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43E54" w:rsidRPr="00890A46" w:rsidRDefault="00890A46" w:rsidP="00307B1B">
      <w:pPr>
        <w:jc w:val="right"/>
        <w:rPr>
          <w:b/>
          <w:bCs/>
          <w:u w:val="single"/>
          <w:rtl/>
        </w:rPr>
      </w:pPr>
      <w:r w:rsidRPr="00890A46">
        <w:rPr>
          <w:rFonts w:hint="cs"/>
          <w:b/>
          <w:bCs/>
          <w:u w:val="single"/>
          <w:rtl/>
        </w:rPr>
        <w:t xml:space="preserve">נספח </w:t>
      </w:r>
      <w:r w:rsidR="00307B1B">
        <w:rPr>
          <w:rFonts w:hint="cs"/>
          <w:b/>
          <w:bCs/>
          <w:u w:val="single"/>
          <w:rtl/>
        </w:rPr>
        <w:t>ב</w:t>
      </w:r>
      <w:r w:rsidRPr="00890A46">
        <w:rPr>
          <w:rFonts w:hint="cs"/>
          <w:b/>
          <w:bCs/>
          <w:u w:val="single"/>
          <w:rtl/>
        </w:rPr>
        <w:t>' ל</w:t>
      </w:r>
      <w:r w:rsidR="00307B1B">
        <w:rPr>
          <w:rFonts w:hint="cs"/>
          <w:b/>
          <w:bCs/>
          <w:u w:val="single"/>
          <w:rtl/>
        </w:rPr>
        <w:t xml:space="preserve">חוברת </w:t>
      </w:r>
      <w:r w:rsidRPr="00890A46">
        <w:rPr>
          <w:rFonts w:hint="cs"/>
          <w:b/>
          <w:bCs/>
          <w:u w:val="single"/>
          <w:rtl/>
        </w:rPr>
        <w:t>המכרז</w:t>
      </w:r>
    </w:p>
    <w:p w:rsidR="00143E54" w:rsidRPr="004A1BE7" w:rsidRDefault="00143E54" w:rsidP="00143E54">
      <w:pPr>
        <w:rPr>
          <w:sz w:val="28"/>
          <w:szCs w:val="28"/>
          <w:rtl/>
        </w:rPr>
      </w:pPr>
    </w:p>
    <w:p w:rsidR="00143E54" w:rsidRPr="004A1BE7" w:rsidRDefault="00143E54" w:rsidP="00143E54">
      <w:pPr>
        <w:rPr>
          <w:sz w:val="28"/>
          <w:szCs w:val="28"/>
          <w:rtl/>
        </w:rPr>
      </w:pPr>
      <w:r w:rsidRPr="004A1BE7">
        <w:rPr>
          <w:rFonts w:hint="cs"/>
          <w:sz w:val="28"/>
          <w:szCs w:val="28"/>
          <w:rtl/>
        </w:rPr>
        <w:t>לכבוד</w:t>
      </w:r>
    </w:p>
    <w:p w:rsidR="00143E54" w:rsidRPr="004A1BE7" w:rsidRDefault="00283AF8" w:rsidP="00ED6DEE">
      <w:pPr>
        <w:rPr>
          <w:sz w:val="28"/>
          <w:szCs w:val="28"/>
          <w:u w:val="single"/>
          <w:rtl/>
        </w:rPr>
      </w:pPr>
      <w:r w:rsidRPr="004A1BE7">
        <w:rPr>
          <w:rFonts w:hint="cs"/>
          <w:sz w:val="28"/>
          <w:szCs w:val="28"/>
          <w:u w:val="single"/>
          <w:rtl/>
        </w:rPr>
        <w:t xml:space="preserve">המשרד </w:t>
      </w:r>
      <w:r w:rsidR="00ED6DEE">
        <w:rPr>
          <w:rFonts w:hint="cs"/>
          <w:sz w:val="28"/>
          <w:szCs w:val="28"/>
          <w:u w:val="single"/>
          <w:rtl/>
        </w:rPr>
        <w:t>לשוויון חברתי</w:t>
      </w:r>
      <w:r w:rsidR="00143E54" w:rsidRPr="004A1BE7">
        <w:rPr>
          <w:rFonts w:hint="cs"/>
          <w:sz w:val="28"/>
          <w:szCs w:val="28"/>
          <w:u w:val="single"/>
          <w:rtl/>
        </w:rPr>
        <w:t xml:space="preserve"> </w:t>
      </w:r>
    </w:p>
    <w:p w:rsidR="00143E54" w:rsidRPr="004A1BE7" w:rsidRDefault="00143E54" w:rsidP="00143E54">
      <w:pPr>
        <w:rPr>
          <w:b/>
          <w:bCs/>
          <w:sz w:val="28"/>
          <w:szCs w:val="28"/>
          <w:u w:val="single"/>
          <w:rtl/>
        </w:rPr>
      </w:pPr>
    </w:p>
    <w:p w:rsidR="00143E54" w:rsidRPr="004A1BE7" w:rsidRDefault="00143E54" w:rsidP="00143E54">
      <w:pPr>
        <w:jc w:val="center"/>
        <w:rPr>
          <w:b/>
          <w:bCs/>
          <w:sz w:val="28"/>
          <w:szCs w:val="28"/>
          <w:u w:val="single"/>
          <w:rtl/>
        </w:rPr>
      </w:pPr>
    </w:p>
    <w:p w:rsidR="00775C62" w:rsidRDefault="00143E54" w:rsidP="00ED6DEE">
      <w:pPr>
        <w:spacing w:before="120" w:after="120" w:line="280" w:lineRule="exact"/>
        <w:rPr>
          <w:b/>
          <w:bCs/>
          <w:sz w:val="28"/>
          <w:szCs w:val="28"/>
          <w:u w:val="single"/>
          <w:rtl/>
        </w:rPr>
      </w:pPr>
      <w:r w:rsidRPr="004A1BE7">
        <w:rPr>
          <w:rFonts w:hint="cs"/>
          <w:b/>
          <w:bCs/>
          <w:sz w:val="28"/>
          <w:szCs w:val="28"/>
          <w:u w:val="single"/>
          <w:rtl/>
        </w:rPr>
        <w:t>הצעה במכרז</w:t>
      </w:r>
      <w:r w:rsidR="00890A46">
        <w:rPr>
          <w:rFonts w:hint="cs"/>
          <w:b/>
          <w:bCs/>
          <w:sz w:val="28"/>
          <w:szCs w:val="28"/>
          <w:u w:val="single"/>
          <w:rtl/>
        </w:rPr>
        <w:t xml:space="preserve"> </w:t>
      </w:r>
      <w:r w:rsidR="00307B1B">
        <w:rPr>
          <w:rFonts w:hint="cs"/>
          <w:b/>
          <w:bCs/>
          <w:sz w:val="28"/>
          <w:szCs w:val="28"/>
          <w:u w:val="single"/>
          <w:rtl/>
        </w:rPr>
        <w:t>פתוח</w:t>
      </w:r>
      <w:r w:rsidR="00890A46">
        <w:rPr>
          <w:rFonts w:hint="cs"/>
          <w:b/>
          <w:bCs/>
          <w:sz w:val="28"/>
          <w:szCs w:val="28"/>
          <w:u w:val="single"/>
          <w:rtl/>
        </w:rPr>
        <w:t xml:space="preserve"> </w:t>
      </w:r>
      <w:r w:rsidRPr="004A1BE7">
        <w:rPr>
          <w:rFonts w:hint="cs"/>
          <w:b/>
          <w:bCs/>
          <w:sz w:val="28"/>
          <w:szCs w:val="28"/>
          <w:u w:val="single"/>
          <w:rtl/>
        </w:rPr>
        <w:t xml:space="preserve">מס' </w:t>
      </w:r>
      <w:r w:rsidR="00ED6DEE">
        <w:rPr>
          <w:rFonts w:hint="cs"/>
          <w:b/>
          <w:bCs/>
          <w:sz w:val="28"/>
          <w:szCs w:val="28"/>
          <w:u w:val="single"/>
          <w:rtl/>
        </w:rPr>
        <w:t>1/19</w:t>
      </w:r>
      <w:r w:rsidR="00890A46">
        <w:rPr>
          <w:rFonts w:hint="cs"/>
          <w:b/>
          <w:bCs/>
          <w:sz w:val="28"/>
          <w:szCs w:val="28"/>
          <w:u w:val="single"/>
          <w:rtl/>
        </w:rPr>
        <w:t xml:space="preserve"> </w:t>
      </w:r>
      <w:r w:rsidR="00890A46">
        <w:rPr>
          <w:b/>
          <w:bCs/>
          <w:sz w:val="28"/>
          <w:szCs w:val="28"/>
          <w:u w:val="single"/>
          <w:rtl/>
        </w:rPr>
        <w:t>–</w:t>
      </w:r>
      <w:r w:rsidR="00890A46">
        <w:rPr>
          <w:rFonts w:hint="cs"/>
          <w:b/>
          <w:bCs/>
          <w:sz w:val="28"/>
          <w:szCs w:val="28"/>
          <w:u w:val="single"/>
          <w:rtl/>
        </w:rPr>
        <w:t xml:space="preserve"> </w:t>
      </w:r>
    </w:p>
    <w:p w:rsidR="004B56C1" w:rsidRDefault="00890A46" w:rsidP="008B0F7A">
      <w:pPr>
        <w:spacing w:before="120" w:after="120" w:line="280" w:lineRule="exact"/>
        <w:rPr>
          <w:b/>
          <w:bCs/>
          <w:sz w:val="28"/>
          <w:szCs w:val="28"/>
          <w:u w:val="single"/>
          <w:rtl/>
        </w:rPr>
      </w:pPr>
      <w:r>
        <w:rPr>
          <w:rFonts w:hint="cs"/>
          <w:b/>
          <w:bCs/>
          <w:sz w:val="28"/>
          <w:szCs w:val="28"/>
          <w:u w:val="single"/>
          <w:rtl/>
        </w:rPr>
        <w:t>ל</w:t>
      </w:r>
      <w:r w:rsidR="00307B1B">
        <w:rPr>
          <w:rFonts w:hint="cs"/>
          <w:b/>
          <w:bCs/>
          <w:sz w:val="28"/>
          <w:szCs w:val="28"/>
          <w:u w:val="single"/>
          <w:rtl/>
        </w:rPr>
        <w:t xml:space="preserve">הפעלת מרכז לפניות ציבור </w:t>
      </w:r>
      <w:r w:rsidR="008B0F7A">
        <w:rPr>
          <w:rFonts w:hint="cs"/>
          <w:b/>
          <w:bCs/>
          <w:sz w:val="28"/>
          <w:szCs w:val="28"/>
          <w:u w:val="single"/>
          <w:rtl/>
        </w:rPr>
        <w:t xml:space="preserve">האזרחים הוותיקים </w:t>
      </w:r>
      <w:r w:rsidR="00775C62">
        <w:rPr>
          <w:rFonts w:hint="cs"/>
          <w:b/>
          <w:bCs/>
          <w:sz w:val="28"/>
          <w:szCs w:val="28"/>
          <w:u w:val="single"/>
          <w:rtl/>
        </w:rPr>
        <w:t>ש</w:t>
      </w:r>
      <w:r w:rsidR="00307B1B">
        <w:rPr>
          <w:rFonts w:hint="cs"/>
          <w:b/>
          <w:bCs/>
          <w:sz w:val="28"/>
          <w:szCs w:val="28"/>
          <w:u w:val="single"/>
          <w:rtl/>
        </w:rPr>
        <w:t>ל</w:t>
      </w:r>
      <w:r w:rsidR="00775C62">
        <w:rPr>
          <w:rFonts w:hint="cs"/>
          <w:b/>
          <w:bCs/>
          <w:sz w:val="28"/>
          <w:szCs w:val="28"/>
          <w:u w:val="single"/>
          <w:rtl/>
        </w:rPr>
        <w:t xml:space="preserve"> המשרד</w:t>
      </w:r>
      <w:r w:rsidR="008B0F7A">
        <w:rPr>
          <w:rFonts w:hint="cs"/>
          <w:b/>
          <w:bCs/>
          <w:sz w:val="28"/>
          <w:szCs w:val="28"/>
          <w:u w:val="single"/>
          <w:rtl/>
        </w:rPr>
        <w:t xml:space="preserve"> לשוויון חברתי</w:t>
      </w:r>
      <w:r w:rsidR="00775C62">
        <w:rPr>
          <w:rFonts w:hint="cs"/>
          <w:b/>
          <w:bCs/>
          <w:sz w:val="28"/>
          <w:szCs w:val="28"/>
          <w:u w:val="single"/>
          <w:rtl/>
        </w:rPr>
        <w:t xml:space="preserve"> </w:t>
      </w:r>
      <w:r w:rsidR="001911DA">
        <w:rPr>
          <w:rStyle w:val="afd"/>
          <w:b/>
          <w:bCs/>
          <w:sz w:val="28"/>
          <w:szCs w:val="28"/>
          <w:u w:val="single"/>
          <w:rtl/>
        </w:rPr>
        <w:footnoteReference w:id="1"/>
      </w:r>
    </w:p>
    <w:p w:rsidR="001911DA" w:rsidRPr="004A1BE7" w:rsidRDefault="001911DA" w:rsidP="00775C62">
      <w:pPr>
        <w:spacing w:before="120" w:after="120" w:line="280" w:lineRule="exact"/>
        <w:rPr>
          <w:b/>
          <w:bCs/>
          <w:sz w:val="28"/>
          <w:szCs w:val="28"/>
          <w:u w:val="single"/>
          <w:rtl/>
        </w:rPr>
      </w:pPr>
    </w:p>
    <w:p w:rsidR="00143E54" w:rsidRPr="004A1BE7" w:rsidRDefault="00143E54" w:rsidP="009F5B05">
      <w:pPr>
        <w:pStyle w:val="1"/>
        <w:numPr>
          <w:ilvl w:val="0"/>
          <w:numId w:val="0"/>
        </w:numPr>
        <w:spacing w:before="120" w:after="120"/>
        <w:rPr>
          <w:rtl/>
        </w:rPr>
      </w:pPr>
      <w:r w:rsidRPr="004A1BE7">
        <w:rPr>
          <w:rtl/>
        </w:rPr>
        <w:t xml:space="preserve">אני </w:t>
      </w:r>
      <w:sdt>
        <w:sdtPr>
          <w:rPr>
            <w:rtl/>
          </w:rPr>
          <w:id w:val="-644345806"/>
          <w:placeholder>
            <w:docPart w:val="DefaultPlaceholder_1081868574"/>
          </w:placeholder>
          <w:showingPlcHdr/>
          <w:text/>
        </w:sdtPr>
        <w:sdtEndPr>
          <w:rPr>
            <w:rFonts w:hint="cs"/>
          </w:rPr>
        </w:sdtEndPr>
        <w:sdtContent>
          <w:r w:rsidR="009F5B05" w:rsidRPr="00202F99">
            <w:rPr>
              <w:rStyle w:val="aff5"/>
              <w:rtl/>
            </w:rPr>
            <w:t>לחץ כאן להזנת טקסט</w:t>
          </w:r>
          <w:r w:rsidR="009F5B05" w:rsidRPr="00202F99">
            <w:rPr>
              <w:rStyle w:val="aff5"/>
            </w:rPr>
            <w:t>.</w:t>
          </w:r>
        </w:sdtContent>
      </w:sdt>
      <w:r w:rsidRPr="004A1BE7">
        <w:rPr>
          <w:rFonts w:hint="cs"/>
          <w:rtl/>
        </w:rPr>
        <w:t xml:space="preserve"> (להלן: "</w:t>
      </w:r>
      <w:r w:rsidRPr="004A1BE7">
        <w:rPr>
          <w:rFonts w:hint="cs"/>
          <w:b/>
          <w:bCs/>
          <w:rtl/>
        </w:rPr>
        <w:t>המציע</w:t>
      </w:r>
      <w:r w:rsidRPr="004A1BE7">
        <w:rPr>
          <w:rFonts w:hint="cs"/>
          <w:rtl/>
        </w:rPr>
        <w:t>"), החת</w:t>
      </w:r>
      <w:r w:rsidRPr="004A1BE7">
        <w:rPr>
          <w:rtl/>
        </w:rPr>
        <w:t>ום מטה</w:t>
      </w:r>
      <w:r w:rsidRPr="004A1BE7">
        <w:rPr>
          <w:rFonts w:hint="cs"/>
          <w:rtl/>
        </w:rPr>
        <w:t>,</w:t>
      </w:r>
      <w:r w:rsidRPr="004A1BE7">
        <w:rPr>
          <w:rtl/>
        </w:rPr>
        <w:t xml:space="preserve"> מגיש בזאת את הצעתי ל</w:t>
      </w:r>
      <w:r w:rsidRPr="004A1BE7">
        <w:rPr>
          <w:rFonts w:hint="cs"/>
          <w:rtl/>
        </w:rPr>
        <w:t>מכרז שבנדון</w:t>
      </w:r>
      <w:r w:rsidRPr="004A1BE7">
        <w:rPr>
          <w:rtl/>
        </w:rPr>
        <w:t xml:space="preserve"> כמפורט במסמכי ה</w:t>
      </w:r>
      <w:r w:rsidRPr="004A1BE7">
        <w:rPr>
          <w:rFonts w:hint="cs"/>
          <w:rtl/>
        </w:rPr>
        <w:t>מכרז</w:t>
      </w:r>
      <w:r w:rsidRPr="004A1BE7">
        <w:rPr>
          <w:rtl/>
        </w:rPr>
        <w:t>, לרבות טופס הצעה זה.</w:t>
      </w:r>
    </w:p>
    <w:p w:rsidR="00143E54" w:rsidRPr="004A1BE7" w:rsidRDefault="00143E54" w:rsidP="00E1031B">
      <w:pPr>
        <w:pStyle w:val="1"/>
        <w:tabs>
          <w:tab w:val="num" w:pos="566"/>
        </w:tabs>
        <w:spacing w:before="120" w:after="120"/>
        <w:ind w:left="567" w:hanging="567"/>
        <w:rPr>
          <w:b/>
          <w:bCs/>
          <w:u w:val="single"/>
          <w:rtl/>
        </w:rPr>
      </w:pPr>
      <w:r w:rsidRPr="004A1BE7">
        <w:rPr>
          <w:rFonts w:hint="cs"/>
          <w:b/>
          <w:bCs/>
          <w:u w:val="single"/>
          <w:rtl/>
        </w:rPr>
        <w:t>פרטי המציע</w:t>
      </w:r>
    </w:p>
    <w:p w:rsidR="00143E54" w:rsidRPr="004A1BE7" w:rsidRDefault="00143E54" w:rsidP="009F5B05">
      <w:pPr>
        <w:pStyle w:val="2"/>
        <w:tabs>
          <w:tab w:val="num" w:pos="1484"/>
        </w:tabs>
        <w:spacing w:before="120" w:after="120"/>
        <w:ind w:left="3474" w:hanging="2890"/>
        <w:rPr>
          <w:rtl/>
        </w:rPr>
      </w:pPr>
      <w:r w:rsidRPr="004A1BE7">
        <w:rPr>
          <w:rFonts w:hint="cs"/>
          <w:rtl/>
        </w:rPr>
        <w:t xml:space="preserve">שם המציע - </w:t>
      </w:r>
      <w:sdt>
        <w:sdtPr>
          <w:rPr>
            <w:rFonts w:hint="cs"/>
            <w:rtl/>
          </w:rPr>
          <w:id w:val="247461349"/>
          <w:placeholder>
            <w:docPart w:val="DefaultPlaceholder_1081868574"/>
          </w:placeholder>
          <w:showingPlcHdr/>
        </w:sdtPr>
        <w:sdtEndPr/>
        <w:sdtContent>
          <w:r w:rsidR="009F5B05" w:rsidRPr="00202F99">
            <w:rPr>
              <w:rStyle w:val="aff5"/>
              <w:rtl/>
            </w:rPr>
            <w:t>לחץ כאן להזנת טקסט</w:t>
          </w:r>
          <w:r w:rsidR="009F5B05" w:rsidRPr="00202F99">
            <w:rPr>
              <w:rStyle w:val="aff5"/>
            </w:rPr>
            <w:t>.</w:t>
          </w:r>
        </w:sdtContent>
      </w:sdt>
    </w:p>
    <w:p w:rsidR="00143E54" w:rsidRPr="004A1BE7" w:rsidRDefault="00143E54" w:rsidP="009F5B05">
      <w:pPr>
        <w:pStyle w:val="2"/>
        <w:tabs>
          <w:tab w:val="num" w:pos="1484"/>
        </w:tabs>
        <w:spacing w:before="120" w:after="120"/>
        <w:ind w:left="3474" w:hanging="2890"/>
        <w:rPr>
          <w:rtl/>
        </w:rPr>
      </w:pPr>
      <w:r w:rsidRPr="004A1BE7">
        <w:rPr>
          <w:rFonts w:hint="cs"/>
          <w:rtl/>
        </w:rPr>
        <w:t xml:space="preserve">מספר תאגיד - </w:t>
      </w:r>
      <w:sdt>
        <w:sdtPr>
          <w:rPr>
            <w:rtl/>
          </w:rPr>
          <w:id w:val="400946520"/>
          <w:placeholder>
            <w:docPart w:val="DefaultPlaceholder_1081868574"/>
          </w:placeholder>
          <w:showingPlcHdr/>
          <w:text/>
        </w:sdtPr>
        <w:sdtEndPr/>
        <w:sdtContent>
          <w:r w:rsidR="009F5B05" w:rsidRPr="00202F99">
            <w:rPr>
              <w:rStyle w:val="aff5"/>
              <w:rtl/>
            </w:rPr>
            <w:t>לחץ כאן להזנת טקסט</w:t>
          </w:r>
          <w:r w:rsidR="009F5B05" w:rsidRPr="00202F99">
            <w:rPr>
              <w:rStyle w:val="aff5"/>
            </w:rPr>
            <w:t>.</w:t>
          </w:r>
        </w:sdtContent>
      </w:sdt>
    </w:p>
    <w:p w:rsidR="00143E54" w:rsidRPr="004A1BE7" w:rsidRDefault="00143E54" w:rsidP="009F5B05">
      <w:pPr>
        <w:pStyle w:val="2"/>
        <w:tabs>
          <w:tab w:val="num" w:pos="1484"/>
        </w:tabs>
        <w:spacing w:before="120" w:after="120"/>
        <w:ind w:left="3474" w:hanging="2890"/>
      </w:pPr>
      <w:r w:rsidRPr="004A1BE7">
        <w:rPr>
          <w:rFonts w:hint="cs"/>
          <w:rtl/>
        </w:rPr>
        <w:t xml:space="preserve">סוג התאגיד </w:t>
      </w:r>
      <w:r w:rsidR="00B97264">
        <w:rPr>
          <w:rFonts w:hint="cs"/>
          <w:rtl/>
        </w:rPr>
        <w:t xml:space="preserve">- </w:t>
      </w:r>
      <w:sdt>
        <w:sdtPr>
          <w:rPr>
            <w:rtl/>
          </w:rPr>
          <w:id w:val="-974445678"/>
          <w:placeholder>
            <w:docPart w:val="DefaultPlaceholder_1081868574"/>
          </w:placeholder>
          <w:showingPlcHdr/>
          <w:text/>
        </w:sdtPr>
        <w:sdtEndPr/>
        <w:sdtContent>
          <w:r w:rsidR="009F5B05" w:rsidRPr="00202F99">
            <w:rPr>
              <w:rStyle w:val="aff5"/>
              <w:rtl/>
            </w:rPr>
            <w:t>לחץ כאן להזנת טקסט</w:t>
          </w:r>
          <w:r w:rsidR="009F5B05" w:rsidRPr="00202F99">
            <w:rPr>
              <w:rStyle w:val="aff5"/>
            </w:rPr>
            <w:t>.</w:t>
          </w:r>
        </w:sdtContent>
      </w:sdt>
    </w:p>
    <w:p w:rsidR="00143E54" w:rsidRPr="004A1BE7" w:rsidRDefault="00143E54" w:rsidP="009F5B05">
      <w:pPr>
        <w:pStyle w:val="2"/>
        <w:tabs>
          <w:tab w:val="num" w:pos="1484"/>
        </w:tabs>
        <w:spacing w:before="120" w:after="120"/>
        <w:ind w:left="3474" w:hanging="2890"/>
        <w:rPr>
          <w:rtl/>
        </w:rPr>
      </w:pPr>
      <w:r w:rsidRPr="004A1BE7">
        <w:rPr>
          <w:rFonts w:hint="cs"/>
          <w:rtl/>
        </w:rPr>
        <w:t xml:space="preserve">תאריך התאגדות - </w:t>
      </w:r>
      <w:sdt>
        <w:sdtPr>
          <w:rPr>
            <w:rtl/>
          </w:rPr>
          <w:id w:val="-171192448"/>
          <w:placeholder>
            <w:docPart w:val="DefaultPlaceholder_1081868574"/>
          </w:placeholder>
          <w:showingPlcHdr/>
          <w:text/>
        </w:sdtPr>
        <w:sdtEndPr/>
        <w:sdtContent>
          <w:r w:rsidR="009F5B05" w:rsidRPr="00202F99">
            <w:rPr>
              <w:rStyle w:val="aff5"/>
              <w:rtl/>
            </w:rPr>
            <w:t>לחץ כאן להזנת טקסט</w:t>
          </w:r>
          <w:r w:rsidR="009F5B05" w:rsidRPr="00202F99">
            <w:rPr>
              <w:rStyle w:val="aff5"/>
            </w:rPr>
            <w:t>.</w:t>
          </w:r>
        </w:sdtContent>
      </w:sdt>
    </w:p>
    <w:p w:rsidR="00143E54" w:rsidRPr="004A1BE7" w:rsidRDefault="00143E54" w:rsidP="001E3562">
      <w:pPr>
        <w:pStyle w:val="2"/>
        <w:tabs>
          <w:tab w:val="num" w:pos="1484"/>
        </w:tabs>
        <w:spacing w:before="120" w:after="120"/>
        <w:ind w:left="1484" w:hanging="900"/>
        <w:jc w:val="left"/>
      </w:pPr>
      <w:r w:rsidRPr="004A1BE7">
        <w:rPr>
          <w:rFonts w:hint="cs"/>
          <w:rtl/>
        </w:rPr>
        <w:t xml:space="preserve">איש/ת הקשר מטעם המציע בכל הנוגע להצעה זו הינו/ה </w:t>
      </w:r>
      <w:r w:rsidRPr="004A1BE7">
        <w:rPr>
          <w:rtl/>
        </w:rPr>
        <w:t>–</w:t>
      </w:r>
      <w:r w:rsidRPr="004A1BE7">
        <w:rPr>
          <w:rFonts w:hint="cs"/>
          <w:rtl/>
        </w:rPr>
        <w:t xml:space="preserve"> </w:t>
      </w:r>
    </w:p>
    <w:p w:rsidR="00143E54" w:rsidRPr="004A1BE7" w:rsidRDefault="008404AF" w:rsidP="001E3562">
      <w:pPr>
        <w:pStyle w:val="2"/>
        <w:numPr>
          <w:ilvl w:val="0"/>
          <w:numId w:val="0"/>
        </w:numPr>
        <w:spacing w:before="120" w:after="120"/>
        <w:ind w:left="1440"/>
        <w:jc w:val="left"/>
        <w:rPr>
          <w:rtl/>
        </w:rPr>
      </w:pPr>
      <w:sdt>
        <w:sdtPr>
          <w:rPr>
            <w:rFonts w:hint="cs"/>
            <w:rtl/>
          </w:rPr>
          <w:id w:val="-858119472"/>
          <w:placeholder>
            <w:docPart w:val="DefaultPlaceholder_1081868574"/>
          </w:placeholder>
          <w:showingPlcHdr/>
          <w:text/>
        </w:sdtPr>
        <w:sdtEndPr/>
        <w:sdtContent>
          <w:r w:rsidR="009F5B05" w:rsidRPr="00202F99">
            <w:rPr>
              <w:rStyle w:val="aff5"/>
              <w:rtl/>
            </w:rPr>
            <w:t>לחץ כאן להזנת טקסט</w:t>
          </w:r>
          <w:r w:rsidR="009F5B05" w:rsidRPr="00202F99">
            <w:rPr>
              <w:rStyle w:val="aff5"/>
            </w:rPr>
            <w:t>.</w:t>
          </w:r>
        </w:sdtContent>
      </w:sdt>
      <w:r w:rsidR="009F5B05">
        <w:rPr>
          <w:rFonts w:hint="cs"/>
          <w:rtl/>
        </w:rPr>
        <w:t xml:space="preserve">  </w:t>
      </w:r>
      <w:r w:rsidR="00143E54" w:rsidRPr="004A1BE7">
        <w:rPr>
          <w:rFonts w:hint="cs"/>
          <w:rtl/>
        </w:rPr>
        <w:t>(נא לציין שם ופרטי התקשרות).</w:t>
      </w:r>
    </w:p>
    <w:p w:rsidR="00143E54" w:rsidRPr="004A1BE7" w:rsidRDefault="00143E54" w:rsidP="001E3562">
      <w:pPr>
        <w:pStyle w:val="2"/>
        <w:tabs>
          <w:tab w:val="num" w:pos="1484"/>
        </w:tabs>
        <w:spacing w:before="120" w:after="120"/>
        <w:ind w:left="3474" w:hanging="2890"/>
        <w:rPr>
          <w:rtl/>
        </w:rPr>
      </w:pPr>
      <w:r w:rsidRPr="004A1BE7">
        <w:rPr>
          <w:rFonts w:hint="cs"/>
          <w:rtl/>
        </w:rPr>
        <w:t>שמות ומספרי ת.ז. של המוסמכים לחתום בשם המציע:</w:t>
      </w:r>
    </w:p>
    <w:sdt>
      <w:sdtPr>
        <w:rPr>
          <w:rtl/>
        </w:rPr>
        <w:id w:val="-651208974"/>
        <w:placeholder>
          <w:docPart w:val="DefaultPlaceholder_1081868574"/>
        </w:placeholder>
        <w:showingPlcHdr/>
        <w:text/>
      </w:sdtPr>
      <w:sdtEndPr/>
      <w:sdtContent>
        <w:p w:rsidR="00143E54" w:rsidRPr="004A1BE7" w:rsidRDefault="009F5B05" w:rsidP="009F5B05">
          <w:pPr>
            <w:pStyle w:val="aff2"/>
            <w:numPr>
              <w:ilvl w:val="0"/>
              <w:numId w:val="4"/>
            </w:numPr>
            <w:tabs>
              <w:tab w:val="num" w:pos="1484"/>
            </w:tabs>
            <w:spacing w:before="120" w:after="120" w:line="280" w:lineRule="exact"/>
            <w:contextualSpacing w:val="0"/>
            <w:rPr>
              <w:rtl/>
            </w:rPr>
          </w:pPr>
          <w:r w:rsidRPr="00202F99">
            <w:rPr>
              <w:rStyle w:val="aff5"/>
              <w:rtl/>
            </w:rPr>
            <w:t>לחץ כאן להזנת טקסט</w:t>
          </w:r>
          <w:r w:rsidRPr="00202F99">
            <w:rPr>
              <w:rStyle w:val="aff5"/>
            </w:rPr>
            <w:t>.</w:t>
          </w:r>
        </w:p>
      </w:sdtContent>
    </w:sdt>
    <w:sdt>
      <w:sdtPr>
        <w:rPr>
          <w:rtl/>
        </w:rPr>
        <w:id w:val="1913884761"/>
        <w:placeholder>
          <w:docPart w:val="DefaultPlaceholder_1081868574"/>
        </w:placeholder>
        <w:showingPlcHdr/>
        <w:text/>
      </w:sdtPr>
      <w:sdtEndPr/>
      <w:sdtContent>
        <w:p w:rsidR="00143E54" w:rsidRPr="004A1BE7" w:rsidRDefault="009F5B05" w:rsidP="001E3562">
          <w:pPr>
            <w:pStyle w:val="aff2"/>
            <w:numPr>
              <w:ilvl w:val="0"/>
              <w:numId w:val="4"/>
            </w:numPr>
            <w:tabs>
              <w:tab w:val="num" w:pos="1484"/>
            </w:tabs>
            <w:spacing w:before="120" w:after="120" w:line="280" w:lineRule="exact"/>
            <w:contextualSpacing w:val="0"/>
            <w:rPr>
              <w:rtl/>
            </w:rPr>
          </w:pPr>
          <w:r w:rsidRPr="00202F99">
            <w:rPr>
              <w:rStyle w:val="aff5"/>
              <w:rtl/>
            </w:rPr>
            <w:t>לחץ כאן להזנת טקסט</w:t>
          </w:r>
          <w:r w:rsidRPr="00202F99">
            <w:rPr>
              <w:rStyle w:val="aff5"/>
            </w:rPr>
            <w:t>.</w:t>
          </w:r>
        </w:p>
      </w:sdtContent>
    </w:sdt>
    <w:p w:rsidR="00143E54" w:rsidRPr="004A1BE7" w:rsidRDefault="00143E54" w:rsidP="009F5B05">
      <w:pPr>
        <w:pStyle w:val="2"/>
        <w:tabs>
          <w:tab w:val="num" w:pos="1484"/>
        </w:tabs>
        <w:spacing w:before="120" w:after="120"/>
        <w:ind w:left="3474" w:hanging="2890"/>
        <w:rPr>
          <w:rtl/>
        </w:rPr>
      </w:pPr>
      <w:r w:rsidRPr="004A1BE7">
        <w:rPr>
          <w:rFonts w:hint="cs"/>
          <w:rtl/>
        </w:rPr>
        <w:t xml:space="preserve">מען המציע (כולל מיקוד): </w:t>
      </w:r>
      <w:sdt>
        <w:sdtPr>
          <w:rPr>
            <w:rtl/>
          </w:rPr>
          <w:id w:val="281146635"/>
          <w:placeholder>
            <w:docPart w:val="DefaultPlaceholder_1081868574"/>
          </w:placeholder>
          <w:showingPlcHdr/>
          <w:text/>
        </w:sdtPr>
        <w:sdtEndPr/>
        <w:sdtContent>
          <w:r w:rsidR="009F5B05" w:rsidRPr="00202F99">
            <w:rPr>
              <w:rStyle w:val="aff5"/>
              <w:rtl/>
            </w:rPr>
            <w:t>לחץ כאן להזנת טקסט</w:t>
          </w:r>
          <w:r w:rsidR="009F5B05" w:rsidRPr="00202F99">
            <w:rPr>
              <w:rStyle w:val="aff5"/>
            </w:rPr>
            <w:t>.</w:t>
          </w:r>
        </w:sdtContent>
      </w:sdt>
    </w:p>
    <w:p w:rsidR="00143E54" w:rsidRPr="004A1BE7" w:rsidRDefault="00143E54" w:rsidP="009F5B05">
      <w:pPr>
        <w:pStyle w:val="2"/>
        <w:tabs>
          <w:tab w:val="num" w:pos="1484"/>
        </w:tabs>
        <w:spacing w:before="120" w:after="120"/>
        <w:ind w:left="3474" w:hanging="2890"/>
        <w:rPr>
          <w:rtl/>
        </w:rPr>
      </w:pPr>
      <w:r w:rsidRPr="004A1BE7">
        <w:rPr>
          <w:rFonts w:hint="cs"/>
          <w:rtl/>
        </w:rPr>
        <w:t xml:space="preserve">טלפונים: </w:t>
      </w:r>
      <w:sdt>
        <w:sdtPr>
          <w:rPr>
            <w:rtl/>
          </w:rPr>
          <w:id w:val="133385969"/>
          <w:placeholder>
            <w:docPart w:val="DefaultPlaceholder_1081868574"/>
          </w:placeholder>
          <w:showingPlcHdr/>
          <w:text/>
        </w:sdtPr>
        <w:sdtEndPr/>
        <w:sdtContent>
          <w:r w:rsidR="009F5B05" w:rsidRPr="00202F99">
            <w:rPr>
              <w:rStyle w:val="aff5"/>
              <w:rtl/>
            </w:rPr>
            <w:t>לחץ כאן להזנת טקסט</w:t>
          </w:r>
          <w:r w:rsidR="009F5B05" w:rsidRPr="00202F99">
            <w:rPr>
              <w:rStyle w:val="aff5"/>
            </w:rPr>
            <w:t>.</w:t>
          </w:r>
        </w:sdtContent>
      </w:sdt>
    </w:p>
    <w:p w:rsidR="00143E54" w:rsidRDefault="00143E54" w:rsidP="009F5B05">
      <w:pPr>
        <w:pStyle w:val="2"/>
        <w:tabs>
          <w:tab w:val="num" w:pos="1484"/>
        </w:tabs>
        <w:spacing w:before="120" w:after="120"/>
        <w:ind w:left="3474" w:hanging="2890"/>
        <w:rPr>
          <w:rtl/>
        </w:rPr>
      </w:pPr>
      <w:r w:rsidRPr="004A1BE7">
        <w:rPr>
          <w:rFonts w:hint="cs"/>
          <w:rtl/>
        </w:rPr>
        <w:t xml:space="preserve">פקסימיליה: </w:t>
      </w:r>
      <w:sdt>
        <w:sdtPr>
          <w:rPr>
            <w:rtl/>
          </w:rPr>
          <w:id w:val="-832374394"/>
          <w:placeholder>
            <w:docPart w:val="DefaultPlaceholder_1081868574"/>
          </w:placeholder>
          <w:showingPlcHdr/>
          <w:text/>
        </w:sdtPr>
        <w:sdtEndPr/>
        <w:sdtContent>
          <w:r w:rsidR="009F5B05" w:rsidRPr="00202F99">
            <w:rPr>
              <w:rStyle w:val="aff5"/>
              <w:rtl/>
            </w:rPr>
            <w:t>לחץ כאן להזנת טקסט</w:t>
          </w:r>
          <w:r w:rsidR="009F5B05" w:rsidRPr="00202F99">
            <w:rPr>
              <w:rStyle w:val="aff5"/>
            </w:rPr>
            <w:t>.</w:t>
          </w:r>
        </w:sdtContent>
      </w:sdt>
    </w:p>
    <w:p w:rsidR="001E3562" w:rsidRDefault="004A6283" w:rsidP="009F5B05">
      <w:pPr>
        <w:pStyle w:val="2"/>
        <w:tabs>
          <w:tab w:val="num" w:pos="1484"/>
        </w:tabs>
        <w:spacing w:before="120" w:after="120"/>
        <w:ind w:left="3474" w:hanging="2890"/>
        <w:rPr>
          <w:rtl/>
        </w:rPr>
      </w:pPr>
      <w:r>
        <w:rPr>
          <w:rFonts w:hint="cs"/>
          <w:rtl/>
        </w:rPr>
        <w:t>כתובת דואר אלקטרוני:</w:t>
      </w:r>
      <w:sdt>
        <w:sdtPr>
          <w:rPr>
            <w:rFonts w:hint="cs"/>
            <w:rtl/>
          </w:rPr>
          <w:id w:val="-8916535"/>
          <w:placeholder>
            <w:docPart w:val="DefaultPlaceholder_1081868574"/>
          </w:placeholder>
          <w:showingPlcHdr/>
          <w:text/>
        </w:sdtPr>
        <w:sdtEndPr/>
        <w:sdtContent>
          <w:r w:rsidR="009F5B05" w:rsidRPr="00202F99">
            <w:rPr>
              <w:rStyle w:val="aff5"/>
              <w:rtl/>
            </w:rPr>
            <w:t>לחץ כאן להזנת טקסט</w:t>
          </w:r>
          <w:r w:rsidR="009F5B05" w:rsidRPr="00202F99">
            <w:rPr>
              <w:rStyle w:val="aff5"/>
            </w:rPr>
            <w:t>.</w:t>
          </w:r>
        </w:sdtContent>
      </w:sdt>
      <w:r>
        <w:rPr>
          <w:rFonts w:hint="cs"/>
          <w:rtl/>
        </w:rPr>
        <w:t xml:space="preserve"> </w:t>
      </w:r>
    </w:p>
    <w:p w:rsidR="006D1692" w:rsidRDefault="006D1692" w:rsidP="006D1692">
      <w:pPr>
        <w:rPr>
          <w:rtl/>
        </w:rPr>
      </w:pPr>
    </w:p>
    <w:p w:rsidR="006D1692" w:rsidRDefault="006D1692" w:rsidP="006D1692">
      <w:pPr>
        <w:rPr>
          <w:rtl/>
        </w:rPr>
      </w:pPr>
    </w:p>
    <w:p w:rsidR="006D1692" w:rsidRDefault="006D1692" w:rsidP="006D1692">
      <w:pPr>
        <w:rPr>
          <w:rtl/>
        </w:rPr>
      </w:pPr>
      <w:r w:rsidRPr="006D1692">
        <w:rPr>
          <w:rFonts w:hint="cs"/>
          <w:rtl/>
          <w:lang w:eastAsia="en-US"/>
        </w:rPr>
        <mc:AlternateContent>
          <mc:Choice Requires="wps">
            <w:drawing>
              <wp:anchor distT="0" distB="0" distL="114300" distR="114300" simplePos="0" relativeHeight="251659264" behindDoc="0" locked="0" layoutInCell="1" allowOverlap="1" wp14:anchorId="5DAABDFA" wp14:editId="7A471142">
                <wp:simplePos x="0" y="0"/>
                <wp:positionH relativeFrom="column">
                  <wp:posOffset>207645</wp:posOffset>
                </wp:positionH>
                <wp:positionV relativeFrom="paragraph">
                  <wp:posOffset>-635</wp:posOffset>
                </wp:positionV>
                <wp:extent cx="5192395" cy="878840"/>
                <wp:effectExtent l="0" t="0" r="27305" b="16510"/>
                <wp:wrapNone/>
                <wp:docPr id="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191760" cy="878840"/>
                        </a:xfrm>
                        <a:prstGeom prst="rect">
                          <a:avLst/>
                        </a:prstGeom>
                        <a:solidFill>
                          <a:srgbClr val="EEECE1"/>
                        </a:solidFill>
                        <a:ln w="25400" cap="flat" cmpd="sng" algn="ctr">
                          <a:solidFill>
                            <a:sysClr val="windowText" lastClr="000000"/>
                          </a:solidFill>
                          <a:prstDash val="solid"/>
                          <a:headEnd/>
                          <a:tailEnd/>
                        </a:ln>
                        <a:effectLst/>
                      </wps:spPr>
                      <wps:txbx>
                        <w:txbxContent>
                          <w:p w:rsidR="000B4FF2" w:rsidRDefault="000B4FF2" w:rsidP="006D1692">
                            <w:r>
                              <w:rPr>
                                <w:rFonts w:hint="cs"/>
                                <w:rtl/>
                              </w:rPr>
                              <w:t>לתשומת לבכם, לכתובת דוא"ל זו בלבד יישלחו הודעות זכייה/דחיה בכל הנוגע למכרז ולמתן השירותים המבוקשים. כמו כן המשרד רשאי לשלוח לכתובת זו כל הודעה מטעמו על פי מסמכי המכרז והמציע מוחזק כמי שקיבל הודעה כאמור מיד עם משלוחה לכתובתו. ככל שביקש זאת המשרד בהודעתו – המציע יהיה מחוייב לאשר קבלת ההודעה במתכונת שיתבקש.</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5DAABDFA" id="_x0000_t202" coordsize="21600,21600" o:spt="202" path="m,l,21600r21600,l21600,xe">
                <v:stroke joinstyle="miter"/>
                <v:path gradientshapeok="t" o:connecttype="rect"/>
              </v:shapetype>
              <v:shape id="תיבת טקסט 2" o:spid="_x0000_s1026" type="#_x0000_t202" style="position:absolute;left:0;text-align:left;margin-left:16.35pt;margin-top:-.05pt;width:408.85pt;height:69.2pt;flip:x;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" fillcolor="#eeece1" strokecolor="windowText" strokeweight="2pt">
                <v:textbox style="mso-fit-shape-to-text:t">
                  <w:txbxContent>
                    <w:p w:rsidR="000B4FF2" w:rsidRDefault="000B4FF2" w:rsidP="006D1692">
                      <w:r>
                        <w:rPr>
                          <w:rFonts w:hint="cs"/>
                          <w:rtl/>
                        </w:rPr>
                        <w:t>לתשומת לבכם, לכתובת דוא"ל זו בלבד יישלחו הודעות זכייה/דחיה בכל הנוגע למכרז ולמתן השירותים המבוקשים. כמו כן המשרד רשאי לשלוח לכתובת זו כל הודעה מטעמו על פי מסמכי המכרז והמציע מוחזק כמי שקיבל הודעה כאמור מיד עם משלוחה לכתובתו. ככל שביקש זאת המשרד בהודעתו – המציע יהיה מחוייב לאשר קבלת ההודעה במתכונת שיתבקש.</w:t>
                      </w:r>
                    </w:p>
                  </w:txbxContent>
                </v:textbox>
              </v:shape>
            </w:pict>
          </mc:Fallback>
        </mc:AlternateContent>
      </w:r>
    </w:p>
    <w:p w:rsidR="006D1692" w:rsidRDefault="006D1692" w:rsidP="006D1692">
      <w:pPr>
        <w:rPr>
          <w:rtl/>
        </w:rPr>
      </w:pPr>
    </w:p>
    <w:p w:rsidR="006D1692" w:rsidRDefault="006D1692" w:rsidP="006D1692">
      <w:pPr>
        <w:rPr>
          <w:rtl/>
        </w:rPr>
      </w:pPr>
    </w:p>
    <w:p w:rsidR="006D1692" w:rsidRDefault="006D1692" w:rsidP="006D1692">
      <w:pPr>
        <w:rPr>
          <w:rtl/>
        </w:rPr>
      </w:pPr>
    </w:p>
    <w:p w:rsidR="006D1692" w:rsidRDefault="006D1692" w:rsidP="006D1692">
      <w:pPr>
        <w:rPr>
          <w:rtl/>
        </w:rPr>
      </w:pPr>
    </w:p>
    <w:p w:rsidR="006D1692" w:rsidRDefault="006D1692" w:rsidP="006D1692">
      <w:pPr>
        <w:rPr>
          <w:rtl/>
        </w:rPr>
      </w:pPr>
    </w:p>
    <w:p w:rsidR="006D1692" w:rsidRPr="006D1692" w:rsidRDefault="006D1692" w:rsidP="006D1692">
      <w:pPr>
        <w:rPr>
          <w:rtl/>
        </w:rPr>
      </w:pPr>
    </w:p>
    <w:p w:rsidR="00143E54" w:rsidRDefault="00143E54" w:rsidP="001E3562">
      <w:pPr>
        <w:pStyle w:val="1"/>
        <w:tabs>
          <w:tab w:val="num" w:pos="567"/>
        </w:tabs>
        <w:spacing w:before="120" w:after="120"/>
        <w:ind w:left="567" w:hanging="567"/>
        <w:rPr>
          <w:rtl/>
        </w:rPr>
      </w:pPr>
      <w:r w:rsidRPr="00F977FE">
        <w:rPr>
          <w:rFonts w:hint="cs"/>
          <w:rtl/>
        </w:rPr>
        <w:t xml:space="preserve">ידוע לי כי המציע אינו רשאי להגיש הצעה משותפת יחד עם גורם אחר. </w:t>
      </w:r>
    </w:p>
    <w:p w:rsidR="00F977FE" w:rsidRPr="00F977FE" w:rsidRDefault="00F977FE" w:rsidP="00F977FE">
      <w:pPr>
        <w:pStyle w:val="1"/>
        <w:tabs>
          <w:tab w:val="num" w:pos="567"/>
        </w:tabs>
        <w:spacing w:before="120" w:after="120"/>
        <w:ind w:left="567" w:hanging="567"/>
        <w:rPr>
          <w:rtl/>
        </w:rPr>
      </w:pPr>
      <w:r>
        <w:rPr>
          <w:rFonts w:hint="cs"/>
          <w:rtl/>
        </w:rPr>
        <w:t>מצורף פרופיל המציע במסמך נפרד.</w:t>
      </w:r>
    </w:p>
    <w:p w:rsidR="00F977FE" w:rsidRPr="00F977FE" w:rsidRDefault="00F977FE" w:rsidP="00F977FE">
      <w:pPr>
        <w:rPr>
          <w:rtl/>
        </w:rPr>
      </w:pPr>
    </w:p>
    <w:p w:rsidR="00F948F9" w:rsidRDefault="00F948F9" w:rsidP="00F948F9">
      <w:pPr>
        <w:rPr>
          <w:rtl/>
        </w:rPr>
      </w:pPr>
    </w:p>
    <w:p w:rsidR="00307B1B" w:rsidRPr="009B4A61" w:rsidRDefault="00C322BC" w:rsidP="00C322BC">
      <w:pPr>
        <w:pStyle w:val="1"/>
        <w:tabs>
          <w:tab w:val="num" w:pos="567"/>
        </w:tabs>
        <w:spacing w:before="120" w:after="120"/>
        <w:ind w:left="567" w:hanging="567"/>
        <w:rPr>
          <w:b/>
          <w:bCs/>
          <w:u w:val="single"/>
        </w:rPr>
      </w:pPr>
      <w:r>
        <w:rPr>
          <w:rFonts w:hint="cs"/>
          <w:b/>
          <w:bCs/>
          <w:u w:val="single"/>
          <w:rtl/>
        </w:rPr>
        <w:lastRenderedPageBreak/>
        <w:t>פרטים אודות</w:t>
      </w:r>
      <w:r w:rsidR="000B1590" w:rsidRPr="009B4A61">
        <w:rPr>
          <w:rFonts w:hint="cs"/>
          <w:b/>
          <w:bCs/>
          <w:u w:val="single"/>
          <w:rtl/>
        </w:rPr>
        <w:t xml:space="preserve"> המציע</w:t>
      </w:r>
      <w:r w:rsidR="006F4AD3" w:rsidRPr="009B4A61">
        <w:rPr>
          <w:rFonts w:hint="cs"/>
          <w:b/>
          <w:bCs/>
          <w:u w:val="single"/>
          <w:rtl/>
        </w:rPr>
        <w:t>:</w:t>
      </w:r>
      <w:r w:rsidR="00307B1B" w:rsidRPr="009B4A61">
        <w:rPr>
          <w:rFonts w:hint="cs"/>
          <w:b/>
          <w:bCs/>
          <w:u w:val="single"/>
          <w:rtl/>
        </w:rPr>
        <w:t xml:space="preserve"> </w:t>
      </w:r>
    </w:p>
    <w:p w:rsidR="00AC0176" w:rsidRPr="00AC0176" w:rsidRDefault="00307B1B" w:rsidP="00AC0176">
      <w:pPr>
        <w:pStyle w:val="2"/>
        <w:tabs>
          <w:tab w:val="num" w:pos="1484"/>
        </w:tabs>
        <w:spacing w:before="120" w:after="120"/>
        <w:ind w:left="3474" w:hanging="2890"/>
        <w:rPr>
          <w:rtl/>
        </w:rPr>
      </w:pPr>
      <w:r>
        <w:rPr>
          <w:rFonts w:hint="cs"/>
          <w:rtl/>
        </w:rPr>
        <w:t xml:space="preserve">תיאור </w:t>
      </w:r>
      <w:r w:rsidR="00CD75D0">
        <w:rPr>
          <w:rFonts w:hint="cs"/>
          <w:rtl/>
        </w:rPr>
        <w:t>ה</w:t>
      </w:r>
      <w:r w:rsidR="00B97264">
        <w:rPr>
          <w:rFonts w:hint="cs"/>
          <w:rtl/>
        </w:rPr>
        <w:t xml:space="preserve">מבנה הארגוני </w:t>
      </w:r>
      <w:r>
        <w:rPr>
          <w:rFonts w:hint="cs"/>
          <w:rtl/>
        </w:rPr>
        <w:t>ותיאור הה</w:t>
      </w:r>
      <w:r w:rsidR="009B4A61">
        <w:rPr>
          <w:rFonts w:hint="cs"/>
          <w:rtl/>
        </w:rPr>
        <w:t>י</w:t>
      </w:r>
      <w:r>
        <w:rPr>
          <w:rFonts w:hint="cs"/>
          <w:rtl/>
        </w:rPr>
        <w:t xml:space="preserve">רארכיה הניהולית: </w:t>
      </w:r>
    </w:p>
    <w:tbl>
      <w:tblPr>
        <w:tblStyle w:val="aff4"/>
        <w:bidiVisual/>
        <w:tblW w:w="0" w:type="auto"/>
        <w:tblLook w:val="04A0" w:firstRow="1" w:lastRow="0" w:firstColumn="1" w:lastColumn="0" w:noHBand="0" w:noVBand="1"/>
      </w:tblPr>
      <w:tblGrid>
        <w:gridCol w:w="8494"/>
      </w:tblGrid>
      <w:tr w:rsidR="00AC0176" w:rsidTr="00AC0176">
        <w:trPr>
          <w:trHeight w:val="4713"/>
        </w:trPr>
        <w:sdt>
          <w:sdtPr>
            <w:rPr>
              <w:rtl/>
            </w:rPr>
            <w:id w:val="1301575383"/>
            <w:placeholder>
              <w:docPart w:val="DefaultPlaceholder_1081868574"/>
            </w:placeholder>
            <w:showingPlcHdr/>
            <w:text/>
          </w:sdtPr>
          <w:sdtEndPr/>
          <w:sdtContent>
            <w:tc>
              <w:tcPr>
                <w:tcW w:w="8494" w:type="dxa"/>
              </w:tcPr>
              <w:p w:rsidR="00AC0176" w:rsidRDefault="008404AF" w:rsidP="008404AF">
                <w:pPr>
                  <w:rPr>
                    <w:rtl/>
                  </w:rPr>
                </w:pPr>
                <w:r w:rsidRPr="008404AF">
                  <w:rPr>
                    <w:rStyle w:val="aff5"/>
                    <w:rtl/>
                  </w:rPr>
                  <w:t>לחץ כאן להזנת טקסט</w:t>
                </w:r>
                <w:r w:rsidRPr="008404AF">
                  <w:rPr>
                    <w:rStyle w:val="aff5"/>
                  </w:rPr>
                  <w:t>.</w:t>
                </w:r>
              </w:p>
            </w:tc>
          </w:sdtContent>
        </w:sdt>
      </w:tr>
    </w:tbl>
    <w:p w:rsidR="00307B1B" w:rsidRDefault="00307B1B" w:rsidP="00307B1B">
      <w:pPr>
        <w:rPr>
          <w:rtl/>
        </w:rPr>
      </w:pPr>
    </w:p>
    <w:p w:rsidR="00BB12BB" w:rsidRDefault="00BB12BB" w:rsidP="009F5B05">
      <w:pPr>
        <w:pStyle w:val="2"/>
        <w:tabs>
          <w:tab w:val="num" w:pos="1484"/>
        </w:tabs>
        <w:spacing w:before="120" w:after="120"/>
        <w:ind w:left="3474" w:hanging="2890"/>
      </w:pPr>
      <w:r>
        <w:rPr>
          <w:rFonts w:hint="cs"/>
          <w:rtl/>
        </w:rPr>
        <w:t xml:space="preserve">מספר העובדים המועסקים בתחומי הניהול: </w:t>
      </w:r>
      <w:sdt>
        <w:sdtPr>
          <w:rPr>
            <w:rtl/>
          </w:rPr>
          <w:id w:val="122809718"/>
          <w:placeholder>
            <w:docPart w:val="DefaultPlaceholder_1081868574"/>
          </w:placeholder>
          <w:showingPlcHdr/>
          <w:text/>
        </w:sdtPr>
        <w:sdtEndPr/>
        <w:sdtContent>
          <w:r w:rsidR="009F5B05" w:rsidRPr="00202F99">
            <w:rPr>
              <w:rStyle w:val="aff5"/>
              <w:rtl/>
            </w:rPr>
            <w:t>לחץ כאן להזנת טקסט</w:t>
          </w:r>
          <w:r w:rsidR="009F5B05" w:rsidRPr="00202F99">
            <w:rPr>
              <w:rStyle w:val="aff5"/>
            </w:rPr>
            <w:t>.</w:t>
          </w:r>
        </w:sdtContent>
      </w:sdt>
    </w:p>
    <w:p w:rsidR="00BB12BB" w:rsidRDefault="00BB12BB" w:rsidP="009F5B05">
      <w:pPr>
        <w:pStyle w:val="2"/>
        <w:numPr>
          <w:ilvl w:val="0"/>
          <w:numId w:val="0"/>
        </w:numPr>
        <w:spacing w:before="120" w:after="120"/>
        <w:ind w:left="2126" w:hanging="710"/>
        <w:rPr>
          <w:rtl/>
        </w:rPr>
      </w:pPr>
      <w:r>
        <w:rPr>
          <w:rFonts w:hint="cs"/>
          <w:rtl/>
        </w:rPr>
        <w:t xml:space="preserve">מספר עובדי מנהלה: </w:t>
      </w:r>
      <w:sdt>
        <w:sdtPr>
          <w:rPr>
            <w:rtl/>
          </w:rPr>
          <w:id w:val="1126426896"/>
          <w:placeholder>
            <w:docPart w:val="DefaultPlaceholder_1081868574"/>
          </w:placeholder>
          <w:showingPlcHdr/>
          <w:text/>
        </w:sdtPr>
        <w:sdtEndPr/>
        <w:sdtContent>
          <w:r w:rsidR="009F5B05" w:rsidRPr="00202F99">
            <w:rPr>
              <w:rStyle w:val="aff5"/>
              <w:rtl/>
            </w:rPr>
            <w:t>לחץ כאן להזנת טקסט</w:t>
          </w:r>
          <w:r w:rsidR="009F5B05" w:rsidRPr="00202F99">
            <w:rPr>
              <w:rStyle w:val="aff5"/>
            </w:rPr>
            <w:t>.</w:t>
          </w:r>
        </w:sdtContent>
      </w:sdt>
    </w:p>
    <w:p w:rsidR="00307B1B" w:rsidRPr="00307B1B" w:rsidRDefault="00BB12BB" w:rsidP="00D51986">
      <w:pPr>
        <w:pStyle w:val="2"/>
        <w:numPr>
          <w:ilvl w:val="0"/>
          <w:numId w:val="0"/>
        </w:numPr>
        <w:ind w:left="719" w:firstLine="721"/>
        <w:rPr>
          <w:rtl/>
        </w:rPr>
      </w:pPr>
      <w:r>
        <w:rPr>
          <w:rFonts w:hint="cs"/>
          <w:rtl/>
        </w:rPr>
        <w:t>פרטים אודות ה</w:t>
      </w:r>
      <w:r w:rsidR="00307B1B">
        <w:rPr>
          <w:rFonts w:hint="cs"/>
          <w:rtl/>
        </w:rPr>
        <w:t xml:space="preserve">צוות ניהולי: </w:t>
      </w:r>
    </w:p>
    <w:p w:rsidR="00307B1B" w:rsidRDefault="00307B1B" w:rsidP="00307B1B">
      <w:pPr>
        <w:rPr>
          <w:rtl/>
        </w:rPr>
      </w:pPr>
    </w:p>
    <w:p w:rsidR="00B90A35" w:rsidRPr="00307B1B" w:rsidRDefault="00B90A35" w:rsidP="00B97264">
      <w:pPr>
        <w:ind w:left="849"/>
      </w:pPr>
    </w:p>
    <w:tbl>
      <w:tblPr>
        <w:bidiVisual/>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22"/>
        <w:gridCol w:w="1133"/>
        <w:gridCol w:w="1140"/>
        <w:gridCol w:w="1206"/>
        <w:gridCol w:w="1114"/>
        <w:gridCol w:w="1138"/>
        <w:gridCol w:w="974"/>
      </w:tblGrid>
      <w:tr w:rsidR="00F977FE" w:rsidTr="00CA4A65">
        <w:tc>
          <w:tcPr>
            <w:tcW w:w="1252" w:type="dxa"/>
            <w:shd w:val="clear" w:color="auto" w:fill="auto"/>
          </w:tcPr>
          <w:p w:rsidR="00307B1B" w:rsidRPr="0070439C" w:rsidRDefault="00307B1B" w:rsidP="0070439C">
            <w:pPr>
              <w:pStyle w:val="1"/>
              <w:numPr>
                <w:ilvl w:val="0"/>
                <w:numId w:val="0"/>
              </w:numPr>
              <w:spacing w:before="120" w:after="120"/>
              <w:jc w:val="left"/>
              <w:rPr>
                <w:b/>
                <w:bCs/>
                <w:rtl/>
              </w:rPr>
            </w:pPr>
            <w:r w:rsidRPr="0070439C">
              <w:rPr>
                <w:rFonts w:hint="cs"/>
                <w:b/>
                <w:bCs/>
                <w:rtl/>
              </w:rPr>
              <w:t xml:space="preserve">שם פרטי ומשפחה </w:t>
            </w:r>
          </w:p>
        </w:tc>
        <w:tc>
          <w:tcPr>
            <w:tcW w:w="1170" w:type="dxa"/>
            <w:shd w:val="clear" w:color="auto" w:fill="auto"/>
          </w:tcPr>
          <w:p w:rsidR="00307B1B" w:rsidRPr="0070439C" w:rsidRDefault="00307B1B" w:rsidP="0070439C">
            <w:pPr>
              <w:pStyle w:val="1"/>
              <w:numPr>
                <w:ilvl w:val="0"/>
                <w:numId w:val="0"/>
              </w:numPr>
              <w:spacing w:before="120" w:after="120"/>
              <w:jc w:val="left"/>
              <w:rPr>
                <w:b/>
                <w:bCs/>
                <w:rtl/>
              </w:rPr>
            </w:pPr>
            <w:r w:rsidRPr="0070439C">
              <w:rPr>
                <w:rFonts w:hint="cs"/>
                <w:b/>
                <w:bCs/>
                <w:rtl/>
              </w:rPr>
              <w:t xml:space="preserve">מס' תעודת זהות </w:t>
            </w:r>
          </w:p>
        </w:tc>
        <w:tc>
          <w:tcPr>
            <w:tcW w:w="1178" w:type="dxa"/>
            <w:shd w:val="clear" w:color="auto" w:fill="auto"/>
          </w:tcPr>
          <w:p w:rsidR="00307B1B" w:rsidRPr="0070439C" w:rsidRDefault="00307B1B" w:rsidP="0070439C">
            <w:pPr>
              <w:pStyle w:val="1"/>
              <w:numPr>
                <w:ilvl w:val="0"/>
                <w:numId w:val="0"/>
              </w:numPr>
              <w:spacing w:before="120" w:after="120"/>
              <w:jc w:val="left"/>
              <w:rPr>
                <w:b/>
                <w:bCs/>
                <w:rtl/>
              </w:rPr>
            </w:pPr>
            <w:r w:rsidRPr="0070439C">
              <w:rPr>
                <w:rFonts w:hint="cs"/>
                <w:b/>
                <w:bCs/>
                <w:rtl/>
              </w:rPr>
              <w:t xml:space="preserve">תפקיד </w:t>
            </w:r>
          </w:p>
        </w:tc>
        <w:tc>
          <w:tcPr>
            <w:tcW w:w="1238" w:type="dxa"/>
            <w:shd w:val="clear" w:color="auto" w:fill="auto"/>
          </w:tcPr>
          <w:p w:rsidR="00307B1B" w:rsidRPr="0070439C" w:rsidRDefault="00307B1B" w:rsidP="0070439C">
            <w:pPr>
              <w:pStyle w:val="1"/>
              <w:numPr>
                <w:ilvl w:val="0"/>
                <w:numId w:val="0"/>
              </w:numPr>
              <w:spacing w:before="120" w:after="120"/>
              <w:jc w:val="left"/>
              <w:rPr>
                <w:b/>
                <w:bCs/>
                <w:rtl/>
              </w:rPr>
            </w:pPr>
            <w:r w:rsidRPr="0070439C">
              <w:rPr>
                <w:rFonts w:hint="cs"/>
                <w:b/>
                <w:bCs/>
                <w:rtl/>
              </w:rPr>
              <w:t xml:space="preserve">הכשרה והשכלה </w:t>
            </w:r>
          </w:p>
        </w:tc>
        <w:tc>
          <w:tcPr>
            <w:tcW w:w="1148" w:type="dxa"/>
            <w:shd w:val="clear" w:color="auto" w:fill="auto"/>
          </w:tcPr>
          <w:p w:rsidR="00307B1B" w:rsidRPr="0070439C" w:rsidRDefault="00307B1B" w:rsidP="0070439C">
            <w:pPr>
              <w:pStyle w:val="1"/>
              <w:numPr>
                <w:ilvl w:val="0"/>
                <w:numId w:val="0"/>
              </w:numPr>
              <w:spacing w:before="120" w:after="120"/>
              <w:jc w:val="left"/>
              <w:rPr>
                <w:b/>
                <w:bCs/>
                <w:rtl/>
              </w:rPr>
            </w:pPr>
            <w:r w:rsidRPr="0070439C">
              <w:rPr>
                <w:rFonts w:hint="cs"/>
                <w:b/>
                <w:bCs/>
                <w:rtl/>
              </w:rPr>
              <w:t xml:space="preserve">ניסיון </w:t>
            </w:r>
          </w:p>
        </w:tc>
        <w:tc>
          <w:tcPr>
            <w:tcW w:w="1176" w:type="dxa"/>
            <w:shd w:val="clear" w:color="auto" w:fill="auto"/>
          </w:tcPr>
          <w:p w:rsidR="00307B1B" w:rsidRPr="0070439C" w:rsidRDefault="00307B1B" w:rsidP="0070439C">
            <w:pPr>
              <w:pStyle w:val="1"/>
              <w:numPr>
                <w:ilvl w:val="0"/>
                <w:numId w:val="0"/>
              </w:numPr>
              <w:spacing w:before="120" w:after="120"/>
              <w:jc w:val="left"/>
              <w:rPr>
                <w:b/>
                <w:bCs/>
                <w:rtl/>
              </w:rPr>
            </w:pPr>
            <w:r w:rsidRPr="0070439C">
              <w:rPr>
                <w:rFonts w:hint="cs"/>
                <w:b/>
                <w:bCs/>
                <w:rtl/>
              </w:rPr>
              <w:t xml:space="preserve">שנות ותק אצל המציע </w:t>
            </w:r>
          </w:p>
        </w:tc>
        <w:tc>
          <w:tcPr>
            <w:tcW w:w="991" w:type="dxa"/>
            <w:shd w:val="clear" w:color="auto" w:fill="auto"/>
          </w:tcPr>
          <w:p w:rsidR="00307B1B" w:rsidRPr="0070439C" w:rsidRDefault="00307B1B" w:rsidP="0070439C">
            <w:pPr>
              <w:pStyle w:val="1"/>
              <w:numPr>
                <w:ilvl w:val="0"/>
                <w:numId w:val="0"/>
              </w:numPr>
              <w:spacing w:before="120" w:after="120"/>
              <w:jc w:val="left"/>
              <w:rPr>
                <w:b/>
                <w:bCs/>
                <w:rtl/>
              </w:rPr>
            </w:pPr>
            <w:r w:rsidRPr="0070439C">
              <w:rPr>
                <w:rFonts w:hint="cs"/>
                <w:b/>
                <w:bCs/>
                <w:rtl/>
              </w:rPr>
              <w:t xml:space="preserve">הערות </w:t>
            </w:r>
          </w:p>
        </w:tc>
      </w:tr>
      <w:tr w:rsidR="00F977FE" w:rsidTr="00CA4A65">
        <w:sdt>
          <w:sdtPr>
            <w:rPr>
              <w:b/>
              <w:bCs/>
              <w:u w:val="single"/>
              <w:rtl/>
            </w:rPr>
            <w:id w:val="1708145281"/>
            <w:placeholder>
              <w:docPart w:val="DefaultPlaceholder_1081868574"/>
            </w:placeholder>
            <w:showingPlcHdr/>
            <w:text/>
          </w:sdtPr>
          <w:sdtEndPr/>
          <w:sdtContent>
            <w:tc>
              <w:tcPr>
                <w:tcW w:w="1252" w:type="dxa"/>
                <w:shd w:val="clear" w:color="auto" w:fill="auto"/>
              </w:tcPr>
              <w:p w:rsidR="00307B1B" w:rsidRPr="0070439C" w:rsidRDefault="008404AF" w:rsidP="008404AF">
                <w:pPr>
                  <w:pStyle w:val="1"/>
                  <w:numPr>
                    <w:ilvl w:val="0"/>
                    <w:numId w:val="0"/>
                  </w:numPr>
                  <w:spacing w:before="120" w:after="120"/>
                  <w:jc w:val="left"/>
                  <w:rPr>
                    <w:b/>
                    <w:bCs/>
                    <w:u w:val="single"/>
                    <w:rtl/>
                  </w:rPr>
                </w:pPr>
                <w:r w:rsidRPr="008404AF">
                  <w:rPr>
                    <w:rStyle w:val="aff5"/>
                    <w:rtl/>
                  </w:rPr>
                  <w:t>לחץ כאן להזנת טקסט</w:t>
                </w:r>
                <w:r w:rsidRPr="008404AF">
                  <w:rPr>
                    <w:rStyle w:val="aff5"/>
                  </w:rPr>
                  <w:t>.</w:t>
                </w:r>
              </w:p>
            </w:tc>
          </w:sdtContent>
        </w:sdt>
        <w:sdt>
          <w:sdtPr>
            <w:rPr>
              <w:b/>
              <w:bCs/>
              <w:u w:val="single"/>
              <w:rtl/>
            </w:rPr>
            <w:id w:val="-922330845"/>
            <w:placeholder>
              <w:docPart w:val="793A939D21EB4215AD3CCDA4C58D451F"/>
            </w:placeholder>
            <w:showingPlcHdr/>
            <w:text/>
          </w:sdtPr>
          <w:sdtEndPr/>
          <w:sdtContent>
            <w:tc>
              <w:tcPr>
                <w:tcW w:w="1170" w:type="dxa"/>
                <w:shd w:val="clear" w:color="auto" w:fill="auto"/>
              </w:tcPr>
              <w:p w:rsidR="00307B1B" w:rsidRPr="0070439C" w:rsidRDefault="009F5B05" w:rsidP="0070439C">
                <w:pPr>
                  <w:pStyle w:val="1"/>
                  <w:numPr>
                    <w:ilvl w:val="0"/>
                    <w:numId w:val="0"/>
                  </w:numPr>
                  <w:spacing w:before="120" w:after="120"/>
                  <w:rPr>
                    <w:b/>
                    <w:bCs/>
                    <w:u w:val="single"/>
                    <w:rtl/>
                  </w:rPr>
                </w:pPr>
                <w:r w:rsidRPr="00202F99">
                  <w:rPr>
                    <w:rStyle w:val="aff5"/>
                    <w:rtl/>
                  </w:rPr>
                  <w:t>לחץ כאן להזנת טקסט</w:t>
                </w:r>
                <w:r w:rsidRPr="00202F99">
                  <w:rPr>
                    <w:rStyle w:val="aff5"/>
                  </w:rPr>
                  <w:t>.</w:t>
                </w:r>
              </w:p>
            </w:tc>
          </w:sdtContent>
        </w:sdt>
        <w:sdt>
          <w:sdtPr>
            <w:rPr>
              <w:b/>
              <w:bCs/>
              <w:u w:val="single"/>
              <w:rtl/>
            </w:rPr>
            <w:id w:val="-1711344382"/>
            <w:placeholder>
              <w:docPart w:val="27751351CF274A67A4E773FE2B123BC3"/>
            </w:placeholder>
            <w:showingPlcHdr/>
            <w:text/>
          </w:sdtPr>
          <w:sdtEndPr/>
          <w:sdtContent>
            <w:tc>
              <w:tcPr>
                <w:tcW w:w="1178" w:type="dxa"/>
                <w:shd w:val="clear" w:color="auto" w:fill="auto"/>
              </w:tcPr>
              <w:p w:rsidR="00307B1B" w:rsidRPr="0070439C" w:rsidRDefault="009F5B05" w:rsidP="0070439C">
                <w:pPr>
                  <w:pStyle w:val="1"/>
                  <w:numPr>
                    <w:ilvl w:val="0"/>
                    <w:numId w:val="0"/>
                  </w:numPr>
                  <w:spacing w:before="120" w:after="120"/>
                  <w:rPr>
                    <w:b/>
                    <w:bCs/>
                    <w:u w:val="single"/>
                    <w:rtl/>
                  </w:rPr>
                </w:pPr>
                <w:r w:rsidRPr="00202F99">
                  <w:rPr>
                    <w:rStyle w:val="aff5"/>
                    <w:rtl/>
                  </w:rPr>
                  <w:t>לחץ כאן להזנת טקסט</w:t>
                </w:r>
                <w:r w:rsidRPr="00202F99">
                  <w:rPr>
                    <w:rStyle w:val="aff5"/>
                  </w:rPr>
                  <w:t>.</w:t>
                </w:r>
              </w:p>
            </w:tc>
          </w:sdtContent>
        </w:sdt>
        <w:sdt>
          <w:sdtPr>
            <w:rPr>
              <w:b/>
              <w:bCs/>
              <w:u w:val="single"/>
              <w:rtl/>
            </w:rPr>
            <w:id w:val="1490669818"/>
            <w:placeholder>
              <w:docPart w:val="011AABDB33D34FCDAFB3CC7526F1811C"/>
            </w:placeholder>
            <w:showingPlcHdr/>
            <w:text/>
          </w:sdtPr>
          <w:sdtEndPr/>
          <w:sdtContent>
            <w:tc>
              <w:tcPr>
                <w:tcW w:w="1238" w:type="dxa"/>
                <w:shd w:val="clear" w:color="auto" w:fill="auto"/>
              </w:tcPr>
              <w:p w:rsidR="00307B1B" w:rsidRPr="0070439C" w:rsidRDefault="009F5B05" w:rsidP="0070439C">
                <w:pPr>
                  <w:pStyle w:val="1"/>
                  <w:numPr>
                    <w:ilvl w:val="0"/>
                    <w:numId w:val="0"/>
                  </w:numPr>
                  <w:spacing w:before="120" w:after="120"/>
                  <w:rPr>
                    <w:b/>
                    <w:bCs/>
                    <w:u w:val="single"/>
                    <w:rtl/>
                  </w:rPr>
                </w:pPr>
                <w:r w:rsidRPr="00202F99">
                  <w:rPr>
                    <w:rStyle w:val="aff5"/>
                    <w:rtl/>
                  </w:rPr>
                  <w:t>לחץ כאן להזנת טקסט</w:t>
                </w:r>
                <w:r w:rsidRPr="00202F99">
                  <w:rPr>
                    <w:rStyle w:val="aff5"/>
                  </w:rPr>
                  <w:t>.</w:t>
                </w:r>
              </w:p>
            </w:tc>
          </w:sdtContent>
        </w:sdt>
        <w:sdt>
          <w:sdtPr>
            <w:rPr>
              <w:b/>
              <w:bCs/>
              <w:u w:val="single"/>
              <w:rtl/>
            </w:rPr>
            <w:id w:val="2033757884"/>
            <w:placeholder>
              <w:docPart w:val="6F564A89463E46C8A0ED6E5C8580421E"/>
            </w:placeholder>
            <w:showingPlcHdr/>
            <w:text/>
          </w:sdtPr>
          <w:sdtEndPr/>
          <w:sdtContent>
            <w:tc>
              <w:tcPr>
                <w:tcW w:w="1148" w:type="dxa"/>
                <w:shd w:val="clear" w:color="auto" w:fill="auto"/>
              </w:tcPr>
              <w:p w:rsidR="00307B1B" w:rsidRPr="0070439C" w:rsidRDefault="009F5B05" w:rsidP="0070439C">
                <w:pPr>
                  <w:pStyle w:val="1"/>
                  <w:numPr>
                    <w:ilvl w:val="0"/>
                    <w:numId w:val="0"/>
                  </w:numPr>
                  <w:spacing w:before="120" w:after="120"/>
                  <w:rPr>
                    <w:b/>
                    <w:bCs/>
                    <w:u w:val="single"/>
                    <w:rtl/>
                  </w:rPr>
                </w:pPr>
                <w:r w:rsidRPr="00202F99">
                  <w:rPr>
                    <w:rStyle w:val="aff5"/>
                    <w:rtl/>
                  </w:rPr>
                  <w:t>לחץ כאן להזנת טקסט</w:t>
                </w:r>
                <w:r w:rsidRPr="00202F99">
                  <w:rPr>
                    <w:rStyle w:val="aff5"/>
                  </w:rPr>
                  <w:t>.</w:t>
                </w:r>
              </w:p>
            </w:tc>
          </w:sdtContent>
        </w:sdt>
        <w:sdt>
          <w:sdtPr>
            <w:rPr>
              <w:b/>
              <w:bCs/>
              <w:u w:val="single"/>
              <w:rtl/>
            </w:rPr>
            <w:id w:val="-31732773"/>
            <w:placeholder>
              <w:docPart w:val="5B2C1320B62F4A27899E10043161789F"/>
            </w:placeholder>
            <w:showingPlcHdr/>
            <w:text/>
          </w:sdtPr>
          <w:sdtEndPr/>
          <w:sdtContent>
            <w:tc>
              <w:tcPr>
                <w:tcW w:w="1176" w:type="dxa"/>
                <w:shd w:val="clear" w:color="auto" w:fill="auto"/>
              </w:tcPr>
              <w:p w:rsidR="00307B1B" w:rsidRPr="0070439C" w:rsidRDefault="009F5B05" w:rsidP="0070439C">
                <w:pPr>
                  <w:pStyle w:val="1"/>
                  <w:numPr>
                    <w:ilvl w:val="0"/>
                    <w:numId w:val="0"/>
                  </w:numPr>
                  <w:spacing w:before="120" w:after="120"/>
                  <w:rPr>
                    <w:b/>
                    <w:bCs/>
                    <w:u w:val="single"/>
                    <w:rtl/>
                  </w:rPr>
                </w:pPr>
                <w:r w:rsidRPr="00202F99">
                  <w:rPr>
                    <w:rStyle w:val="aff5"/>
                    <w:rtl/>
                  </w:rPr>
                  <w:t>לחץ כאן להזנת טקסט</w:t>
                </w:r>
                <w:r w:rsidRPr="00202F99">
                  <w:rPr>
                    <w:rStyle w:val="aff5"/>
                  </w:rPr>
                  <w:t>.</w:t>
                </w:r>
              </w:p>
            </w:tc>
          </w:sdtContent>
        </w:sdt>
        <w:sdt>
          <w:sdtPr>
            <w:rPr>
              <w:b/>
              <w:bCs/>
              <w:u w:val="single"/>
              <w:rtl/>
            </w:rPr>
            <w:id w:val="207462222"/>
            <w:placeholder>
              <w:docPart w:val="BA5EBBE740A84678B40326AC762D73AB"/>
            </w:placeholder>
            <w:showingPlcHdr/>
            <w:text/>
          </w:sdtPr>
          <w:sdtEndPr/>
          <w:sdtContent>
            <w:tc>
              <w:tcPr>
                <w:tcW w:w="991" w:type="dxa"/>
                <w:shd w:val="clear" w:color="auto" w:fill="auto"/>
              </w:tcPr>
              <w:p w:rsidR="00307B1B" w:rsidRPr="0070439C" w:rsidRDefault="009F5B05" w:rsidP="0070439C">
                <w:pPr>
                  <w:pStyle w:val="1"/>
                  <w:numPr>
                    <w:ilvl w:val="0"/>
                    <w:numId w:val="0"/>
                  </w:numPr>
                  <w:spacing w:before="120" w:after="120"/>
                  <w:rPr>
                    <w:b/>
                    <w:bCs/>
                    <w:u w:val="single"/>
                    <w:rtl/>
                  </w:rPr>
                </w:pPr>
                <w:r w:rsidRPr="00202F99">
                  <w:rPr>
                    <w:rStyle w:val="aff5"/>
                    <w:rtl/>
                  </w:rPr>
                  <w:t>לחץ כאן להזנת טקסט</w:t>
                </w:r>
                <w:r w:rsidRPr="00202F99">
                  <w:rPr>
                    <w:rStyle w:val="aff5"/>
                  </w:rPr>
                  <w:t>.</w:t>
                </w:r>
              </w:p>
            </w:tc>
          </w:sdtContent>
        </w:sdt>
      </w:tr>
      <w:tr w:rsidR="00F977FE" w:rsidTr="00CA4A65">
        <w:sdt>
          <w:sdtPr>
            <w:rPr>
              <w:b/>
              <w:bCs/>
              <w:u w:val="single"/>
              <w:rtl/>
            </w:rPr>
            <w:id w:val="984280612"/>
            <w:placeholder>
              <w:docPart w:val="7EF6B1DA164447D59ADA526CA0733E33"/>
            </w:placeholder>
            <w:showingPlcHdr/>
            <w:text/>
          </w:sdtPr>
          <w:sdtEndPr/>
          <w:sdtContent>
            <w:tc>
              <w:tcPr>
                <w:tcW w:w="1252" w:type="dxa"/>
                <w:shd w:val="clear" w:color="auto" w:fill="auto"/>
              </w:tcPr>
              <w:p w:rsidR="00307B1B" w:rsidRPr="0070439C" w:rsidRDefault="009F5B05" w:rsidP="0070439C">
                <w:pPr>
                  <w:pStyle w:val="1"/>
                  <w:numPr>
                    <w:ilvl w:val="0"/>
                    <w:numId w:val="0"/>
                  </w:numPr>
                  <w:spacing w:before="120" w:after="120"/>
                  <w:rPr>
                    <w:b/>
                    <w:bCs/>
                    <w:u w:val="single"/>
                    <w:rtl/>
                  </w:rPr>
                </w:pPr>
                <w:r w:rsidRPr="00202F99">
                  <w:rPr>
                    <w:rStyle w:val="aff5"/>
                    <w:rtl/>
                  </w:rPr>
                  <w:t>לחץ כאן להזנת טקסט</w:t>
                </w:r>
                <w:r w:rsidRPr="00202F99">
                  <w:rPr>
                    <w:rStyle w:val="aff5"/>
                  </w:rPr>
                  <w:t>.</w:t>
                </w:r>
              </w:p>
            </w:tc>
          </w:sdtContent>
        </w:sdt>
        <w:sdt>
          <w:sdtPr>
            <w:rPr>
              <w:b/>
              <w:bCs/>
              <w:u w:val="single"/>
              <w:rtl/>
            </w:rPr>
            <w:id w:val="892551470"/>
            <w:placeholder>
              <w:docPart w:val="E6BDB60E7C5B47E6B8D717631B0145FC"/>
            </w:placeholder>
            <w:showingPlcHdr/>
            <w:text/>
          </w:sdtPr>
          <w:sdtEndPr/>
          <w:sdtContent>
            <w:tc>
              <w:tcPr>
                <w:tcW w:w="1170" w:type="dxa"/>
                <w:shd w:val="clear" w:color="auto" w:fill="auto"/>
              </w:tcPr>
              <w:p w:rsidR="00307B1B" w:rsidRPr="0070439C" w:rsidRDefault="009F5B05" w:rsidP="0070439C">
                <w:pPr>
                  <w:pStyle w:val="1"/>
                  <w:numPr>
                    <w:ilvl w:val="0"/>
                    <w:numId w:val="0"/>
                  </w:numPr>
                  <w:spacing w:before="120" w:after="120"/>
                  <w:rPr>
                    <w:b/>
                    <w:bCs/>
                    <w:u w:val="single"/>
                    <w:rtl/>
                  </w:rPr>
                </w:pPr>
                <w:r w:rsidRPr="00202F99">
                  <w:rPr>
                    <w:rStyle w:val="aff5"/>
                    <w:rtl/>
                  </w:rPr>
                  <w:t>לחץ כאן להזנת טקסט</w:t>
                </w:r>
                <w:r w:rsidRPr="00202F99">
                  <w:rPr>
                    <w:rStyle w:val="aff5"/>
                  </w:rPr>
                  <w:t>.</w:t>
                </w:r>
              </w:p>
            </w:tc>
          </w:sdtContent>
        </w:sdt>
        <w:sdt>
          <w:sdtPr>
            <w:rPr>
              <w:b/>
              <w:bCs/>
              <w:u w:val="single"/>
              <w:rtl/>
            </w:rPr>
            <w:id w:val="-159160066"/>
            <w:placeholder>
              <w:docPart w:val="4096BC25735049C78BBC56E474612FCD"/>
            </w:placeholder>
            <w:showingPlcHdr/>
            <w:text/>
          </w:sdtPr>
          <w:sdtEndPr/>
          <w:sdtContent>
            <w:tc>
              <w:tcPr>
                <w:tcW w:w="1178" w:type="dxa"/>
                <w:shd w:val="clear" w:color="auto" w:fill="auto"/>
              </w:tcPr>
              <w:p w:rsidR="00307B1B" w:rsidRPr="0070439C" w:rsidRDefault="009F5B05" w:rsidP="0070439C">
                <w:pPr>
                  <w:pStyle w:val="1"/>
                  <w:numPr>
                    <w:ilvl w:val="0"/>
                    <w:numId w:val="0"/>
                  </w:numPr>
                  <w:spacing w:before="120" w:after="120"/>
                  <w:rPr>
                    <w:b/>
                    <w:bCs/>
                    <w:u w:val="single"/>
                    <w:rtl/>
                  </w:rPr>
                </w:pPr>
                <w:r w:rsidRPr="00202F99">
                  <w:rPr>
                    <w:rStyle w:val="aff5"/>
                    <w:rtl/>
                  </w:rPr>
                  <w:t>לחץ כאן להזנת טקסט</w:t>
                </w:r>
                <w:r w:rsidRPr="00202F99">
                  <w:rPr>
                    <w:rStyle w:val="aff5"/>
                  </w:rPr>
                  <w:t>.</w:t>
                </w:r>
              </w:p>
            </w:tc>
          </w:sdtContent>
        </w:sdt>
        <w:sdt>
          <w:sdtPr>
            <w:rPr>
              <w:b/>
              <w:bCs/>
              <w:u w:val="single"/>
              <w:rtl/>
            </w:rPr>
            <w:id w:val="946279997"/>
            <w:placeholder>
              <w:docPart w:val="FDD56B12E0084CFB9BC9ADCEACEF0597"/>
            </w:placeholder>
            <w:showingPlcHdr/>
            <w:text/>
          </w:sdtPr>
          <w:sdtEndPr/>
          <w:sdtContent>
            <w:tc>
              <w:tcPr>
                <w:tcW w:w="1238" w:type="dxa"/>
                <w:shd w:val="clear" w:color="auto" w:fill="auto"/>
              </w:tcPr>
              <w:p w:rsidR="00307B1B" w:rsidRPr="0070439C" w:rsidRDefault="009F5B05" w:rsidP="0070439C">
                <w:pPr>
                  <w:pStyle w:val="1"/>
                  <w:numPr>
                    <w:ilvl w:val="0"/>
                    <w:numId w:val="0"/>
                  </w:numPr>
                  <w:spacing w:before="120" w:after="120"/>
                  <w:rPr>
                    <w:b/>
                    <w:bCs/>
                    <w:u w:val="single"/>
                    <w:rtl/>
                  </w:rPr>
                </w:pPr>
                <w:r w:rsidRPr="00202F99">
                  <w:rPr>
                    <w:rStyle w:val="aff5"/>
                    <w:rtl/>
                  </w:rPr>
                  <w:t>לחץ כאן להזנת טקסט</w:t>
                </w:r>
                <w:r w:rsidRPr="00202F99">
                  <w:rPr>
                    <w:rStyle w:val="aff5"/>
                  </w:rPr>
                  <w:t>.</w:t>
                </w:r>
              </w:p>
            </w:tc>
          </w:sdtContent>
        </w:sdt>
        <w:sdt>
          <w:sdtPr>
            <w:rPr>
              <w:b/>
              <w:bCs/>
              <w:u w:val="single"/>
              <w:rtl/>
            </w:rPr>
            <w:id w:val="148409301"/>
            <w:placeholder>
              <w:docPart w:val="29D5D2FBC3AA4AA19D05D1693E3FC493"/>
            </w:placeholder>
            <w:showingPlcHdr/>
            <w:text/>
          </w:sdtPr>
          <w:sdtEndPr/>
          <w:sdtContent>
            <w:tc>
              <w:tcPr>
                <w:tcW w:w="1148" w:type="dxa"/>
                <w:shd w:val="clear" w:color="auto" w:fill="auto"/>
              </w:tcPr>
              <w:p w:rsidR="00307B1B" w:rsidRPr="0070439C" w:rsidRDefault="009F5B05" w:rsidP="0070439C">
                <w:pPr>
                  <w:pStyle w:val="1"/>
                  <w:numPr>
                    <w:ilvl w:val="0"/>
                    <w:numId w:val="0"/>
                  </w:numPr>
                  <w:spacing w:before="120" w:after="120"/>
                  <w:rPr>
                    <w:b/>
                    <w:bCs/>
                    <w:u w:val="single"/>
                    <w:rtl/>
                  </w:rPr>
                </w:pPr>
                <w:r w:rsidRPr="00202F99">
                  <w:rPr>
                    <w:rStyle w:val="aff5"/>
                    <w:rtl/>
                  </w:rPr>
                  <w:t>לחץ כאן להזנת טקסט</w:t>
                </w:r>
                <w:r w:rsidRPr="00202F99">
                  <w:rPr>
                    <w:rStyle w:val="aff5"/>
                  </w:rPr>
                  <w:t>.</w:t>
                </w:r>
              </w:p>
            </w:tc>
          </w:sdtContent>
        </w:sdt>
        <w:sdt>
          <w:sdtPr>
            <w:rPr>
              <w:b/>
              <w:bCs/>
              <w:u w:val="single"/>
              <w:rtl/>
            </w:rPr>
            <w:id w:val="-1910221213"/>
            <w:placeholder>
              <w:docPart w:val="A47DA4268A0242BEB4BFC60CF562B655"/>
            </w:placeholder>
            <w:showingPlcHdr/>
            <w:text/>
          </w:sdtPr>
          <w:sdtEndPr/>
          <w:sdtContent>
            <w:tc>
              <w:tcPr>
                <w:tcW w:w="1176" w:type="dxa"/>
                <w:shd w:val="clear" w:color="auto" w:fill="auto"/>
              </w:tcPr>
              <w:p w:rsidR="00307B1B" w:rsidRPr="0070439C" w:rsidRDefault="009F5B05" w:rsidP="0070439C">
                <w:pPr>
                  <w:pStyle w:val="1"/>
                  <w:numPr>
                    <w:ilvl w:val="0"/>
                    <w:numId w:val="0"/>
                  </w:numPr>
                  <w:spacing w:before="120" w:after="120"/>
                  <w:rPr>
                    <w:b/>
                    <w:bCs/>
                    <w:u w:val="single"/>
                    <w:rtl/>
                  </w:rPr>
                </w:pPr>
                <w:r w:rsidRPr="00202F99">
                  <w:rPr>
                    <w:rStyle w:val="aff5"/>
                    <w:rtl/>
                  </w:rPr>
                  <w:t>לחץ כאן להזנת טקסט</w:t>
                </w:r>
                <w:r w:rsidRPr="00202F99">
                  <w:rPr>
                    <w:rStyle w:val="aff5"/>
                  </w:rPr>
                  <w:t>.</w:t>
                </w:r>
              </w:p>
            </w:tc>
          </w:sdtContent>
        </w:sdt>
        <w:sdt>
          <w:sdtPr>
            <w:rPr>
              <w:b/>
              <w:bCs/>
              <w:u w:val="single"/>
              <w:rtl/>
            </w:rPr>
            <w:id w:val="-1407066119"/>
            <w:placeholder>
              <w:docPart w:val="7B3163B3B6494EEBA156533F8ACEA966"/>
            </w:placeholder>
            <w:showingPlcHdr/>
            <w:text/>
          </w:sdtPr>
          <w:sdtEndPr/>
          <w:sdtContent>
            <w:tc>
              <w:tcPr>
                <w:tcW w:w="991" w:type="dxa"/>
                <w:shd w:val="clear" w:color="auto" w:fill="auto"/>
              </w:tcPr>
              <w:p w:rsidR="00307B1B" w:rsidRPr="0070439C" w:rsidRDefault="009F5B05" w:rsidP="0070439C">
                <w:pPr>
                  <w:pStyle w:val="1"/>
                  <w:numPr>
                    <w:ilvl w:val="0"/>
                    <w:numId w:val="0"/>
                  </w:numPr>
                  <w:spacing w:before="120" w:after="120"/>
                  <w:rPr>
                    <w:b/>
                    <w:bCs/>
                    <w:u w:val="single"/>
                    <w:rtl/>
                  </w:rPr>
                </w:pPr>
                <w:r w:rsidRPr="00202F99">
                  <w:rPr>
                    <w:rStyle w:val="aff5"/>
                    <w:rtl/>
                  </w:rPr>
                  <w:t>לחץ כאן להזנת טקסט</w:t>
                </w:r>
                <w:r w:rsidRPr="00202F99">
                  <w:rPr>
                    <w:rStyle w:val="aff5"/>
                  </w:rPr>
                  <w:t>.</w:t>
                </w:r>
              </w:p>
            </w:tc>
          </w:sdtContent>
        </w:sdt>
      </w:tr>
      <w:tr w:rsidR="00F977FE" w:rsidTr="00CA4A65">
        <w:sdt>
          <w:sdtPr>
            <w:rPr>
              <w:b/>
              <w:bCs/>
              <w:u w:val="single"/>
              <w:rtl/>
            </w:rPr>
            <w:id w:val="52363733"/>
            <w:placeholder>
              <w:docPart w:val="7B1BD3D627CC4F97B1C7BEB6A016024B"/>
            </w:placeholder>
            <w:showingPlcHdr/>
            <w:text/>
          </w:sdtPr>
          <w:sdtEndPr/>
          <w:sdtContent>
            <w:tc>
              <w:tcPr>
                <w:tcW w:w="1252" w:type="dxa"/>
                <w:shd w:val="clear" w:color="auto" w:fill="auto"/>
              </w:tcPr>
              <w:p w:rsidR="00307B1B" w:rsidRPr="0070439C" w:rsidRDefault="009F5B05" w:rsidP="0070439C">
                <w:pPr>
                  <w:pStyle w:val="1"/>
                  <w:numPr>
                    <w:ilvl w:val="0"/>
                    <w:numId w:val="0"/>
                  </w:numPr>
                  <w:spacing w:before="120" w:after="120"/>
                  <w:rPr>
                    <w:b/>
                    <w:bCs/>
                    <w:u w:val="single"/>
                    <w:rtl/>
                  </w:rPr>
                </w:pPr>
                <w:r w:rsidRPr="00202F99">
                  <w:rPr>
                    <w:rStyle w:val="aff5"/>
                    <w:rtl/>
                  </w:rPr>
                  <w:t>לחץ כאן להזנת טקסט</w:t>
                </w:r>
                <w:r w:rsidRPr="00202F99">
                  <w:rPr>
                    <w:rStyle w:val="aff5"/>
                  </w:rPr>
                  <w:t>.</w:t>
                </w:r>
              </w:p>
            </w:tc>
          </w:sdtContent>
        </w:sdt>
        <w:sdt>
          <w:sdtPr>
            <w:rPr>
              <w:b/>
              <w:bCs/>
              <w:u w:val="single"/>
              <w:rtl/>
            </w:rPr>
            <w:id w:val="-1338455250"/>
            <w:placeholder>
              <w:docPart w:val="FEEEBFFB86E7446B9A5D29FBDA1B298B"/>
            </w:placeholder>
            <w:showingPlcHdr/>
            <w:text/>
          </w:sdtPr>
          <w:sdtEndPr/>
          <w:sdtContent>
            <w:tc>
              <w:tcPr>
                <w:tcW w:w="1170" w:type="dxa"/>
                <w:shd w:val="clear" w:color="auto" w:fill="auto"/>
              </w:tcPr>
              <w:p w:rsidR="00307B1B" w:rsidRPr="0070439C" w:rsidRDefault="009F5B05" w:rsidP="0070439C">
                <w:pPr>
                  <w:pStyle w:val="1"/>
                  <w:numPr>
                    <w:ilvl w:val="0"/>
                    <w:numId w:val="0"/>
                  </w:numPr>
                  <w:spacing w:before="120" w:after="120"/>
                  <w:rPr>
                    <w:b/>
                    <w:bCs/>
                    <w:u w:val="single"/>
                    <w:rtl/>
                  </w:rPr>
                </w:pPr>
                <w:r w:rsidRPr="00202F99">
                  <w:rPr>
                    <w:rStyle w:val="aff5"/>
                    <w:rtl/>
                  </w:rPr>
                  <w:t>לחץ כאן להזנת טקסט</w:t>
                </w:r>
                <w:r w:rsidRPr="00202F99">
                  <w:rPr>
                    <w:rStyle w:val="aff5"/>
                  </w:rPr>
                  <w:t>.</w:t>
                </w:r>
              </w:p>
            </w:tc>
          </w:sdtContent>
        </w:sdt>
        <w:sdt>
          <w:sdtPr>
            <w:rPr>
              <w:b/>
              <w:bCs/>
              <w:u w:val="single"/>
              <w:rtl/>
            </w:rPr>
            <w:id w:val="383457661"/>
            <w:placeholder>
              <w:docPart w:val="E21AF63A31DB4E8793EBD3165CEC7124"/>
            </w:placeholder>
            <w:showingPlcHdr/>
            <w:text/>
          </w:sdtPr>
          <w:sdtEndPr/>
          <w:sdtContent>
            <w:tc>
              <w:tcPr>
                <w:tcW w:w="1178" w:type="dxa"/>
                <w:shd w:val="clear" w:color="auto" w:fill="auto"/>
              </w:tcPr>
              <w:p w:rsidR="00307B1B" w:rsidRPr="0070439C" w:rsidRDefault="009F5B05" w:rsidP="0070439C">
                <w:pPr>
                  <w:pStyle w:val="1"/>
                  <w:numPr>
                    <w:ilvl w:val="0"/>
                    <w:numId w:val="0"/>
                  </w:numPr>
                  <w:spacing w:before="120" w:after="120"/>
                  <w:rPr>
                    <w:b/>
                    <w:bCs/>
                    <w:u w:val="single"/>
                    <w:rtl/>
                  </w:rPr>
                </w:pPr>
                <w:r w:rsidRPr="00202F99">
                  <w:rPr>
                    <w:rStyle w:val="aff5"/>
                    <w:rtl/>
                  </w:rPr>
                  <w:t>לחץ כאן להזנת טקסט</w:t>
                </w:r>
                <w:r w:rsidRPr="00202F99">
                  <w:rPr>
                    <w:rStyle w:val="aff5"/>
                  </w:rPr>
                  <w:t>.</w:t>
                </w:r>
              </w:p>
            </w:tc>
          </w:sdtContent>
        </w:sdt>
        <w:sdt>
          <w:sdtPr>
            <w:rPr>
              <w:b/>
              <w:bCs/>
              <w:u w:val="single"/>
              <w:rtl/>
            </w:rPr>
            <w:id w:val="1804812670"/>
            <w:placeholder>
              <w:docPart w:val="88DB95EDFD534BCCB2F99276BC1ACF15"/>
            </w:placeholder>
            <w:showingPlcHdr/>
            <w:text/>
          </w:sdtPr>
          <w:sdtEndPr/>
          <w:sdtContent>
            <w:tc>
              <w:tcPr>
                <w:tcW w:w="1238" w:type="dxa"/>
                <w:shd w:val="clear" w:color="auto" w:fill="auto"/>
              </w:tcPr>
              <w:p w:rsidR="00307B1B" w:rsidRPr="0070439C" w:rsidRDefault="009F5B05" w:rsidP="0070439C">
                <w:pPr>
                  <w:pStyle w:val="1"/>
                  <w:numPr>
                    <w:ilvl w:val="0"/>
                    <w:numId w:val="0"/>
                  </w:numPr>
                  <w:spacing w:before="120" w:after="120"/>
                  <w:rPr>
                    <w:b/>
                    <w:bCs/>
                    <w:u w:val="single"/>
                    <w:rtl/>
                  </w:rPr>
                </w:pPr>
                <w:r w:rsidRPr="00202F99">
                  <w:rPr>
                    <w:rStyle w:val="aff5"/>
                    <w:rtl/>
                  </w:rPr>
                  <w:t>לחץ כאן להזנת טקסט</w:t>
                </w:r>
                <w:r w:rsidRPr="00202F99">
                  <w:rPr>
                    <w:rStyle w:val="aff5"/>
                  </w:rPr>
                  <w:t>.</w:t>
                </w:r>
              </w:p>
            </w:tc>
          </w:sdtContent>
        </w:sdt>
        <w:sdt>
          <w:sdtPr>
            <w:rPr>
              <w:rStyle w:val="110"/>
              <w:color w:val="808080"/>
              <w:rtl/>
            </w:rPr>
            <w:id w:val="2131895257"/>
            <w:placeholder>
              <w:docPart w:val="C2464D0AB0A947208B92AE2A96D72BF5"/>
            </w:placeholder>
            <w:text/>
          </w:sdtPr>
          <w:sdtEndPr>
            <w:rPr>
              <w:rStyle w:val="110"/>
            </w:rPr>
          </w:sdtEndPr>
          <w:sdtContent>
            <w:tc>
              <w:tcPr>
                <w:tcW w:w="1148" w:type="dxa"/>
                <w:shd w:val="clear" w:color="auto" w:fill="auto"/>
              </w:tcPr>
              <w:p w:rsidR="00307B1B" w:rsidRPr="0070439C" w:rsidRDefault="009F5B05" w:rsidP="0070439C">
                <w:pPr>
                  <w:pStyle w:val="1"/>
                  <w:numPr>
                    <w:ilvl w:val="0"/>
                    <w:numId w:val="0"/>
                  </w:numPr>
                  <w:spacing w:before="120" w:after="120"/>
                  <w:rPr>
                    <w:b/>
                    <w:bCs/>
                    <w:u w:val="single"/>
                    <w:rtl/>
                  </w:rPr>
                </w:pPr>
                <w:r w:rsidRPr="009F5B05">
                  <w:rPr>
                    <w:rStyle w:val="110"/>
                    <w:color w:val="808080"/>
                    <w:rtl/>
                  </w:rPr>
                  <w:t>לחץ כאן להזנת טקסט.</w:t>
                </w:r>
              </w:p>
            </w:tc>
          </w:sdtContent>
        </w:sdt>
        <w:sdt>
          <w:sdtPr>
            <w:rPr>
              <w:b/>
              <w:bCs/>
              <w:u w:val="single"/>
              <w:rtl/>
            </w:rPr>
            <w:id w:val="-1097867163"/>
            <w:placeholder>
              <w:docPart w:val="E9AB250793D1443A8EE69CF8C103980F"/>
            </w:placeholder>
            <w:showingPlcHdr/>
            <w:text/>
          </w:sdtPr>
          <w:sdtEndPr/>
          <w:sdtContent>
            <w:tc>
              <w:tcPr>
                <w:tcW w:w="1176" w:type="dxa"/>
                <w:shd w:val="clear" w:color="auto" w:fill="auto"/>
              </w:tcPr>
              <w:p w:rsidR="00307B1B" w:rsidRPr="0070439C" w:rsidRDefault="009F5B05" w:rsidP="0070439C">
                <w:pPr>
                  <w:pStyle w:val="1"/>
                  <w:numPr>
                    <w:ilvl w:val="0"/>
                    <w:numId w:val="0"/>
                  </w:numPr>
                  <w:spacing w:before="120" w:after="120"/>
                  <w:rPr>
                    <w:b/>
                    <w:bCs/>
                    <w:u w:val="single"/>
                    <w:rtl/>
                  </w:rPr>
                </w:pPr>
                <w:r w:rsidRPr="00202F99">
                  <w:rPr>
                    <w:rStyle w:val="aff5"/>
                    <w:rtl/>
                  </w:rPr>
                  <w:t>לחץ כאן להזנת טקסט</w:t>
                </w:r>
                <w:r w:rsidRPr="00202F99">
                  <w:rPr>
                    <w:rStyle w:val="aff5"/>
                  </w:rPr>
                  <w:t>.</w:t>
                </w:r>
              </w:p>
            </w:tc>
          </w:sdtContent>
        </w:sdt>
        <w:sdt>
          <w:sdtPr>
            <w:rPr>
              <w:b/>
              <w:bCs/>
              <w:u w:val="single"/>
              <w:rtl/>
            </w:rPr>
            <w:id w:val="1177460172"/>
            <w:placeholder>
              <w:docPart w:val="503C8554F47B4F1AAADC98FE86385A49"/>
            </w:placeholder>
            <w:showingPlcHdr/>
            <w:text/>
          </w:sdtPr>
          <w:sdtEndPr/>
          <w:sdtContent>
            <w:tc>
              <w:tcPr>
                <w:tcW w:w="991" w:type="dxa"/>
                <w:shd w:val="clear" w:color="auto" w:fill="auto"/>
              </w:tcPr>
              <w:p w:rsidR="00307B1B" w:rsidRPr="0070439C" w:rsidRDefault="009F5B05" w:rsidP="0070439C">
                <w:pPr>
                  <w:pStyle w:val="1"/>
                  <w:numPr>
                    <w:ilvl w:val="0"/>
                    <w:numId w:val="0"/>
                  </w:numPr>
                  <w:spacing w:before="120" w:after="120"/>
                  <w:rPr>
                    <w:b/>
                    <w:bCs/>
                    <w:u w:val="single"/>
                    <w:rtl/>
                  </w:rPr>
                </w:pPr>
                <w:r w:rsidRPr="00202F99">
                  <w:rPr>
                    <w:rStyle w:val="aff5"/>
                    <w:rtl/>
                  </w:rPr>
                  <w:t>לחץ כאן להזנת טקסט</w:t>
                </w:r>
                <w:r w:rsidRPr="00202F99">
                  <w:rPr>
                    <w:rStyle w:val="aff5"/>
                  </w:rPr>
                  <w:t>.</w:t>
                </w:r>
              </w:p>
            </w:tc>
          </w:sdtContent>
        </w:sdt>
      </w:tr>
      <w:tr w:rsidR="00F977FE" w:rsidTr="00CA4A65">
        <w:sdt>
          <w:sdtPr>
            <w:rPr>
              <w:b/>
              <w:bCs/>
              <w:u w:val="single"/>
              <w:rtl/>
            </w:rPr>
            <w:id w:val="-425732833"/>
            <w:placeholder>
              <w:docPart w:val="EE7890EEF06B4E33B44A7859346F274C"/>
            </w:placeholder>
            <w:showingPlcHdr/>
            <w:text/>
          </w:sdtPr>
          <w:sdtEndPr/>
          <w:sdtContent>
            <w:tc>
              <w:tcPr>
                <w:tcW w:w="1252" w:type="dxa"/>
                <w:shd w:val="clear" w:color="auto" w:fill="auto"/>
              </w:tcPr>
              <w:p w:rsidR="00307B1B" w:rsidRPr="0070439C" w:rsidRDefault="009F5B05" w:rsidP="0070439C">
                <w:pPr>
                  <w:pStyle w:val="1"/>
                  <w:numPr>
                    <w:ilvl w:val="0"/>
                    <w:numId w:val="0"/>
                  </w:numPr>
                  <w:spacing w:before="120" w:after="120"/>
                  <w:rPr>
                    <w:b/>
                    <w:bCs/>
                    <w:u w:val="single"/>
                    <w:rtl/>
                  </w:rPr>
                </w:pPr>
                <w:r w:rsidRPr="00202F99">
                  <w:rPr>
                    <w:rStyle w:val="aff5"/>
                    <w:rtl/>
                  </w:rPr>
                  <w:t>לחץ כאן להזנת טקסט</w:t>
                </w:r>
                <w:r w:rsidRPr="00202F99">
                  <w:rPr>
                    <w:rStyle w:val="aff5"/>
                  </w:rPr>
                  <w:t>.</w:t>
                </w:r>
              </w:p>
            </w:tc>
          </w:sdtContent>
        </w:sdt>
        <w:sdt>
          <w:sdtPr>
            <w:rPr>
              <w:b/>
              <w:bCs/>
              <w:u w:val="single"/>
              <w:rtl/>
            </w:rPr>
            <w:id w:val="1317916925"/>
            <w:placeholder>
              <w:docPart w:val="F5045451B8D64730A32DFF0DB23C1140"/>
            </w:placeholder>
            <w:showingPlcHdr/>
            <w:text/>
          </w:sdtPr>
          <w:sdtEndPr/>
          <w:sdtContent>
            <w:tc>
              <w:tcPr>
                <w:tcW w:w="1170" w:type="dxa"/>
                <w:shd w:val="clear" w:color="auto" w:fill="auto"/>
              </w:tcPr>
              <w:p w:rsidR="00307B1B" w:rsidRPr="0070439C" w:rsidRDefault="009F5B05" w:rsidP="0070439C">
                <w:pPr>
                  <w:pStyle w:val="1"/>
                  <w:numPr>
                    <w:ilvl w:val="0"/>
                    <w:numId w:val="0"/>
                  </w:numPr>
                  <w:spacing w:before="120" w:after="120"/>
                  <w:rPr>
                    <w:b/>
                    <w:bCs/>
                    <w:u w:val="single"/>
                    <w:rtl/>
                  </w:rPr>
                </w:pPr>
                <w:r w:rsidRPr="00202F99">
                  <w:rPr>
                    <w:rStyle w:val="aff5"/>
                    <w:rtl/>
                  </w:rPr>
                  <w:t>לחץ כאן להזנת טקסט</w:t>
                </w:r>
                <w:r w:rsidRPr="00202F99">
                  <w:rPr>
                    <w:rStyle w:val="aff5"/>
                  </w:rPr>
                  <w:t>.</w:t>
                </w:r>
              </w:p>
            </w:tc>
          </w:sdtContent>
        </w:sdt>
        <w:sdt>
          <w:sdtPr>
            <w:rPr>
              <w:rStyle w:val="110"/>
              <w:color w:val="808080"/>
              <w:rtl/>
            </w:rPr>
            <w:id w:val="1476878317"/>
            <w:placeholder>
              <w:docPart w:val="658C84907CA445D9ACB2257067630B5B"/>
            </w:placeholder>
            <w:text/>
          </w:sdtPr>
          <w:sdtEndPr>
            <w:rPr>
              <w:rStyle w:val="110"/>
            </w:rPr>
          </w:sdtEndPr>
          <w:sdtContent>
            <w:tc>
              <w:tcPr>
                <w:tcW w:w="1178" w:type="dxa"/>
                <w:shd w:val="clear" w:color="auto" w:fill="auto"/>
              </w:tcPr>
              <w:p w:rsidR="00307B1B" w:rsidRPr="0070439C" w:rsidRDefault="009F5B05" w:rsidP="0070439C">
                <w:pPr>
                  <w:pStyle w:val="1"/>
                  <w:numPr>
                    <w:ilvl w:val="0"/>
                    <w:numId w:val="0"/>
                  </w:numPr>
                  <w:spacing w:before="120" w:after="120"/>
                  <w:rPr>
                    <w:b/>
                    <w:bCs/>
                    <w:u w:val="single"/>
                    <w:rtl/>
                  </w:rPr>
                </w:pPr>
                <w:r w:rsidRPr="009F5B05">
                  <w:rPr>
                    <w:rStyle w:val="110"/>
                    <w:color w:val="808080"/>
                    <w:rtl/>
                  </w:rPr>
                  <w:t>לחץ כאן להזנת טקסט.</w:t>
                </w:r>
              </w:p>
            </w:tc>
          </w:sdtContent>
        </w:sdt>
        <w:sdt>
          <w:sdtPr>
            <w:rPr>
              <w:b/>
              <w:bCs/>
              <w:u w:val="single"/>
              <w:rtl/>
            </w:rPr>
            <w:id w:val="128139623"/>
            <w:placeholder>
              <w:docPart w:val="EE6C284C228E47A7B1295C26D72A0C7B"/>
            </w:placeholder>
            <w:showingPlcHdr/>
            <w:text/>
          </w:sdtPr>
          <w:sdtEndPr/>
          <w:sdtContent>
            <w:tc>
              <w:tcPr>
                <w:tcW w:w="1238" w:type="dxa"/>
                <w:shd w:val="clear" w:color="auto" w:fill="auto"/>
              </w:tcPr>
              <w:p w:rsidR="00307B1B" w:rsidRPr="0070439C" w:rsidRDefault="009F5B05" w:rsidP="0070439C">
                <w:pPr>
                  <w:pStyle w:val="1"/>
                  <w:numPr>
                    <w:ilvl w:val="0"/>
                    <w:numId w:val="0"/>
                  </w:numPr>
                  <w:spacing w:before="120" w:after="120"/>
                  <w:rPr>
                    <w:b/>
                    <w:bCs/>
                    <w:u w:val="single"/>
                    <w:rtl/>
                  </w:rPr>
                </w:pPr>
                <w:r w:rsidRPr="00202F99">
                  <w:rPr>
                    <w:rStyle w:val="aff5"/>
                    <w:rtl/>
                  </w:rPr>
                  <w:t>לחץ כאן להזנת טקסט</w:t>
                </w:r>
                <w:r w:rsidRPr="00202F99">
                  <w:rPr>
                    <w:rStyle w:val="aff5"/>
                  </w:rPr>
                  <w:t>.</w:t>
                </w:r>
              </w:p>
            </w:tc>
          </w:sdtContent>
        </w:sdt>
        <w:sdt>
          <w:sdtPr>
            <w:rPr>
              <w:b/>
              <w:bCs/>
              <w:u w:val="single"/>
              <w:rtl/>
            </w:rPr>
            <w:id w:val="-173796800"/>
            <w:placeholder>
              <w:docPart w:val="B5DB7CD980BE4E12A4AB4645C151FF03"/>
            </w:placeholder>
            <w:showingPlcHdr/>
            <w:text/>
          </w:sdtPr>
          <w:sdtEndPr/>
          <w:sdtContent>
            <w:tc>
              <w:tcPr>
                <w:tcW w:w="1148" w:type="dxa"/>
                <w:shd w:val="clear" w:color="auto" w:fill="auto"/>
              </w:tcPr>
              <w:p w:rsidR="00307B1B" w:rsidRPr="0070439C" w:rsidRDefault="009F5B05" w:rsidP="0070439C">
                <w:pPr>
                  <w:pStyle w:val="1"/>
                  <w:numPr>
                    <w:ilvl w:val="0"/>
                    <w:numId w:val="0"/>
                  </w:numPr>
                  <w:spacing w:before="120" w:after="120"/>
                  <w:rPr>
                    <w:b/>
                    <w:bCs/>
                    <w:u w:val="single"/>
                    <w:rtl/>
                  </w:rPr>
                </w:pPr>
                <w:r w:rsidRPr="00202F99">
                  <w:rPr>
                    <w:rStyle w:val="aff5"/>
                    <w:rtl/>
                  </w:rPr>
                  <w:t>לחץ כאן להזנת טקסט</w:t>
                </w:r>
                <w:r w:rsidRPr="00202F99">
                  <w:rPr>
                    <w:rStyle w:val="aff5"/>
                  </w:rPr>
                  <w:t>.</w:t>
                </w:r>
              </w:p>
            </w:tc>
          </w:sdtContent>
        </w:sdt>
        <w:sdt>
          <w:sdtPr>
            <w:rPr>
              <w:b/>
              <w:bCs/>
              <w:u w:val="single"/>
              <w:rtl/>
            </w:rPr>
            <w:id w:val="2121411455"/>
            <w:placeholder>
              <w:docPart w:val="440CED8B9EF049279E9B30167ADB0A04"/>
            </w:placeholder>
            <w:showingPlcHdr/>
            <w:text/>
          </w:sdtPr>
          <w:sdtEndPr/>
          <w:sdtContent>
            <w:tc>
              <w:tcPr>
                <w:tcW w:w="1176" w:type="dxa"/>
                <w:shd w:val="clear" w:color="auto" w:fill="auto"/>
              </w:tcPr>
              <w:p w:rsidR="00307B1B" w:rsidRPr="0070439C" w:rsidRDefault="009F5B05" w:rsidP="0070439C">
                <w:pPr>
                  <w:pStyle w:val="1"/>
                  <w:numPr>
                    <w:ilvl w:val="0"/>
                    <w:numId w:val="0"/>
                  </w:numPr>
                  <w:spacing w:before="120" w:after="120"/>
                  <w:rPr>
                    <w:b/>
                    <w:bCs/>
                    <w:u w:val="single"/>
                    <w:rtl/>
                  </w:rPr>
                </w:pPr>
                <w:r w:rsidRPr="00202F99">
                  <w:rPr>
                    <w:rStyle w:val="aff5"/>
                    <w:rtl/>
                  </w:rPr>
                  <w:t>לחץ כאן להזנת טקסט</w:t>
                </w:r>
                <w:r w:rsidRPr="00202F99">
                  <w:rPr>
                    <w:rStyle w:val="aff5"/>
                  </w:rPr>
                  <w:t>.</w:t>
                </w:r>
              </w:p>
            </w:tc>
          </w:sdtContent>
        </w:sdt>
        <w:sdt>
          <w:sdtPr>
            <w:rPr>
              <w:rStyle w:val="110"/>
              <w:color w:val="808080"/>
              <w:rtl/>
            </w:rPr>
            <w:id w:val="-1934967787"/>
            <w:placeholder>
              <w:docPart w:val="9C0C6276B7A24DE5989378555586AA41"/>
            </w:placeholder>
            <w:text/>
          </w:sdtPr>
          <w:sdtEndPr>
            <w:rPr>
              <w:rStyle w:val="110"/>
            </w:rPr>
          </w:sdtEndPr>
          <w:sdtContent>
            <w:tc>
              <w:tcPr>
                <w:tcW w:w="991" w:type="dxa"/>
                <w:shd w:val="clear" w:color="auto" w:fill="auto"/>
              </w:tcPr>
              <w:p w:rsidR="00307B1B" w:rsidRPr="0070439C" w:rsidRDefault="009F5B05" w:rsidP="0070439C">
                <w:pPr>
                  <w:pStyle w:val="1"/>
                  <w:numPr>
                    <w:ilvl w:val="0"/>
                    <w:numId w:val="0"/>
                  </w:numPr>
                  <w:spacing w:before="120" w:after="120"/>
                  <w:rPr>
                    <w:b/>
                    <w:bCs/>
                    <w:u w:val="single"/>
                    <w:rtl/>
                  </w:rPr>
                </w:pPr>
                <w:r w:rsidRPr="009F5B05">
                  <w:rPr>
                    <w:rStyle w:val="110"/>
                    <w:color w:val="808080"/>
                    <w:rtl/>
                  </w:rPr>
                  <w:t>לחץ כאן להזנת טקסט.</w:t>
                </w:r>
              </w:p>
            </w:tc>
          </w:sdtContent>
        </w:sdt>
      </w:tr>
      <w:tr w:rsidR="00F977FE" w:rsidTr="00CA4A65">
        <w:sdt>
          <w:sdtPr>
            <w:rPr>
              <w:b/>
              <w:bCs/>
              <w:u w:val="single"/>
              <w:rtl/>
            </w:rPr>
            <w:id w:val="1649315688"/>
            <w:placeholder>
              <w:docPart w:val="743B5109755B44C29FBF7F7D7803C690"/>
            </w:placeholder>
            <w:showingPlcHdr/>
            <w:text/>
          </w:sdtPr>
          <w:sdtEndPr/>
          <w:sdtContent>
            <w:tc>
              <w:tcPr>
                <w:tcW w:w="1252" w:type="dxa"/>
                <w:shd w:val="clear" w:color="auto" w:fill="auto"/>
              </w:tcPr>
              <w:p w:rsidR="00307B1B" w:rsidRPr="0070439C" w:rsidRDefault="009F5B05" w:rsidP="0070439C">
                <w:pPr>
                  <w:pStyle w:val="1"/>
                  <w:numPr>
                    <w:ilvl w:val="0"/>
                    <w:numId w:val="0"/>
                  </w:numPr>
                  <w:spacing w:before="120" w:after="120"/>
                  <w:rPr>
                    <w:b/>
                    <w:bCs/>
                    <w:u w:val="single"/>
                    <w:rtl/>
                  </w:rPr>
                </w:pPr>
                <w:r w:rsidRPr="00202F99">
                  <w:rPr>
                    <w:rStyle w:val="aff5"/>
                    <w:rtl/>
                  </w:rPr>
                  <w:t>לחץ כאן להזנת טקסט</w:t>
                </w:r>
                <w:r w:rsidRPr="00202F99">
                  <w:rPr>
                    <w:rStyle w:val="aff5"/>
                  </w:rPr>
                  <w:t>.</w:t>
                </w:r>
              </w:p>
            </w:tc>
          </w:sdtContent>
        </w:sdt>
        <w:sdt>
          <w:sdtPr>
            <w:rPr>
              <w:b/>
              <w:bCs/>
              <w:u w:val="single"/>
              <w:rtl/>
            </w:rPr>
            <w:id w:val="2057275027"/>
            <w:placeholder>
              <w:docPart w:val="10A6593F488D4FF1AE1BEB299DF79E97"/>
            </w:placeholder>
            <w:showingPlcHdr/>
            <w:text/>
          </w:sdtPr>
          <w:sdtEndPr/>
          <w:sdtContent>
            <w:tc>
              <w:tcPr>
                <w:tcW w:w="1170" w:type="dxa"/>
                <w:shd w:val="clear" w:color="auto" w:fill="auto"/>
              </w:tcPr>
              <w:p w:rsidR="00307B1B" w:rsidRPr="0070439C" w:rsidRDefault="009F5B05" w:rsidP="0070439C">
                <w:pPr>
                  <w:pStyle w:val="1"/>
                  <w:numPr>
                    <w:ilvl w:val="0"/>
                    <w:numId w:val="0"/>
                  </w:numPr>
                  <w:spacing w:before="120" w:after="120"/>
                  <w:rPr>
                    <w:b/>
                    <w:bCs/>
                    <w:u w:val="single"/>
                    <w:rtl/>
                  </w:rPr>
                </w:pPr>
                <w:r w:rsidRPr="00202F99">
                  <w:rPr>
                    <w:rStyle w:val="aff5"/>
                    <w:rtl/>
                  </w:rPr>
                  <w:t>לחץ כאן להזנת טקסט</w:t>
                </w:r>
                <w:r w:rsidRPr="00202F99">
                  <w:rPr>
                    <w:rStyle w:val="aff5"/>
                  </w:rPr>
                  <w:t>.</w:t>
                </w:r>
              </w:p>
            </w:tc>
          </w:sdtContent>
        </w:sdt>
        <w:sdt>
          <w:sdtPr>
            <w:rPr>
              <w:b/>
              <w:bCs/>
              <w:u w:val="single"/>
              <w:rtl/>
            </w:rPr>
            <w:id w:val="1721865245"/>
            <w:placeholder>
              <w:docPart w:val="5DA0EBE4B72744E4B478701AD7F19961"/>
            </w:placeholder>
            <w:showingPlcHdr/>
            <w:text/>
          </w:sdtPr>
          <w:sdtEndPr/>
          <w:sdtContent>
            <w:tc>
              <w:tcPr>
                <w:tcW w:w="1178" w:type="dxa"/>
                <w:shd w:val="clear" w:color="auto" w:fill="auto"/>
              </w:tcPr>
              <w:p w:rsidR="00307B1B" w:rsidRPr="0070439C" w:rsidRDefault="009F5B05" w:rsidP="0070439C">
                <w:pPr>
                  <w:pStyle w:val="1"/>
                  <w:numPr>
                    <w:ilvl w:val="0"/>
                    <w:numId w:val="0"/>
                  </w:numPr>
                  <w:spacing w:before="120" w:after="120"/>
                  <w:rPr>
                    <w:b/>
                    <w:bCs/>
                    <w:u w:val="single"/>
                    <w:rtl/>
                  </w:rPr>
                </w:pPr>
                <w:r w:rsidRPr="00202F99">
                  <w:rPr>
                    <w:rStyle w:val="aff5"/>
                    <w:rtl/>
                  </w:rPr>
                  <w:t>לחץ כאן להזנת טקסט</w:t>
                </w:r>
                <w:r w:rsidRPr="00202F99">
                  <w:rPr>
                    <w:rStyle w:val="aff5"/>
                  </w:rPr>
                  <w:t>.</w:t>
                </w:r>
              </w:p>
            </w:tc>
          </w:sdtContent>
        </w:sdt>
        <w:sdt>
          <w:sdtPr>
            <w:rPr>
              <w:b/>
              <w:bCs/>
              <w:u w:val="single"/>
              <w:rtl/>
            </w:rPr>
            <w:id w:val="-171878040"/>
            <w:placeholder>
              <w:docPart w:val="A956049642D844B2B9C01F008982C892"/>
            </w:placeholder>
            <w:showingPlcHdr/>
            <w:text/>
          </w:sdtPr>
          <w:sdtEndPr/>
          <w:sdtContent>
            <w:tc>
              <w:tcPr>
                <w:tcW w:w="1238" w:type="dxa"/>
                <w:shd w:val="clear" w:color="auto" w:fill="auto"/>
              </w:tcPr>
              <w:p w:rsidR="00307B1B" w:rsidRPr="0070439C" w:rsidRDefault="009F5B05" w:rsidP="0070439C">
                <w:pPr>
                  <w:pStyle w:val="1"/>
                  <w:numPr>
                    <w:ilvl w:val="0"/>
                    <w:numId w:val="0"/>
                  </w:numPr>
                  <w:spacing w:before="120" w:after="120"/>
                  <w:rPr>
                    <w:b/>
                    <w:bCs/>
                    <w:u w:val="single"/>
                    <w:rtl/>
                  </w:rPr>
                </w:pPr>
                <w:r w:rsidRPr="00202F99">
                  <w:rPr>
                    <w:rStyle w:val="aff5"/>
                    <w:rtl/>
                  </w:rPr>
                  <w:t>לחץ כאן להזנת טקסט</w:t>
                </w:r>
                <w:r w:rsidRPr="00202F99">
                  <w:rPr>
                    <w:rStyle w:val="aff5"/>
                  </w:rPr>
                  <w:t>.</w:t>
                </w:r>
              </w:p>
            </w:tc>
          </w:sdtContent>
        </w:sdt>
        <w:sdt>
          <w:sdtPr>
            <w:rPr>
              <w:rStyle w:val="110"/>
              <w:color w:val="808080"/>
              <w:rtl/>
            </w:rPr>
            <w:id w:val="-1887478399"/>
            <w:placeholder>
              <w:docPart w:val="07D068E9DCFC40B7B33847073A4C017D"/>
            </w:placeholder>
            <w:text/>
          </w:sdtPr>
          <w:sdtEndPr>
            <w:rPr>
              <w:rStyle w:val="110"/>
            </w:rPr>
          </w:sdtEndPr>
          <w:sdtContent>
            <w:tc>
              <w:tcPr>
                <w:tcW w:w="1148" w:type="dxa"/>
                <w:shd w:val="clear" w:color="auto" w:fill="auto"/>
              </w:tcPr>
              <w:p w:rsidR="00307B1B" w:rsidRPr="0070439C" w:rsidRDefault="009F5B05" w:rsidP="0070439C">
                <w:pPr>
                  <w:pStyle w:val="1"/>
                  <w:numPr>
                    <w:ilvl w:val="0"/>
                    <w:numId w:val="0"/>
                  </w:numPr>
                  <w:spacing w:before="120" w:after="120"/>
                  <w:rPr>
                    <w:b/>
                    <w:bCs/>
                    <w:u w:val="single"/>
                    <w:rtl/>
                  </w:rPr>
                </w:pPr>
                <w:r w:rsidRPr="009F5B05">
                  <w:rPr>
                    <w:rStyle w:val="110"/>
                    <w:color w:val="808080"/>
                    <w:rtl/>
                  </w:rPr>
                  <w:t>לחץ כאן להזנת טקסט.</w:t>
                </w:r>
              </w:p>
            </w:tc>
          </w:sdtContent>
        </w:sdt>
        <w:sdt>
          <w:sdtPr>
            <w:rPr>
              <w:b/>
              <w:bCs/>
              <w:u w:val="single"/>
              <w:rtl/>
            </w:rPr>
            <w:id w:val="1724941614"/>
            <w:placeholder>
              <w:docPart w:val="22AF6A44EF6C453DBE2167DCFD2CC9E5"/>
            </w:placeholder>
            <w:showingPlcHdr/>
            <w:text/>
          </w:sdtPr>
          <w:sdtEndPr/>
          <w:sdtContent>
            <w:tc>
              <w:tcPr>
                <w:tcW w:w="1176" w:type="dxa"/>
                <w:shd w:val="clear" w:color="auto" w:fill="auto"/>
              </w:tcPr>
              <w:p w:rsidR="00307B1B" w:rsidRPr="0070439C" w:rsidRDefault="009F5B05" w:rsidP="0070439C">
                <w:pPr>
                  <w:pStyle w:val="1"/>
                  <w:numPr>
                    <w:ilvl w:val="0"/>
                    <w:numId w:val="0"/>
                  </w:numPr>
                  <w:spacing w:before="120" w:after="120"/>
                  <w:rPr>
                    <w:b/>
                    <w:bCs/>
                    <w:u w:val="single"/>
                    <w:rtl/>
                  </w:rPr>
                </w:pPr>
                <w:r w:rsidRPr="00202F99">
                  <w:rPr>
                    <w:rStyle w:val="aff5"/>
                    <w:rtl/>
                  </w:rPr>
                  <w:t>לחץ כאן להזנת טקסט</w:t>
                </w:r>
                <w:r w:rsidRPr="00202F99">
                  <w:rPr>
                    <w:rStyle w:val="aff5"/>
                  </w:rPr>
                  <w:t>.</w:t>
                </w:r>
              </w:p>
            </w:tc>
          </w:sdtContent>
        </w:sdt>
        <w:sdt>
          <w:sdtPr>
            <w:rPr>
              <w:b/>
              <w:bCs/>
              <w:u w:val="single"/>
              <w:rtl/>
            </w:rPr>
            <w:id w:val="-663707638"/>
            <w:placeholder>
              <w:docPart w:val="4FAE2E816D454316B78A58503727E747"/>
            </w:placeholder>
            <w:showingPlcHdr/>
            <w:text/>
          </w:sdtPr>
          <w:sdtEndPr/>
          <w:sdtContent>
            <w:tc>
              <w:tcPr>
                <w:tcW w:w="991" w:type="dxa"/>
                <w:shd w:val="clear" w:color="auto" w:fill="auto"/>
              </w:tcPr>
              <w:p w:rsidR="00307B1B" w:rsidRPr="0070439C" w:rsidRDefault="009F5B05" w:rsidP="0070439C">
                <w:pPr>
                  <w:pStyle w:val="1"/>
                  <w:numPr>
                    <w:ilvl w:val="0"/>
                    <w:numId w:val="0"/>
                  </w:numPr>
                  <w:spacing w:before="120" w:after="120"/>
                  <w:rPr>
                    <w:b/>
                    <w:bCs/>
                    <w:u w:val="single"/>
                    <w:rtl/>
                  </w:rPr>
                </w:pPr>
                <w:r w:rsidRPr="00202F99">
                  <w:rPr>
                    <w:rStyle w:val="aff5"/>
                    <w:rtl/>
                  </w:rPr>
                  <w:t>לחץ כאן להזנת טקסט</w:t>
                </w:r>
                <w:r w:rsidRPr="00202F99">
                  <w:rPr>
                    <w:rStyle w:val="aff5"/>
                  </w:rPr>
                  <w:t>.</w:t>
                </w:r>
              </w:p>
            </w:tc>
          </w:sdtContent>
        </w:sdt>
      </w:tr>
      <w:tr w:rsidR="00F977FE" w:rsidTr="00CA4A65">
        <w:sdt>
          <w:sdtPr>
            <w:rPr>
              <w:b/>
              <w:bCs/>
              <w:u w:val="single"/>
              <w:rtl/>
            </w:rPr>
            <w:id w:val="2072849007"/>
            <w:placeholder>
              <w:docPart w:val="9948E6DC75B3485CA699920FD08E5760"/>
            </w:placeholder>
            <w:showingPlcHdr/>
            <w:text/>
          </w:sdtPr>
          <w:sdtEndPr/>
          <w:sdtContent>
            <w:tc>
              <w:tcPr>
                <w:tcW w:w="1252" w:type="dxa"/>
                <w:shd w:val="clear" w:color="auto" w:fill="auto"/>
              </w:tcPr>
              <w:p w:rsidR="00307B1B" w:rsidRPr="0070439C" w:rsidRDefault="009F5B05" w:rsidP="0070439C">
                <w:pPr>
                  <w:pStyle w:val="1"/>
                  <w:numPr>
                    <w:ilvl w:val="0"/>
                    <w:numId w:val="0"/>
                  </w:numPr>
                  <w:spacing w:before="120" w:after="120"/>
                  <w:rPr>
                    <w:b/>
                    <w:bCs/>
                    <w:u w:val="single"/>
                    <w:rtl/>
                  </w:rPr>
                </w:pPr>
                <w:r w:rsidRPr="00202F99">
                  <w:rPr>
                    <w:rStyle w:val="aff5"/>
                    <w:rtl/>
                  </w:rPr>
                  <w:t>לחץ כאן להזנת טקסט</w:t>
                </w:r>
                <w:r w:rsidRPr="00202F99">
                  <w:rPr>
                    <w:rStyle w:val="aff5"/>
                  </w:rPr>
                  <w:t>.</w:t>
                </w:r>
              </w:p>
            </w:tc>
          </w:sdtContent>
        </w:sdt>
        <w:sdt>
          <w:sdtPr>
            <w:rPr>
              <w:b/>
              <w:bCs/>
              <w:u w:val="single"/>
              <w:rtl/>
            </w:rPr>
            <w:id w:val="-372614194"/>
            <w:placeholder>
              <w:docPart w:val="0AC00F030C0F4A9C900781C4BDE14F5F"/>
            </w:placeholder>
            <w:showingPlcHdr/>
            <w:text/>
          </w:sdtPr>
          <w:sdtEndPr/>
          <w:sdtContent>
            <w:tc>
              <w:tcPr>
                <w:tcW w:w="1170" w:type="dxa"/>
                <w:shd w:val="clear" w:color="auto" w:fill="auto"/>
              </w:tcPr>
              <w:p w:rsidR="00307B1B" w:rsidRPr="0070439C" w:rsidRDefault="009F5B05" w:rsidP="0070439C">
                <w:pPr>
                  <w:pStyle w:val="1"/>
                  <w:numPr>
                    <w:ilvl w:val="0"/>
                    <w:numId w:val="0"/>
                  </w:numPr>
                  <w:spacing w:before="120" w:after="120"/>
                  <w:rPr>
                    <w:b/>
                    <w:bCs/>
                    <w:u w:val="single"/>
                    <w:rtl/>
                  </w:rPr>
                </w:pPr>
                <w:r w:rsidRPr="00202F99">
                  <w:rPr>
                    <w:rStyle w:val="aff5"/>
                    <w:rtl/>
                  </w:rPr>
                  <w:t>לחץ כאן להזנת טקסט</w:t>
                </w:r>
                <w:r w:rsidRPr="00202F99">
                  <w:rPr>
                    <w:rStyle w:val="aff5"/>
                  </w:rPr>
                  <w:t>.</w:t>
                </w:r>
              </w:p>
            </w:tc>
          </w:sdtContent>
        </w:sdt>
        <w:sdt>
          <w:sdtPr>
            <w:rPr>
              <w:b/>
              <w:bCs/>
              <w:u w:val="single"/>
              <w:rtl/>
            </w:rPr>
            <w:id w:val="1326702093"/>
            <w:placeholder>
              <w:docPart w:val="D418D1DE0AB845C4A0FF1310F51F5372"/>
            </w:placeholder>
            <w:showingPlcHdr/>
            <w:text/>
          </w:sdtPr>
          <w:sdtEndPr/>
          <w:sdtContent>
            <w:tc>
              <w:tcPr>
                <w:tcW w:w="1178" w:type="dxa"/>
                <w:shd w:val="clear" w:color="auto" w:fill="auto"/>
              </w:tcPr>
              <w:p w:rsidR="00307B1B" w:rsidRPr="0070439C" w:rsidRDefault="009F5B05" w:rsidP="0070439C">
                <w:pPr>
                  <w:pStyle w:val="1"/>
                  <w:numPr>
                    <w:ilvl w:val="0"/>
                    <w:numId w:val="0"/>
                  </w:numPr>
                  <w:spacing w:before="120" w:after="120"/>
                  <w:rPr>
                    <w:b/>
                    <w:bCs/>
                    <w:u w:val="single"/>
                    <w:rtl/>
                  </w:rPr>
                </w:pPr>
                <w:r w:rsidRPr="00202F99">
                  <w:rPr>
                    <w:rStyle w:val="aff5"/>
                    <w:rtl/>
                  </w:rPr>
                  <w:t>לחץ כאן להזנת טקסט</w:t>
                </w:r>
                <w:r w:rsidRPr="00202F99">
                  <w:rPr>
                    <w:rStyle w:val="aff5"/>
                  </w:rPr>
                  <w:t>.</w:t>
                </w:r>
              </w:p>
            </w:tc>
          </w:sdtContent>
        </w:sdt>
        <w:sdt>
          <w:sdtPr>
            <w:rPr>
              <w:b/>
              <w:bCs/>
              <w:u w:val="single"/>
              <w:rtl/>
            </w:rPr>
            <w:id w:val="47032903"/>
            <w:placeholder>
              <w:docPart w:val="E7C1FCD79E554EEBB5348E2E9386B672"/>
            </w:placeholder>
            <w:showingPlcHdr/>
            <w:text/>
          </w:sdtPr>
          <w:sdtEndPr/>
          <w:sdtContent>
            <w:tc>
              <w:tcPr>
                <w:tcW w:w="1238" w:type="dxa"/>
                <w:shd w:val="clear" w:color="auto" w:fill="auto"/>
              </w:tcPr>
              <w:p w:rsidR="00307B1B" w:rsidRPr="0070439C" w:rsidRDefault="009F5B05" w:rsidP="0070439C">
                <w:pPr>
                  <w:pStyle w:val="1"/>
                  <w:numPr>
                    <w:ilvl w:val="0"/>
                    <w:numId w:val="0"/>
                  </w:numPr>
                  <w:spacing w:before="120" w:after="120"/>
                  <w:rPr>
                    <w:b/>
                    <w:bCs/>
                    <w:u w:val="single"/>
                    <w:rtl/>
                  </w:rPr>
                </w:pPr>
                <w:r w:rsidRPr="00202F99">
                  <w:rPr>
                    <w:rStyle w:val="aff5"/>
                    <w:rtl/>
                  </w:rPr>
                  <w:t>לחץ כאן להזנת טקסט</w:t>
                </w:r>
                <w:r w:rsidRPr="00202F99">
                  <w:rPr>
                    <w:rStyle w:val="aff5"/>
                  </w:rPr>
                  <w:t>.</w:t>
                </w:r>
              </w:p>
            </w:tc>
          </w:sdtContent>
        </w:sdt>
        <w:sdt>
          <w:sdtPr>
            <w:rPr>
              <w:b/>
              <w:bCs/>
              <w:u w:val="single"/>
              <w:rtl/>
            </w:rPr>
            <w:id w:val="420454146"/>
            <w:placeholder>
              <w:docPart w:val="51A4BF712B614EC2AF41A84DA3584535"/>
            </w:placeholder>
            <w:showingPlcHdr/>
            <w:text/>
          </w:sdtPr>
          <w:sdtEndPr/>
          <w:sdtContent>
            <w:tc>
              <w:tcPr>
                <w:tcW w:w="1148" w:type="dxa"/>
                <w:shd w:val="clear" w:color="auto" w:fill="auto"/>
              </w:tcPr>
              <w:p w:rsidR="00307B1B" w:rsidRPr="0070439C" w:rsidRDefault="009F5B05" w:rsidP="0070439C">
                <w:pPr>
                  <w:pStyle w:val="1"/>
                  <w:numPr>
                    <w:ilvl w:val="0"/>
                    <w:numId w:val="0"/>
                  </w:numPr>
                  <w:spacing w:before="120" w:after="120"/>
                  <w:rPr>
                    <w:b/>
                    <w:bCs/>
                    <w:u w:val="single"/>
                    <w:rtl/>
                  </w:rPr>
                </w:pPr>
                <w:r w:rsidRPr="00202F99">
                  <w:rPr>
                    <w:rStyle w:val="aff5"/>
                    <w:rtl/>
                  </w:rPr>
                  <w:t>לחץ כאן להזנת טקסט</w:t>
                </w:r>
                <w:r w:rsidRPr="00202F99">
                  <w:rPr>
                    <w:rStyle w:val="aff5"/>
                  </w:rPr>
                  <w:t>.</w:t>
                </w:r>
              </w:p>
            </w:tc>
          </w:sdtContent>
        </w:sdt>
        <w:sdt>
          <w:sdtPr>
            <w:rPr>
              <w:b/>
              <w:bCs/>
              <w:u w:val="single"/>
              <w:rtl/>
            </w:rPr>
            <w:id w:val="1290244400"/>
            <w:placeholder>
              <w:docPart w:val="D60F1719AA4F43D0B2A1B3D910A84CF6"/>
            </w:placeholder>
            <w:showingPlcHdr/>
            <w:text/>
          </w:sdtPr>
          <w:sdtEndPr/>
          <w:sdtContent>
            <w:tc>
              <w:tcPr>
                <w:tcW w:w="1176" w:type="dxa"/>
                <w:shd w:val="clear" w:color="auto" w:fill="auto"/>
              </w:tcPr>
              <w:p w:rsidR="00307B1B" w:rsidRPr="0070439C" w:rsidRDefault="009F5B05" w:rsidP="0070439C">
                <w:pPr>
                  <w:pStyle w:val="1"/>
                  <w:numPr>
                    <w:ilvl w:val="0"/>
                    <w:numId w:val="0"/>
                  </w:numPr>
                  <w:spacing w:before="120" w:after="120"/>
                  <w:rPr>
                    <w:b/>
                    <w:bCs/>
                    <w:u w:val="single"/>
                    <w:rtl/>
                  </w:rPr>
                </w:pPr>
                <w:r w:rsidRPr="00202F99">
                  <w:rPr>
                    <w:rStyle w:val="aff5"/>
                    <w:rtl/>
                  </w:rPr>
                  <w:t>לחץ כאן להזנת טקסט</w:t>
                </w:r>
                <w:r w:rsidRPr="00202F99">
                  <w:rPr>
                    <w:rStyle w:val="aff5"/>
                  </w:rPr>
                  <w:t>.</w:t>
                </w:r>
              </w:p>
            </w:tc>
          </w:sdtContent>
        </w:sdt>
        <w:sdt>
          <w:sdtPr>
            <w:rPr>
              <w:b/>
              <w:bCs/>
              <w:u w:val="single"/>
              <w:rtl/>
            </w:rPr>
            <w:id w:val="-998801614"/>
            <w:placeholder>
              <w:docPart w:val="BDC09DC05A0E4137A85152D737FD45F4"/>
            </w:placeholder>
            <w:showingPlcHdr/>
            <w:text/>
          </w:sdtPr>
          <w:sdtEndPr/>
          <w:sdtContent>
            <w:tc>
              <w:tcPr>
                <w:tcW w:w="991" w:type="dxa"/>
                <w:shd w:val="clear" w:color="auto" w:fill="auto"/>
              </w:tcPr>
              <w:p w:rsidR="00307B1B" w:rsidRPr="0070439C" w:rsidRDefault="009F5B05" w:rsidP="0070439C">
                <w:pPr>
                  <w:pStyle w:val="1"/>
                  <w:numPr>
                    <w:ilvl w:val="0"/>
                    <w:numId w:val="0"/>
                  </w:numPr>
                  <w:spacing w:before="120" w:after="120"/>
                  <w:rPr>
                    <w:b/>
                    <w:bCs/>
                    <w:u w:val="single"/>
                    <w:rtl/>
                  </w:rPr>
                </w:pPr>
                <w:r w:rsidRPr="00202F99">
                  <w:rPr>
                    <w:rStyle w:val="aff5"/>
                    <w:rtl/>
                  </w:rPr>
                  <w:t>לחץ כאן להזנת טקסט</w:t>
                </w:r>
                <w:r w:rsidRPr="00202F99">
                  <w:rPr>
                    <w:rStyle w:val="aff5"/>
                  </w:rPr>
                  <w:t>.</w:t>
                </w:r>
              </w:p>
            </w:tc>
          </w:sdtContent>
        </w:sdt>
      </w:tr>
      <w:tr w:rsidR="00F977FE" w:rsidTr="00CA4A65">
        <w:sdt>
          <w:sdtPr>
            <w:rPr>
              <w:b/>
              <w:bCs/>
              <w:u w:val="single"/>
              <w:rtl/>
            </w:rPr>
            <w:id w:val="-680427856"/>
            <w:placeholder>
              <w:docPart w:val="7541DD8920FE4E94BE7FEABFA38BA6AC"/>
            </w:placeholder>
            <w:showingPlcHdr/>
            <w:text/>
          </w:sdtPr>
          <w:sdtEndPr/>
          <w:sdtContent>
            <w:tc>
              <w:tcPr>
                <w:tcW w:w="1252" w:type="dxa"/>
                <w:shd w:val="clear" w:color="auto" w:fill="auto"/>
              </w:tcPr>
              <w:p w:rsidR="00307B1B" w:rsidRPr="0070439C" w:rsidRDefault="009F5B05" w:rsidP="0070439C">
                <w:pPr>
                  <w:pStyle w:val="1"/>
                  <w:numPr>
                    <w:ilvl w:val="0"/>
                    <w:numId w:val="0"/>
                  </w:numPr>
                  <w:spacing w:before="120" w:after="120"/>
                  <w:rPr>
                    <w:b/>
                    <w:bCs/>
                    <w:u w:val="single"/>
                    <w:rtl/>
                  </w:rPr>
                </w:pPr>
                <w:r w:rsidRPr="00202F99">
                  <w:rPr>
                    <w:rStyle w:val="aff5"/>
                    <w:rtl/>
                  </w:rPr>
                  <w:t>לחץ כאן להזנת טקסט</w:t>
                </w:r>
                <w:r w:rsidRPr="00202F99">
                  <w:rPr>
                    <w:rStyle w:val="aff5"/>
                  </w:rPr>
                  <w:t>.</w:t>
                </w:r>
              </w:p>
            </w:tc>
          </w:sdtContent>
        </w:sdt>
        <w:sdt>
          <w:sdtPr>
            <w:rPr>
              <w:b/>
              <w:bCs/>
              <w:u w:val="single"/>
              <w:rtl/>
            </w:rPr>
            <w:id w:val="-956791248"/>
            <w:placeholder>
              <w:docPart w:val="6A94D89A63F94BAD961E9DBBB6717438"/>
            </w:placeholder>
            <w:showingPlcHdr/>
            <w:text/>
          </w:sdtPr>
          <w:sdtEndPr/>
          <w:sdtContent>
            <w:tc>
              <w:tcPr>
                <w:tcW w:w="1170" w:type="dxa"/>
                <w:shd w:val="clear" w:color="auto" w:fill="auto"/>
              </w:tcPr>
              <w:p w:rsidR="00307B1B" w:rsidRPr="0070439C" w:rsidRDefault="009F5B05" w:rsidP="0070439C">
                <w:pPr>
                  <w:pStyle w:val="1"/>
                  <w:numPr>
                    <w:ilvl w:val="0"/>
                    <w:numId w:val="0"/>
                  </w:numPr>
                  <w:spacing w:before="120" w:after="120"/>
                  <w:rPr>
                    <w:b/>
                    <w:bCs/>
                    <w:u w:val="single"/>
                    <w:rtl/>
                  </w:rPr>
                </w:pPr>
                <w:r w:rsidRPr="00202F99">
                  <w:rPr>
                    <w:rStyle w:val="aff5"/>
                    <w:rtl/>
                  </w:rPr>
                  <w:t>לחץ כאן להזנת טקסט</w:t>
                </w:r>
                <w:r w:rsidRPr="00202F99">
                  <w:rPr>
                    <w:rStyle w:val="aff5"/>
                  </w:rPr>
                  <w:t>.</w:t>
                </w:r>
              </w:p>
            </w:tc>
          </w:sdtContent>
        </w:sdt>
        <w:sdt>
          <w:sdtPr>
            <w:rPr>
              <w:b/>
              <w:bCs/>
              <w:u w:val="single"/>
              <w:rtl/>
            </w:rPr>
            <w:id w:val="1847746171"/>
            <w:placeholder>
              <w:docPart w:val="C6AB68DAF8F04D24AD563B870129F8B0"/>
            </w:placeholder>
            <w:showingPlcHdr/>
            <w:text/>
          </w:sdtPr>
          <w:sdtEndPr/>
          <w:sdtContent>
            <w:tc>
              <w:tcPr>
                <w:tcW w:w="1178" w:type="dxa"/>
                <w:shd w:val="clear" w:color="auto" w:fill="auto"/>
              </w:tcPr>
              <w:p w:rsidR="00307B1B" w:rsidRPr="0070439C" w:rsidRDefault="009F5B05" w:rsidP="0070439C">
                <w:pPr>
                  <w:pStyle w:val="1"/>
                  <w:numPr>
                    <w:ilvl w:val="0"/>
                    <w:numId w:val="0"/>
                  </w:numPr>
                  <w:spacing w:before="120" w:after="120"/>
                  <w:rPr>
                    <w:b/>
                    <w:bCs/>
                    <w:u w:val="single"/>
                    <w:rtl/>
                  </w:rPr>
                </w:pPr>
                <w:r w:rsidRPr="00202F99">
                  <w:rPr>
                    <w:rStyle w:val="aff5"/>
                    <w:rtl/>
                  </w:rPr>
                  <w:t>לחץ כאן להזנת טקסט</w:t>
                </w:r>
                <w:r w:rsidRPr="00202F99">
                  <w:rPr>
                    <w:rStyle w:val="aff5"/>
                  </w:rPr>
                  <w:t>.</w:t>
                </w:r>
              </w:p>
            </w:tc>
          </w:sdtContent>
        </w:sdt>
        <w:sdt>
          <w:sdtPr>
            <w:rPr>
              <w:b/>
              <w:bCs/>
              <w:u w:val="single"/>
              <w:rtl/>
            </w:rPr>
            <w:id w:val="784162894"/>
            <w:placeholder>
              <w:docPart w:val="E22B15282D084773AA5776C9C01498D5"/>
            </w:placeholder>
            <w:showingPlcHdr/>
            <w:text/>
          </w:sdtPr>
          <w:sdtEndPr/>
          <w:sdtContent>
            <w:tc>
              <w:tcPr>
                <w:tcW w:w="1238" w:type="dxa"/>
                <w:shd w:val="clear" w:color="auto" w:fill="auto"/>
              </w:tcPr>
              <w:p w:rsidR="00307B1B" w:rsidRPr="0070439C" w:rsidRDefault="009F5B05" w:rsidP="0070439C">
                <w:pPr>
                  <w:pStyle w:val="1"/>
                  <w:numPr>
                    <w:ilvl w:val="0"/>
                    <w:numId w:val="0"/>
                  </w:numPr>
                  <w:spacing w:before="120" w:after="120"/>
                  <w:rPr>
                    <w:b/>
                    <w:bCs/>
                    <w:u w:val="single"/>
                    <w:rtl/>
                  </w:rPr>
                </w:pPr>
                <w:r w:rsidRPr="00202F99">
                  <w:rPr>
                    <w:rStyle w:val="aff5"/>
                    <w:rtl/>
                  </w:rPr>
                  <w:t>לחץ כאן להזנת טקסט</w:t>
                </w:r>
                <w:r w:rsidRPr="00202F99">
                  <w:rPr>
                    <w:rStyle w:val="aff5"/>
                  </w:rPr>
                  <w:t>.</w:t>
                </w:r>
              </w:p>
            </w:tc>
          </w:sdtContent>
        </w:sdt>
        <w:sdt>
          <w:sdtPr>
            <w:rPr>
              <w:rStyle w:val="110"/>
              <w:color w:val="808080"/>
              <w:rtl/>
            </w:rPr>
            <w:id w:val="1277756046"/>
            <w:placeholder>
              <w:docPart w:val="BC375F644ADF49498242154EB81108C8"/>
            </w:placeholder>
            <w:text/>
          </w:sdtPr>
          <w:sdtEndPr>
            <w:rPr>
              <w:rStyle w:val="110"/>
            </w:rPr>
          </w:sdtEndPr>
          <w:sdtContent>
            <w:tc>
              <w:tcPr>
                <w:tcW w:w="1148" w:type="dxa"/>
                <w:shd w:val="clear" w:color="auto" w:fill="auto"/>
              </w:tcPr>
              <w:p w:rsidR="00307B1B" w:rsidRPr="0070439C" w:rsidRDefault="009F5B05" w:rsidP="0070439C">
                <w:pPr>
                  <w:pStyle w:val="1"/>
                  <w:numPr>
                    <w:ilvl w:val="0"/>
                    <w:numId w:val="0"/>
                  </w:numPr>
                  <w:spacing w:before="120" w:after="120"/>
                  <w:rPr>
                    <w:b/>
                    <w:bCs/>
                    <w:u w:val="single"/>
                    <w:rtl/>
                  </w:rPr>
                </w:pPr>
                <w:r w:rsidRPr="009F5B05">
                  <w:rPr>
                    <w:rStyle w:val="110"/>
                    <w:color w:val="808080"/>
                    <w:rtl/>
                  </w:rPr>
                  <w:t>לחץ כאן להזנת טקסט.</w:t>
                </w:r>
              </w:p>
            </w:tc>
          </w:sdtContent>
        </w:sdt>
        <w:sdt>
          <w:sdtPr>
            <w:rPr>
              <w:b/>
              <w:bCs/>
              <w:u w:val="single"/>
              <w:rtl/>
            </w:rPr>
            <w:id w:val="1273054345"/>
            <w:placeholder>
              <w:docPart w:val="ABEEC69D1C6D47BE87EB77D807745320"/>
            </w:placeholder>
            <w:showingPlcHdr/>
            <w:text/>
          </w:sdtPr>
          <w:sdtEndPr/>
          <w:sdtContent>
            <w:tc>
              <w:tcPr>
                <w:tcW w:w="1176" w:type="dxa"/>
                <w:shd w:val="clear" w:color="auto" w:fill="auto"/>
              </w:tcPr>
              <w:p w:rsidR="00307B1B" w:rsidRPr="0070439C" w:rsidRDefault="009F5B05" w:rsidP="0070439C">
                <w:pPr>
                  <w:pStyle w:val="1"/>
                  <w:numPr>
                    <w:ilvl w:val="0"/>
                    <w:numId w:val="0"/>
                  </w:numPr>
                  <w:spacing w:before="120" w:after="120"/>
                  <w:rPr>
                    <w:b/>
                    <w:bCs/>
                    <w:u w:val="single"/>
                    <w:rtl/>
                  </w:rPr>
                </w:pPr>
                <w:r w:rsidRPr="00202F99">
                  <w:rPr>
                    <w:rStyle w:val="aff5"/>
                    <w:rtl/>
                  </w:rPr>
                  <w:t>לחץ כאן להזנת טקסט</w:t>
                </w:r>
                <w:r w:rsidRPr="00202F99">
                  <w:rPr>
                    <w:rStyle w:val="aff5"/>
                  </w:rPr>
                  <w:t>.</w:t>
                </w:r>
              </w:p>
            </w:tc>
          </w:sdtContent>
        </w:sdt>
        <w:sdt>
          <w:sdtPr>
            <w:rPr>
              <w:b/>
              <w:bCs/>
              <w:u w:val="single"/>
              <w:rtl/>
            </w:rPr>
            <w:id w:val="807202679"/>
            <w:placeholder>
              <w:docPart w:val="EA9883B5ECAA43659DB7C3A2AFB4427A"/>
            </w:placeholder>
            <w:showingPlcHdr/>
            <w:text/>
          </w:sdtPr>
          <w:sdtEndPr/>
          <w:sdtContent>
            <w:tc>
              <w:tcPr>
                <w:tcW w:w="991" w:type="dxa"/>
                <w:shd w:val="clear" w:color="auto" w:fill="auto"/>
              </w:tcPr>
              <w:p w:rsidR="00307B1B" w:rsidRPr="0070439C" w:rsidRDefault="009F5B05" w:rsidP="0070439C">
                <w:pPr>
                  <w:pStyle w:val="1"/>
                  <w:numPr>
                    <w:ilvl w:val="0"/>
                    <w:numId w:val="0"/>
                  </w:numPr>
                  <w:spacing w:before="120" w:after="120"/>
                  <w:rPr>
                    <w:b/>
                    <w:bCs/>
                    <w:u w:val="single"/>
                    <w:rtl/>
                  </w:rPr>
                </w:pPr>
                <w:r w:rsidRPr="00202F99">
                  <w:rPr>
                    <w:rStyle w:val="aff5"/>
                    <w:rtl/>
                  </w:rPr>
                  <w:t>לחץ כאן להזנת טקסט</w:t>
                </w:r>
                <w:r w:rsidRPr="00202F99">
                  <w:rPr>
                    <w:rStyle w:val="aff5"/>
                  </w:rPr>
                  <w:t>.</w:t>
                </w:r>
              </w:p>
            </w:tc>
          </w:sdtContent>
        </w:sdt>
      </w:tr>
      <w:tr w:rsidR="00F977FE" w:rsidTr="00CA4A65">
        <w:sdt>
          <w:sdtPr>
            <w:rPr>
              <w:b/>
              <w:bCs/>
              <w:u w:val="single"/>
              <w:rtl/>
            </w:rPr>
            <w:id w:val="-2068646651"/>
            <w:placeholder>
              <w:docPart w:val="EE97650C70524290AB9328A24D3A1B71"/>
            </w:placeholder>
            <w:showingPlcHdr/>
            <w:text/>
          </w:sdtPr>
          <w:sdtEndPr/>
          <w:sdtContent>
            <w:tc>
              <w:tcPr>
                <w:tcW w:w="1252" w:type="dxa"/>
                <w:shd w:val="clear" w:color="auto" w:fill="auto"/>
              </w:tcPr>
              <w:p w:rsidR="00307B1B" w:rsidRPr="0070439C" w:rsidRDefault="009F5B05" w:rsidP="0070439C">
                <w:pPr>
                  <w:pStyle w:val="1"/>
                  <w:numPr>
                    <w:ilvl w:val="0"/>
                    <w:numId w:val="0"/>
                  </w:numPr>
                  <w:spacing w:before="120" w:after="120"/>
                  <w:rPr>
                    <w:b/>
                    <w:bCs/>
                    <w:u w:val="single"/>
                    <w:rtl/>
                  </w:rPr>
                </w:pPr>
                <w:r w:rsidRPr="00202F99">
                  <w:rPr>
                    <w:rStyle w:val="aff5"/>
                    <w:rtl/>
                  </w:rPr>
                  <w:t>לחץ כאן להזנת טקסט</w:t>
                </w:r>
                <w:r w:rsidRPr="00202F99">
                  <w:rPr>
                    <w:rStyle w:val="aff5"/>
                  </w:rPr>
                  <w:t>.</w:t>
                </w:r>
              </w:p>
            </w:tc>
          </w:sdtContent>
        </w:sdt>
        <w:sdt>
          <w:sdtPr>
            <w:rPr>
              <w:b/>
              <w:bCs/>
              <w:u w:val="single"/>
              <w:rtl/>
            </w:rPr>
            <w:id w:val="-1130472577"/>
            <w:placeholder>
              <w:docPart w:val="4677DB8BECE94BBB9F872AB0474FD1D2"/>
            </w:placeholder>
            <w:showingPlcHdr/>
            <w:text/>
          </w:sdtPr>
          <w:sdtEndPr/>
          <w:sdtContent>
            <w:tc>
              <w:tcPr>
                <w:tcW w:w="1170" w:type="dxa"/>
                <w:shd w:val="clear" w:color="auto" w:fill="auto"/>
              </w:tcPr>
              <w:p w:rsidR="00307B1B" w:rsidRPr="0070439C" w:rsidRDefault="009F5B05" w:rsidP="0070439C">
                <w:pPr>
                  <w:pStyle w:val="1"/>
                  <w:numPr>
                    <w:ilvl w:val="0"/>
                    <w:numId w:val="0"/>
                  </w:numPr>
                  <w:spacing w:before="120" w:after="120"/>
                  <w:rPr>
                    <w:b/>
                    <w:bCs/>
                    <w:u w:val="single"/>
                    <w:rtl/>
                  </w:rPr>
                </w:pPr>
                <w:r w:rsidRPr="00202F99">
                  <w:rPr>
                    <w:rStyle w:val="aff5"/>
                    <w:rtl/>
                  </w:rPr>
                  <w:t>לחץ כאן להזנת טקסט</w:t>
                </w:r>
                <w:r w:rsidRPr="00202F99">
                  <w:rPr>
                    <w:rStyle w:val="aff5"/>
                  </w:rPr>
                  <w:t>.</w:t>
                </w:r>
              </w:p>
            </w:tc>
          </w:sdtContent>
        </w:sdt>
        <w:sdt>
          <w:sdtPr>
            <w:rPr>
              <w:b/>
              <w:bCs/>
              <w:u w:val="single"/>
              <w:rtl/>
            </w:rPr>
            <w:id w:val="1764112597"/>
            <w:placeholder>
              <w:docPart w:val="F19655DB96F840A8853246CF2F7072F9"/>
            </w:placeholder>
            <w:showingPlcHdr/>
            <w:text/>
          </w:sdtPr>
          <w:sdtEndPr/>
          <w:sdtContent>
            <w:tc>
              <w:tcPr>
                <w:tcW w:w="1178" w:type="dxa"/>
                <w:shd w:val="clear" w:color="auto" w:fill="auto"/>
              </w:tcPr>
              <w:p w:rsidR="00307B1B" w:rsidRPr="0070439C" w:rsidRDefault="009F5B05" w:rsidP="0070439C">
                <w:pPr>
                  <w:pStyle w:val="1"/>
                  <w:numPr>
                    <w:ilvl w:val="0"/>
                    <w:numId w:val="0"/>
                  </w:numPr>
                  <w:spacing w:before="120" w:after="120"/>
                  <w:rPr>
                    <w:b/>
                    <w:bCs/>
                    <w:u w:val="single"/>
                    <w:rtl/>
                  </w:rPr>
                </w:pPr>
                <w:r w:rsidRPr="00202F99">
                  <w:rPr>
                    <w:rStyle w:val="aff5"/>
                    <w:rtl/>
                  </w:rPr>
                  <w:t>לחץ כאן להזנת טקסט</w:t>
                </w:r>
                <w:r w:rsidRPr="00202F99">
                  <w:rPr>
                    <w:rStyle w:val="aff5"/>
                  </w:rPr>
                  <w:t>.</w:t>
                </w:r>
              </w:p>
            </w:tc>
          </w:sdtContent>
        </w:sdt>
        <w:sdt>
          <w:sdtPr>
            <w:rPr>
              <w:b/>
              <w:bCs/>
              <w:u w:val="single"/>
              <w:rtl/>
            </w:rPr>
            <w:id w:val="-1751567860"/>
            <w:placeholder>
              <w:docPart w:val="D8DB755FFEA449DCAB9017B63CBA53CF"/>
            </w:placeholder>
            <w:showingPlcHdr/>
            <w:text/>
          </w:sdtPr>
          <w:sdtEndPr/>
          <w:sdtContent>
            <w:tc>
              <w:tcPr>
                <w:tcW w:w="1238" w:type="dxa"/>
                <w:shd w:val="clear" w:color="auto" w:fill="auto"/>
              </w:tcPr>
              <w:p w:rsidR="00307B1B" w:rsidRPr="0070439C" w:rsidRDefault="009F5B05" w:rsidP="0070439C">
                <w:pPr>
                  <w:pStyle w:val="1"/>
                  <w:numPr>
                    <w:ilvl w:val="0"/>
                    <w:numId w:val="0"/>
                  </w:numPr>
                  <w:spacing w:before="120" w:after="120"/>
                  <w:rPr>
                    <w:b/>
                    <w:bCs/>
                    <w:u w:val="single"/>
                    <w:rtl/>
                  </w:rPr>
                </w:pPr>
                <w:r w:rsidRPr="00202F99">
                  <w:rPr>
                    <w:rStyle w:val="aff5"/>
                    <w:rtl/>
                  </w:rPr>
                  <w:t>לחץ כאן להזנת טקסט</w:t>
                </w:r>
                <w:r w:rsidRPr="00202F99">
                  <w:rPr>
                    <w:rStyle w:val="aff5"/>
                  </w:rPr>
                  <w:t>.</w:t>
                </w:r>
              </w:p>
            </w:tc>
          </w:sdtContent>
        </w:sdt>
        <w:sdt>
          <w:sdtPr>
            <w:rPr>
              <w:b/>
              <w:bCs/>
              <w:u w:val="single"/>
              <w:rtl/>
            </w:rPr>
            <w:id w:val="-1853939301"/>
            <w:placeholder>
              <w:docPart w:val="B674928D794D4F9BA68E405B4B65B05A"/>
            </w:placeholder>
            <w:showingPlcHdr/>
            <w:text/>
          </w:sdtPr>
          <w:sdtEndPr/>
          <w:sdtContent>
            <w:tc>
              <w:tcPr>
                <w:tcW w:w="1148" w:type="dxa"/>
                <w:shd w:val="clear" w:color="auto" w:fill="auto"/>
              </w:tcPr>
              <w:p w:rsidR="00307B1B" w:rsidRPr="0070439C" w:rsidRDefault="009F5B05" w:rsidP="0070439C">
                <w:pPr>
                  <w:pStyle w:val="1"/>
                  <w:numPr>
                    <w:ilvl w:val="0"/>
                    <w:numId w:val="0"/>
                  </w:numPr>
                  <w:spacing w:before="120" w:after="120"/>
                  <w:rPr>
                    <w:b/>
                    <w:bCs/>
                    <w:u w:val="single"/>
                    <w:rtl/>
                  </w:rPr>
                </w:pPr>
                <w:r w:rsidRPr="00202F99">
                  <w:rPr>
                    <w:rStyle w:val="aff5"/>
                    <w:rtl/>
                  </w:rPr>
                  <w:t>לחץ כאן להזנת טקסט</w:t>
                </w:r>
                <w:r w:rsidRPr="00202F99">
                  <w:rPr>
                    <w:rStyle w:val="aff5"/>
                  </w:rPr>
                  <w:t>.</w:t>
                </w:r>
              </w:p>
            </w:tc>
          </w:sdtContent>
        </w:sdt>
        <w:sdt>
          <w:sdtPr>
            <w:rPr>
              <w:b/>
              <w:bCs/>
              <w:u w:val="single"/>
              <w:rtl/>
            </w:rPr>
            <w:id w:val="498008225"/>
            <w:placeholder>
              <w:docPart w:val="F7B4E1B8319C4F56B4A66A51DD842FD1"/>
            </w:placeholder>
            <w:showingPlcHdr/>
            <w:text/>
          </w:sdtPr>
          <w:sdtEndPr/>
          <w:sdtContent>
            <w:tc>
              <w:tcPr>
                <w:tcW w:w="1176" w:type="dxa"/>
                <w:shd w:val="clear" w:color="auto" w:fill="auto"/>
              </w:tcPr>
              <w:p w:rsidR="00307B1B" w:rsidRPr="0070439C" w:rsidRDefault="009F5B05" w:rsidP="0070439C">
                <w:pPr>
                  <w:pStyle w:val="1"/>
                  <w:numPr>
                    <w:ilvl w:val="0"/>
                    <w:numId w:val="0"/>
                  </w:numPr>
                  <w:spacing w:before="120" w:after="120"/>
                  <w:rPr>
                    <w:b/>
                    <w:bCs/>
                    <w:u w:val="single"/>
                    <w:rtl/>
                  </w:rPr>
                </w:pPr>
                <w:r w:rsidRPr="00202F99">
                  <w:rPr>
                    <w:rStyle w:val="aff5"/>
                    <w:rtl/>
                  </w:rPr>
                  <w:t>לחץ כאן להזנת טקסט</w:t>
                </w:r>
                <w:r w:rsidRPr="00202F99">
                  <w:rPr>
                    <w:rStyle w:val="aff5"/>
                  </w:rPr>
                  <w:t>.</w:t>
                </w:r>
              </w:p>
            </w:tc>
          </w:sdtContent>
        </w:sdt>
        <w:sdt>
          <w:sdtPr>
            <w:rPr>
              <w:b/>
              <w:bCs/>
              <w:u w:val="single"/>
              <w:rtl/>
            </w:rPr>
            <w:id w:val="1953814803"/>
            <w:placeholder>
              <w:docPart w:val="4B311F31EFFE409886A43620E8B223FD"/>
            </w:placeholder>
            <w:showingPlcHdr/>
            <w:text/>
          </w:sdtPr>
          <w:sdtEndPr/>
          <w:sdtContent>
            <w:tc>
              <w:tcPr>
                <w:tcW w:w="991" w:type="dxa"/>
                <w:shd w:val="clear" w:color="auto" w:fill="auto"/>
              </w:tcPr>
              <w:p w:rsidR="00307B1B" w:rsidRPr="0070439C" w:rsidRDefault="009F5B05" w:rsidP="0070439C">
                <w:pPr>
                  <w:pStyle w:val="1"/>
                  <w:numPr>
                    <w:ilvl w:val="0"/>
                    <w:numId w:val="0"/>
                  </w:numPr>
                  <w:spacing w:before="120" w:after="120"/>
                  <w:rPr>
                    <w:b/>
                    <w:bCs/>
                    <w:u w:val="single"/>
                    <w:rtl/>
                  </w:rPr>
                </w:pPr>
                <w:r w:rsidRPr="00202F99">
                  <w:rPr>
                    <w:rStyle w:val="aff5"/>
                    <w:rtl/>
                  </w:rPr>
                  <w:t>לחץ כאן להזנת טקסט</w:t>
                </w:r>
                <w:r w:rsidRPr="00202F99">
                  <w:rPr>
                    <w:rStyle w:val="aff5"/>
                  </w:rPr>
                  <w:t>.</w:t>
                </w:r>
              </w:p>
            </w:tc>
          </w:sdtContent>
        </w:sdt>
      </w:tr>
      <w:tr w:rsidR="00F977FE" w:rsidTr="00CA4A65">
        <w:sdt>
          <w:sdtPr>
            <w:rPr>
              <w:b/>
              <w:bCs/>
              <w:u w:val="single"/>
              <w:rtl/>
            </w:rPr>
            <w:id w:val="-604882513"/>
            <w:placeholder>
              <w:docPart w:val="88FAC0D16A84438DB06874F9BA385991"/>
            </w:placeholder>
            <w:showingPlcHdr/>
            <w:text/>
          </w:sdtPr>
          <w:sdtEndPr/>
          <w:sdtContent>
            <w:tc>
              <w:tcPr>
                <w:tcW w:w="1252" w:type="dxa"/>
                <w:shd w:val="clear" w:color="auto" w:fill="auto"/>
              </w:tcPr>
              <w:p w:rsidR="00307B1B" w:rsidRPr="0070439C" w:rsidRDefault="009F5B05" w:rsidP="0070439C">
                <w:pPr>
                  <w:pStyle w:val="1"/>
                  <w:numPr>
                    <w:ilvl w:val="0"/>
                    <w:numId w:val="0"/>
                  </w:numPr>
                  <w:spacing w:before="120" w:after="120"/>
                  <w:rPr>
                    <w:b/>
                    <w:bCs/>
                    <w:u w:val="single"/>
                    <w:rtl/>
                  </w:rPr>
                </w:pPr>
                <w:r w:rsidRPr="00202F99">
                  <w:rPr>
                    <w:rStyle w:val="aff5"/>
                    <w:rtl/>
                  </w:rPr>
                  <w:t>לחץ כאן להזנת טקסט</w:t>
                </w:r>
                <w:r w:rsidRPr="00202F99">
                  <w:rPr>
                    <w:rStyle w:val="aff5"/>
                  </w:rPr>
                  <w:t>.</w:t>
                </w:r>
              </w:p>
            </w:tc>
          </w:sdtContent>
        </w:sdt>
        <w:sdt>
          <w:sdtPr>
            <w:rPr>
              <w:b/>
              <w:bCs/>
              <w:u w:val="single"/>
              <w:rtl/>
            </w:rPr>
            <w:id w:val="905105521"/>
            <w:placeholder>
              <w:docPart w:val="E44D020D35304409AA89672BBEEBCD9F"/>
            </w:placeholder>
            <w:showingPlcHdr/>
            <w:text/>
          </w:sdtPr>
          <w:sdtEndPr/>
          <w:sdtContent>
            <w:tc>
              <w:tcPr>
                <w:tcW w:w="1170" w:type="dxa"/>
                <w:shd w:val="clear" w:color="auto" w:fill="auto"/>
              </w:tcPr>
              <w:p w:rsidR="00307B1B" w:rsidRPr="0070439C" w:rsidRDefault="009F5B05" w:rsidP="0070439C">
                <w:pPr>
                  <w:pStyle w:val="1"/>
                  <w:numPr>
                    <w:ilvl w:val="0"/>
                    <w:numId w:val="0"/>
                  </w:numPr>
                  <w:spacing w:before="120" w:after="120"/>
                  <w:rPr>
                    <w:b/>
                    <w:bCs/>
                    <w:u w:val="single"/>
                    <w:rtl/>
                  </w:rPr>
                </w:pPr>
                <w:r w:rsidRPr="00202F99">
                  <w:rPr>
                    <w:rStyle w:val="aff5"/>
                    <w:rtl/>
                  </w:rPr>
                  <w:t>לחץ כאן להזנת טקסט</w:t>
                </w:r>
                <w:r w:rsidRPr="00202F99">
                  <w:rPr>
                    <w:rStyle w:val="aff5"/>
                  </w:rPr>
                  <w:t>.</w:t>
                </w:r>
              </w:p>
            </w:tc>
          </w:sdtContent>
        </w:sdt>
        <w:sdt>
          <w:sdtPr>
            <w:rPr>
              <w:b/>
              <w:bCs/>
              <w:u w:val="single"/>
              <w:rtl/>
            </w:rPr>
            <w:id w:val="717477684"/>
            <w:placeholder>
              <w:docPart w:val="2E6A136C3F1D42A9831D05FC2CF1C614"/>
            </w:placeholder>
            <w:showingPlcHdr/>
            <w:text/>
          </w:sdtPr>
          <w:sdtEndPr/>
          <w:sdtContent>
            <w:tc>
              <w:tcPr>
                <w:tcW w:w="1178" w:type="dxa"/>
                <w:shd w:val="clear" w:color="auto" w:fill="auto"/>
              </w:tcPr>
              <w:p w:rsidR="00307B1B" w:rsidRPr="0070439C" w:rsidRDefault="009F5B05" w:rsidP="0070439C">
                <w:pPr>
                  <w:pStyle w:val="1"/>
                  <w:numPr>
                    <w:ilvl w:val="0"/>
                    <w:numId w:val="0"/>
                  </w:numPr>
                  <w:spacing w:before="120" w:after="120"/>
                  <w:rPr>
                    <w:b/>
                    <w:bCs/>
                    <w:u w:val="single"/>
                    <w:rtl/>
                  </w:rPr>
                </w:pPr>
                <w:r w:rsidRPr="00202F99">
                  <w:rPr>
                    <w:rStyle w:val="aff5"/>
                    <w:rtl/>
                  </w:rPr>
                  <w:t>לחץ כאן להזנת טקסט</w:t>
                </w:r>
                <w:r w:rsidRPr="00202F99">
                  <w:rPr>
                    <w:rStyle w:val="aff5"/>
                  </w:rPr>
                  <w:t>.</w:t>
                </w:r>
              </w:p>
            </w:tc>
          </w:sdtContent>
        </w:sdt>
        <w:sdt>
          <w:sdtPr>
            <w:rPr>
              <w:b/>
              <w:bCs/>
              <w:u w:val="single"/>
              <w:rtl/>
            </w:rPr>
            <w:id w:val="1442730551"/>
            <w:placeholder>
              <w:docPart w:val="0D9E2EEB8F934313A34E1147C799B9FA"/>
            </w:placeholder>
            <w:showingPlcHdr/>
            <w:text/>
          </w:sdtPr>
          <w:sdtEndPr/>
          <w:sdtContent>
            <w:tc>
              <w:tcPr>
                <w:tcW w:w="1238" w:type="dxa"/>
                <w:shd w:val="clear" w:color="auto" w:fill="auto"/>
              </w:tcPr>
              <w:p w:rsidR="00307B1B" w:rsidRPr="0070439C" w:rsidRDefault="009F5B05" w:rsidP="0070439C">
                <w:pPr>
                  <w:pStyle w:val="1"/>
                  <w:numPr>
                    <w:ilvl w:val="0"/>
                    <w:numId w:val="0"/>
                  </w:numPr>
                  <w:spacing w:before="120" w:after="120"/>
                  <w:rPr>
                    <w:b/>
                    <w:bCs/>
                    <w:u w:val="single"/>
                    <w:rtl/>
                  </w:rPr>
                </w:pPr>
                <w:r w:rsidRPr="00202F99">
                  <w:rPr>
                    <w:rStyle w:val="aff5"/>
                    <w:rtl/>
                  </w:rPr>
                  <w:t>לחץ כאן להזנת טקסט</w:t>
                </w:r>
                <w:r w:rsidRPr="00202F99">
                  <w:rPr>
                    <w:rStyle w:val="aff5"/>
                  </w:rPr>
                  <w:t>.</w:t>
                </w:r>
              </w:p>
            </w:tc>
          </w:sdtContent>
        </w:sdt>
        <w:sdt>
          <w:sdtPr>
            <w:rPr>
              <w:rStyle w:val="110"/>
              <w:color w:val="808080"/>
              <w:rtl/>
            </w:rPr>
            <w:id w:val="237606403"/>
            <w:placeholder>
              <w:docPart w:val="762A7603B2C4429F9D02BB7816B6E885"/>
            </w:placeholder>
            <w:text/>
          </w:sdtPr>
          <w:sdtEndPr>
            <w:rPr>
              <w:rStyle w:val="110"/>
            </w:rPr>
          </w:sdtEndPr>
          <w:sdtContent>
            <w:tc>
              <w:tcPr>
                <w:tcW w:w="1148" w:type="dxa"/>
                <w:shd w:val="clear" w:color="auto" w:fill="auto"/>
              </w:tcPr>
              <w:p w:rsidR="00307B1B" w:rsidRPr="0070439C" w:rsidRDefault="009F5B05" w:rsidP="0070439C">
                <w:pPr>
                  <w:pStyle w:val="1"/>
                  <w:numPr>
                    <w:ilvl w:val="0"/>
                    <w:numId w:val="0"/>
                  </w:numPr>
                  <w:spacing w:before="120" w:after="120"/>
                  <w:rPr>
                    <w:b/>
                    <w:bCs/>
                    <w:u w:val="single"/>
                    <w:rtl/>
                  </w:rPr>
                </w:pPr>
                <w:r w:rsidRPr="009F5B05">
                  <w:rPr>
                    <w:rStyle w:val="110"/>
                    <w:color w:val="808080"/>
                    <w:rtl/>
                  </w:rPr>
                  <w:t>לחץ כאן להזנת טקסט.</w:t>
                </w:r>
              </w:p>
            </w:tc>
          </w:sdtContent>
        </w:sdt>
        <w:sdt>
          <w:sdtPr>
            <w:rPr>
              <w:b/>
              <w:bCs/>
              <w:u w:val="single"/>
              <w:rtl/>
            </w:rPr>
            <w:id w:val="308298679"/>
            <w:placeholder>
              <w:docPart w:val="D802546D57D34106A113909F566DBFB9"/>
            </w:placeholder>
            <w:showingPlcHdr/>
            <w:text/>
          </w:sdtPr>
          <w:sdtEndPr/>
          <w:sdtContent>
            <w:tc>
              <w:tcPr>
                <w:tcW w:w="1176" w:type="dxa"/>
                <w:shd w:val="clear" w:color="auto" w:fill="auto"/>
              </w:tcPr>
              <w:p w:rsidR="00307B1B" w:rsidRPr="0070439C" w:rsidRDefault="009F5B05" w:rsidP="0070439C">
                <w:pPr>
                  <w:pStyle w:val="1"/>
                  <w:numPr>
                    <w:ilvl w:val="0"/>
                    <w:numId w:val="0"/>
                  </w:numPr>
                  <w:spacing w:before="120" w:after="120"/>
                  <w:rPr>
                    <w:b/>
                    <w:bCs/>
                    <w:u w:val="single"/>
                    <w:rtl/>
                  </w:rPr>
                </w:pPr>
                <w:r w:rsidRPr="00202F99">
                  <w:rPr>
                    <w:rStyle w:val="aff5"/>
                    <w:rtl/>
                  </w:rPr>
                  <w:t>לחץ כאן להזנת טקסט</w:t>
                </w:r>
                <w:r w:rsidRPr="00202F99">
                  <w:rPr>
                    <w:rStyle w:val="aff5"/>
                  </w:rPr>
                  <w:t>.</w:t>
                </w:r>
              </w:p>
            </w:tc>
          </w:sdtContent>
        </w:sdt>
        <w:sdt>
          <w:sdtPr>
            <w:rPr>
              <w:b/>
              <w:bCs/>
              <w:u w:val="single"/>
              <w:rtl/>
            </w:rPr>
            <w:id w:val="1157652737"/>
            <w:placeholder>
              <w:docPart w:val="CC613EB852F041539D4872CC1C8AE41F"/>
            </w:placeholder>
            <w:showingPlcHdr/>
            <w:text/>
          </w:sdtPr>
          <w:sdtEndPr/>
          <w:sdtContent>
            <w:tc>
              <w:tcPr>
                <w:tcW w:w="991" w:type="dxa"/>
                <w:shd w:val="clear" w:color="auto" w:fill="auto"/>
              </w:tcPr>
              <w:p w:rsidR="00307B1B" w:rsidRPr="0070439C" w:rsidRDefault="009F5B05" w:rsidP="0070439C">
                <w:pPr>
                  <w:pStyle w:val="1"/>
                  <w:numPr>
                    <w:ilvl w:val="0"/>
                    <w:numId w:val="0"/>
                  </w:numPr>
                  <w:spacing w:before="120" w:after="120"/>
                  <w:rPr>
                    <w:b/>
                    <w:bCs/>
                    <w:u w:val="single"/>
                    <w:rtl/>
                  </w:rPr>
                </w:pPr>
                <w:r w:rsidRPr="00202F99">
                  <w:rPr>
                    <w:rStyle w:val="aff5"/>
                    <w:rtl/>
                  </w:rPr>
                  <w:t>לחץ כאן להזנת טקסט</w:t>
                </w:r>
                <w:r w:rsidRPr="00202F99">
                  <w:rPr>
                    <w:rStyle w:val="aff5"/>
                  </w:rPr>
                  <w:t>.</w:t>
                </w:r>
              </w:p>
            </w:tc>
          </w:sdtContent>
        </w:sdt>
      </w:tr>
      <w:tr w:rsidR="00F977FE" w:rsidTr="00CA4A65">
        <w:sdt>
          <w:sdtPr>
            <w:rPr>
              <w:b/>
              <w:bCs/>
              <w:u w:val="single"/>
              <w:rtl/>
            </w:rPr>
            <w:id w:val="-995109660"/>
            <w:placeholder>
              <w:docPart w:val="4B1C59D803B94352A172F819C3A7A878"/>
            </w:placeholder>
            <w:showingPlcHdr/>
            <w:text/>
          </w:sdtPr>
          <w:sdtEndPr/>
          <w:sdtContent>
            <w:tc>
              <w:tcPr>
                <w:tcW w:w="1252" w:type="dxa"/>
                <w:shd w:val="clear" w:color="auto" w:fill="auto"/>
              </w:tcPr>
              <w:p w:rsidR="00307B1B" w:rsidRPr="0070439C" w:rsidRDefault="009F5B05" w:rsidP="0070439C">
                <w:pPr>
                  <w:pStyle w:val="1"/>
                  <w:numPr>
                    <w:ilvl w:val="0"/>
                    <w:numId w:val="0"/>
                  </w:numPr>
                  <w:spacing w:before="120" w:after="120"/>
                  <w:rPr>
                    <w:b/>
                    <w:bCs/>
                    <w:u w:val="single"/>
                    <w:rtl/>
                  </w:rPr>
                </w:pPr>
                <w:r w:rsidRPr="00202F99">
                  <w:rPr>
                    <w:rStyle w:val="aff5"/>
                    <w:rtl/>
                  </w:rPr>
                  <w:t>לחץ כאן להזנת טקסט</w:t>
                </w:r>
                <w:r w:rsidRPr="00202F99">
                  <w:rPr>
                    <w:rStyle w:val="aff5"/>
                  </w:rPr>
                  <w:t>.</w:t>
                </w:r>
              </w:p>
            </w:tc>
          </w:sdtContent>
        </w:sdt>
        <w:sdt>
          <w:sdtPr>
            <w:rPr>
              <w:b/>
              <w:bCs/>
              <w:u w:val="single"/>
              <w:rtl/>
            </w:rPr>
            <w:id w:val="-1573881709"/>
            <w:placeholder>
              <w:docPart w:val="9C0CFB51E38E4423BAEF27632598C815"/>
            </w:placeholder>
            <w:showingPlcHdr/>
            <w:text/>
          </w:sdtPr>
          <w:sdtEndPr/>
          <w:sdtContent>
            <w:tc>
              <w:tcPr>
                <w:tcW w:w="1170" w:type="dxa"/>
                <w:shd w:val="clear" w:color="auto" w:fill="auto"/>
              </w:tcPr>
              <w:p w:rsidR="00307B1B" w:rsidRPr="0070439C" w:rsidRDefault="009F5B05" w:rsidP="0070439C">
                <w:pPr>
                  <w:pStyle w:val="1"/>
                  <w:numPr>
                    <w:ilvl w:val="0"/>
                    <w:numId w:val="0"/>
                  </w:numPr>
                  <w:spacing w:before="120" w:after="120"/>
                  <w:rPr>
                    <w:b/>
                    <w:bCs/>
                    <w:u w:val="single"/>
                    <w:rtl/>
                  </w:rPr>
                </w:pPr>
                <w:r w:rsidRPr="00202F99">
                  <w:rPr>
                    <w:rStyle w:val="aff5"/>
                    <w:rtl/>
                  </w:rPr>
                  <w:t>לחץ כאן להזנת טקסט</w:t>
                </w:r>
                <w:r w:rsidRPr="00202F99">
                  <w:rPr>
                    <w:rStyle w:val="aff5"/>
                  </w:rPr>
                  <w:t>.</w:t>
                </w:r>
              </w:p>
            </w:tc>
          </w:sdtContent>
        </w:sdt>
        <w:sdt>
          <w:sdtPr>
            <w:rPr>
              <w:b/>
              <w:bCs/>
              <w:u w:val="single"/>
              <w:rtl/>
            </w:rPr>
            <w:id w:val="2091423959"/>
            <w:placeholder>
              <w:docPart w:val="31E9194FCA954668933178861EC908BC"/>
            </w:placeholder>
            <w:showingPlcHdr/>
            <w:text/>
          </w:sdtPr>
          <w:sdtEndPr/>
          <w:sdtContent>
            <w:tc>
              <w:tcPr>
                <w:tcW w:w="1178" w:type="dxa"/>
                <w:shd w:val="clear" w:color="auto" w:fill="auto"/>
              </w:tcPr>
              <w:p w:rsidR="00307B1B" w:rsidRPr="0070439C" w:rsidRDefault="009F5B05" w:rsidP="0070439C">
                <w:pPr>
                  <w:pStyle w:val="1"/>
                  <w:numPr>
                    <w:ilvl w:val="0"/>
                    <w:numId w:val="0"/>
                  </w:numPr>
                  <w:spacing w:before="120" w:after="120"/>
                  <w:rPr>
                    <w:b/>
                    <w:bCs/>
                    <w:u w:val="single"/>
                    <w:rtl/>
                  </w:rPr>
                </w:pPr>
                <w:r w:rsidRPr="00202F99">
                  <w:rPr>
                    <w:rStyle w:val="aff5"/>
                    <w:rtl/>
                  </w:rPr>
                  <w:t>לחץ כאן להזנת טקסט</w:t>
                </w:r>
                <w:r w:rsidRPr="00202F99">
                  <w:rPr>
                    <w:rStyle w:val="aff5"/>
                  </w:rPr>
                  <w:t>.</w:t>
                </w:r>
              </w:p>
            </w:tc>
          </w:sdtContent>
        </w:sdt>
        <w:sdt>
          <w:sdtPr>
            <w:rPr>
              <w:b/>
              <w:bCs/>
              <w:u w:val="single"/>
              <w:rtl/>
            </w:rPr>
            <w:id w:val="1212311159"/>
            <w:placeholder>
              <w:docPart w:val="36E530FD8B574743A0DF68E89D119C1D"/>
            </w:placeholder>
            <w:showingPlcHdr/>
            <w:text/>
          </w:sdtPr>
          <w:sdtEndPr/>
          <w:sdtContent>
            <w:tc>
              <w:tcPr>
                <w:tcW w:w="1238" w:type="dxa"/>
                <w:shd w:val="clear" w:color="auto" w:fill="auto"/>
              </w:tcPr>
              <w:p w:rsidR="00307B1B" w:rsidRPr="0070439C" w:rsidRDefault="009F5B05" w:rsidP="0070439C">
                <w:pPr>
                  <w:pStyle w:val="1"/>
                  <w:numPr>
                    <w:ilvl w:val="0"/>
                    <w:numId w:val="0"/>
                  </w:numPr>
                  <w:spacing w:before="120" w:after="120"/>
                  <w:rPr>
                    <w:b/>
                    <w:bCs/>
                    <w:u w:val="single"/>
                    <w:rtl/>
                  </w:rPr>
                </w:pPr>
                <w:r w:rsidRPr="00202F99">
                  <w:rPr>
                    <w:rStyle w:val="aff5"/>
                    <w:rtl/>
                  </w:rPr>
                  <w:t>לחץ כאן להזנת טקסט</w:t>
                </w:r>
                <w:r w:rsidRPr="00202F99">
                  <w:rPr>
                    <w:rStyle w:val="aff5"/>
                  </w:rPr>
                  <w:t>.</w:t>
                </w:r>
              </w:p>
            </w:tc>
          </w:sdtContent>
        </w:sdt>
        <w:sdt>
          <w:sdtPr>
            <w:rPr>
              <w:b/>
              <w:bCs/>
              <w:u w:val="single"/>
              <w:rtl/>
            </w:rPr>
            <w:id w:val="1831632794"/>
            <w:placeholder>
              <w:docPart w:val="ACA9F103179A43DF8ECED42E2718B6B5"/>
            </w:placeholder>
            <w:showingPlcHdr/>
            <w:text/>
          </w:sdtPr>
          <w:sdtEndPr/>
          <w:sdtContent>
            <w:tc>
              <w:tcPr>
                <w:tcW w:w="1148" w:type="dxa"/>
                <w:shd w:val="clear" w:color="auto" w:fill="auto"/>
              </w:tcPr>
              <w:p w:rsidR="00307B1B" w:rsidRPr="0070439C" w:rsidRDefault="009F5B05" w:rsidP="0070439C">
                <w:pPr>
                  <w:pStyle w:val="1"/>
                  <w:numPr>
                    <w:ilvl w:val="0"/>
                    <w:numId w:val="0"/>
                  </w:numPr>
                  <w:spacing w:before="120" w:after="120"/>
                  <w:rPr>
                    <w:b/>
                    <w:bCs/>
                    <w:u w:val="single"/>
                    <w:rtl/>
                  </w:rPr>
                </w:pPr>
                <w:r w:rsidRPr="00202F99">
                  <w:rPr>
                    <w:rStyle w:val="aff5"/>
                    <w:rtl/>
                  </w:rPr>
                  <w:t>לחץ כאן להזנת טקסט</w:t>
                </w:r>
                <w:r w:rsidRPr="00202F99">
                  <w:rPr>
                    <w:rStyle w:val="aff5"/>
                  </w:rPr>
                  <w:t>.</w:t>
                </w:r>
              </w:p>
            </w:tc>
          </w:sdtContent>
        </w:sdt>
        <w:sdt>
          <w:sdtPr>
            <w:rPr>
              <w:b/>
              <w:bCs/>
              <w:u w:val="single"/>
              <w:rtl/>
            </w:rPr>
            <w:id w:val="-1956242042"/>
            <w:placeholder>
              <w:docPart w:val="A5D72201E205421E89D3E3EBD60122FB"/>
            </w:placeholder>
            <w:showingPlcHdr/>
            <w:text/>
          </w:sdtPr>
          <w:sdtEndPr/>
          <w:sdtContent>
            <w:tc>
              <w:tcPr>
                <w:tcW w:w="1176" w:type="dxa"/>
                <w:shd w:val="clear" w:color="auto" w:fill="auto"/>
              </w:tcPr>
              <w:p w:rsidR="00307B1B" w:rsidRPr="0070439C" w:rsidRDefault="009F5B05" w:rsidP="0070439C">
                <w:pPr>
                  <w:pStyle w:val="1"/>
                  <w:numPr>
                    <w:ilvl w:val="0"/>
                    <w:numId w:val="0"/>
                  </w:numPr>
                  <w:spacing w:before="120" w:after="120"/>
                  <w:rPr>
                    <w:b/>
                    <w:bCs/>
                    <w:u w:val="single"/>
                    <w:rtl/>
                  </w:rPr>
                </w:pPr>
                <w:r w:rsidRPr="00202F99">
                  <w:rPr>
                    <w:rStyle w:val="aff5"/>
                    <w:rtl/>
                  </w:rPr>
                  <w:t>לחץ כאן להזנת טקסט</w:t>
                </w:r>
                <w:r w:rsidRPr="00202F99">
                  <w:rPr>
                    <w:rStyle w:val="aff5"/>
                  </w:rPr>
                  <w:t>.</w:t>
                </w:r>
              </w:p>
            </w:tc>
          </w:sdtContent>
        </w:sdt>
        <w:sdt>
          <w:sdtPr>
            <w:rPr>
              <w:b/>
              <w:bCs/>
              <w:u w:val="single"/>
              <w:rtl/>
            </w:rPr>
            <w:id w:val="-799919370"/>
            <w:placeholder>
              <w:docPart w:val="8BA8A1C441264F84B1315EDBD94F30CC"/>
            </w:placeholder>
            <w:showingPlcHdr/>
            <w:text/>
          </w:sdtPr>
          <w:sdtEndPr/>
          <w:sdtContent>
            <w:tc>
              <w:tcPr>
                <w:tcW w:w="991" w:type="dxa"/>
                <w:shd w:val="clear" w:color="auto" w:fill="auto"/>
              </w:tcPr>
              <w:p w:rsidR="00307B1B" w:rsidRPr="0070439C" w:rsidRDefault="009F5B05" w:rsidP="0070439C">
                <w:pPr>
                  <w:pStyle w:val="1"/>
                  <w:numPr>
                    <w:ilvl w:val="0"/>
                    <w:numId w:val="0"/>
                  </w:numPr>
                  <w:spacing w:before="120" w:after="120"/>
                  <w:rPr>
                    <w:b/>
                    <w:bCs/>
                    <w:u w:val="single"/>
                    <w:rtl/>
                  </w:rPr>
                </w:pPr>
                <w:r w:rsidRPr="00202F99">
                  <w:rPr>
                    <w:rStyle w:val="aff5"/>
                    <w:rtl/>
                  </w:rPr>
                  <w:t>לחץ כאן להזנת טקסט</w:t>
                </w:r>
                <w:r w:rsidRPr="00202F99">
                  <w:rPr>
                    <w:rStyle w:val="aff5"/>
                  </w:rPr>
                  <w:t>.</w:t>
                </w:r>
              </w:p>
            </w:tc>
          </w:sdtContent>
        </w:sdt>
      </w:tr>
    </w:tbl>
    <w:p w:rsidR="00636711" w:rsidRDefault="00636711" w:rsidP="00636711">
      <w:pPr>
        <w:pStyle w:val="2"/>
        <w:numPr>
          <w:ilvl w:val="0"/>
          <w:numId w:val="0"/>
        </w:numPr>
        <w:ind w:left="849"/>
      </w:pPr>
    </w:p>
    <w:p w:rsidR="00636711" w:rsidRDefault="00636711" w:rsidP="00636711">
      <w:pPr>
        <w:pStyle w:val="2"/>
        <w:numPr>
          <w:ilvl w:val="0"/>
          <w:numId w:val="0"/>
        </w:numPr>
        <w:ind w:left="849"/>
      </w:pPr>
    </w:p>
    <w:p w:rsidR="00307B1B" w:rsidRDefault="00BB12BB" w:rsidP="00E1031B">
      <w:pPr>
        <w:pStyle w:val="2"/>
        <w:tabs>
          <w:tab w:val="num" w:pos="1484"/>
        </w:tabs>
        <w:spacing w:before="120" w:after="120"/>
        <w:ind w:left="3474" w:hanging="2890"/>
        <w:rPr>
          <w:rtl/>
        </w:rPr>
      </w:pPr>
      <w:r>
        <w:rPr>
          <w:rFonts w:hint="cs"/>
          <w:rtl/>
        </w:rPr>
        <w:t>פרטים אודות ה</w:t>
      </w:r>
      <w:r w:rsidR="00307B1B">
        <w:rPr>
          <w:rFonts w:hint="cs"/>
          <w:rtl/>
        </w:rPr>
        <w:t xml:space="preserve">צוות </w:t>
      </w:r>
      <w:r>
        <w:rPr>
          <w:rFonts w:hint="cs"/>
          <w:rtl/>
        </w:rPr>
        <w:t>ה</w:t>
      </w:r>
      <w:r w:rsidR="00307B1B">
        <w:rPr>
          <w:rFonts w:hint="cs"/>
          <w:rtl/>
        </w:rPr>
        <w:t>מקצועי</w:t>
      </w:r>
      <w:r>
        <w:rPr>
          <w:rFonts w:hint="cs"/>
          <w:rtl/>
        </w:rPr>
        <w:t>, ובכלל זה מספרם ותחומי העיסוק שלהם</w:t>
      </w:r>
      <w:r w:rsidR="006F4AD3">
        <w:rPr>
          <w:rFonts w:hint="cs"/>
          <w:rtl/>
        </w:rPr>
        <w:t>:</w:t>
      </w:r>
    </w:p>
    <w:tbl>
      <w:tblPr>
        <w:tblStyle w:val="aff4"/>
        <w:bidiVisual/>
        <w:tblW w:w="0" w:type="auto"/>
        <w:tblLook w:val="04A0" w:firstRow="1" w:lastRow="0" w:firstColumn="1" w:lastColumn="0" w:noHBand="0" w:noVBand="1"/>
      </w:tblPr>
      <w:tblGrid>
        <w:gridCol w:w="8494"/>
      </w:tblGrid>
      <w:tr w:rsidR="00AC0176" w:rsidTr="00AC0176">
        <w:trPr>
          <w:trHeight w:val="5483"/>
        </w:trPr>
        <w:sdt>
          <w:sdtPr>
            <w:rPr>
              <w:rtl/>
            </w:rPr>
            <w:id w:val="-534888955"/>
            <w:placeholder>
              <w:docPart w:val="DefaultPlaceholder_1081868574"/>
            </w:placeholder>
            <w:showingPlcHdr/>
            <w:text/>
          </w:sdtPr>
          <w:sdtEndPr/>
          <w:sdtContent>
            <w:tc>
              <w:tcPr>
                <w:tcW w:w="8494" w:type="dxa"/>
              </w:tcPr>
              <w:p w:rsidR="00AC0176" w:rsidRDefault="00AC0176" w:rsidP="009F5B05">
                <w:pPr>
                  <w:rPr>
                    <w:rtl/>
                  </w:rPr>
                </w:pPr>
                <w:r w:rsidRPr="00202F99">
                  <w:rPr>
                    <w:rStyle w:val="aff5"/>
                    <w:rtl/>
                  </w:rPr>
                  <w:t>לחץ כאן להזנת טקסט</w:t>
                </w:r>
                <w:r w:rsidRPr="00202F99">
                  <w:rPr>
                    <w:rStyle w:val="aff5"/>
                  </w:rPr>
                  <w:t>.</w:t>
                </w:r>
              </w:p>
            </w:tc>
          </w:sdtContent>
        </w:sdt>
      </w:tr>
    </w:tbl>
    <w:p w:rsidR="00E91F20" w:rsidRPr="003B040F" w:rsidRDefault="00E91F20" w:rsidP="00E1031B">
      <w:pPr>
        <w:pStyle w:val="2"/>
        <w:tabs>
          <w:tab w:val="clear" w:pos="2126"/>
          <w:tab w:val="num" w:pos="1484"/>
          <w:tab w:val="num" w:pos="1558"/>
        </w:tabs>
        <w:spacing w:before="120" w:after="120"/>
        <w:ind w:left="1558" w:hanging="974"/>
      </w:pPr>
      <w:r w:rsidRPr="003B040F">
        <w:rPr>
          <w:rFonts w:hint="cs"/>
          <w:rtl/>
        </w:rPr>
        <w:lastRenderedPageBreak/>
        <w:t>פרטים אודות האמצעים העומדים לרשות</w:t>
      </w:r>
      <w:r>
        <w:rPr>
          <w:rFonts w:hint="cs"/>
          <w:rtl/>
        </w:rPr>
        <w:t xml:space="preserve"> המצ</w:t>
      </w:r>
      <w:r w:rsidRPr="003B040F">
        <w:rPr>
          <w:rFonts w:hint="cs"/>
          <w:rtl/>
        </w:rPr>
        <w:t>י</w:t>
      </w:r>
      <w:r>
        <w:rPr>
          <w:rFonts w:hint="cs"/>
          <w:rtl/>
        </w:rPr>
        <w:t>ע</w:t>
      </w:r>
      <w:r w:rsidRPr="003B040F">
        <w:rPr>
          <w:rFonts w:hint="cs"/>
          <w:rtl/>
        </w:rPr>
        <w:t xml:space="preserve"> (מבנים, מערכות טלפוניות, </w:t>
      </w:r>
      <w:r w:rsidRPr="00E1031B">
        <w:rPr>
          <w:rFonts w:hint="cs"/>
          <w:rtl/>
        </w:rPr>
        <w:t>מספר קווי טלפון,</w:t>
      </w:r>
      <w:r w:rsidRPr="003B040F">
        <w:rPr>
          <w:rFonts w:hint="cs"/>
          <w:rtl/>
        </w:rPr>
        <w:t xml:space="preserve"> </w:t>
      </w:r>
      <w:r>
        <w:rPr>
          <w:rFonts w:hint="cs"/>
          <w:rtl/>
        </w:rPr>
        <w:t>אמצעי המחשוב, תוכנות</w:t>
      </w:r>
      <w:r w:rsidR="00E1031B">
        <w:rPr>
          <w:rFonts w:hint="cs"/>
          <w:rtl/>
        </w:rPr>
        <w:t>,</w:t>
      </w:r>
      <w:r>
        <w:rPr>
          <w:rFonts w:hint="cs"/>
          <w:rtl/>
        </w:rPr>
        <w:t xml:space="preserve"> וכיו"ב</w:t>
      </w:r>
      <w:r w:rsidRPr="003B040F">
        <w:rPr>
          <w:rFonts w:hint="cs"/>
          <w:rtl/>
        </w:rPr>
        <w:t>)</w:t>
      </w:r>
      <w:r w:rsidR="008E019A">
        <w:rPr>
          <w:rFonts w:hint="cs"/>
          <w:rtl/>
        </w:rPr>
        <w:t xml:space="preserve"> לרבות עבור ניהול קשרי לקוחות</w:t>
      </w:r>
      <w:r w:rsidRPr="003B040F">
        <w:rPr>
          <w:rFonts w:hint="cs"/>
          <w:rtl/>
        </w:rPr>
        <w:t>.</w:t>
      </w:r>
      <w:r>
        <w:rPr>
          <w:rFonts w:hint="cs"/>
          <w:rtl/>
        </w:rPr>
        <w:t xml:space="preserve"> בכלל זה, נא לפרט את המבנה </w:t>
      </w:r>
      <w:r w:rsidR="00E1031B">
        <w:rPr>
          <w:rFonts w:hint="cs"/>
          <w:rtl/>
        </w:rPr>
        <w:t xml:space="preserve">הפיזי </w:t>
      </w:r>
      <w:r>
        <w:rPr>
          <w:rFonts w:hint="cs"/>
          <w:rtl/>
        </w:rPr>
        <w:t>המוצע שבו יפעל מרכז</w:t>
      </w:r>
      <w:r w:rsidR="00C322BC">
        <w:rPr>
          <w:rFonts w:hint="cs"/>
          <w:rtl/>
        </w:rPr>
        <w:t xml:space="preserve"> פניות ל</w:t>
      </w:r>
      <w:r w:rsidR="00E1031B">
        <w:rPr>
          <w:rFonts w:hint="cs"/>
          <w:rtl/>
        </w:rPr>
        <w:t xml:space="preserve">ציבור </w:t>
      </w:r>
      <w:r w:rsidR="00C322BC">
        <w:rPr>
          <w:rFonts w:hint="cs"/>
          <w:rtl/>
        </w:rPr>
        <w:t>האזרחים הוותיקים ו</w:t>
      </w:r>
      <w:r w:rsidR="00E1031B">
        <w:rPr>
          <w:rFonts w:hint="cs"/>
          <w:rtl/>
        </w:rPr>
        <w:t>של המשרד</w:t>
      </w:r>
      <w:r>
        <w:rPr>
          <w:rFonts w:hint="cs"/>
          <w:rtl/>
        </w:rPr>
        <w:t xml:space="preserve">, האמצעים שבכוונת המציע להעמיד עבור הפעלת </w:t>
      </w:r>
      <w:r w:rsidR="00E1031B">
        <w:rPr>
          <w:rFonts w:hint="cs"/>
          <w:rtl/>
        </w:rPr>
        <w:t>ה</w:t>
      </w:r>
      <w:r>
        <w:rPr>
          <w:rFonts w:hint="cs"/>
          <w:rtl/>
        </w:rPr>
        <w:t xml:space="preserve">מרכז </w:t>
      </w:r>
      <w:r w:rsidR="00CE21A2">
        <w:rPr>
          <w:rFonts w:hint="cs"/>
          <w:rtl/>
        </w:rPr>
        <w:t>כולל התמיכה הטכנית שתינתן למערכות השונות שיפעלו במסגרת המרכז</w:t>
      </w:r>
      <w:r>
        <w:rPr>
          <w:rFonts w:hint="cs"/>
          <w:rtl/>
        </w:rPr>
        <w:t xml:space="preserve"> וכן כל פרט רלוונטי אחר בקשר עם האמצעים שיש בו כדי להשפיע על ביצוע השירותים</w:t>
      </w:r>
      <w:r w:rsidRPr="003B040F">
        <w:rPr>
          <w:rFonts w:hint="cs"/>
          <w:rtl/>
        </w:rPr>
        <w:t xml:space="preserve">. </w:t>
      </w:r>
    </w:p>
    <w:tbl>
      <w:tblPr>
        <w:tblStyle w:val="aff4"/>
        <w:bidiVisual/>
        <w:tblW w:w="0" w:type="auto"/>
        <w:tblLook w:val="04A0" w:firstRow="1" w:lastRow="0" w:firstColumn="1" w:lastColumn="0" w:noHBand="0" w:noVBand="1"/>
      </w:tblPr>
      <w:tblGrid>
        <w:gridCol w:w="8494"/>
      </w:tblGrid>
      <w:tr w:rsidR="00AC0176" w:rsidTr="00AC0176">
        <w:trPr>
          <w:trHeight w:val="4145"/>
        </w:trPr>
        <w:sdt>
          <w:sdtPr>
            <w:rPr>
              <w:rtl/>
            </w:rPr>
            <w:id w:val="1290389822"/>
            <w:placeholder>
              <w:docPart w:val="DefaultPlaceholder_1081868574"/>
            </w:placeholder>
            <w:showingPlcHdr/>
            <w:text/>
          </w:sdtPr>
          <w:sdtEndPr/>
          <w:sdtContent>
            <w:tc>
              <w:tcPr>
                <w:tcW w:w="8494" w:type="dxa"/>
              </w:tcPr>
              <w:p w:rsidR="00AC0176" w:rsidRDefault="00AC0176" w:rsidP="00E1031B">
                <w:pPr>
                  <w:rPr>
                    <w:rtl/>
                  </w:rPr>
                </w:pPr>
                <w:r w:rsidRPr="00202F99">
                  <w:rPr>
                    <w:rStyle w:val="aff5"/>
                    <w:rtl/>
                  </w:rPr>
                  <w:t>לחץ כאן להזנת טקסט</w:t>
                </w:r>
                <w:r w:rsidRPr="00202F99">
                  <w:rPr>
                    <w:rStyle w:val="aff5"/>
                  </w:rPr>
                  <w:t>.</w:t>
                </w:r>
              </w:p>
            </w:tc>
          </w:sdtContent>
        </w:sdt>
      </w:tr>
    </w:tbl>
    <w:p w:rsidR="00E1031B" w:rsidRDefault="00E1031B" w:rsidP="00E1031B">
      <w:pPr>
        <w:ind w:firstLine="720"/>
        <w:rPr>
          <w:rtl/>
        </w:rPr>
      </w:pPr>
    </w:p>
    <w:p w:rsidR="009F5B05" w:rsidRPr="009F5B05" w:rsidRDefault="009F5B05" w:rsidP="00E1031B">
      <w:pPr>
        <w:ind w:firstLine="720"/>
        <w:rPr>
          <w:rtl/>
        </w:rPr>
      </w:pPr>
    </w:p>
    <w:p w:rsidR="00E1031B" w:rsidRPr="00287A8D" w:rsidRDefault="00E1031B" w:rsidP="00E1031B">
      <w:pPr>
        <w:spacing w:before="120" w:after="120" w:line="480" w:lineRule="auto"/>
        <w:ind w:left="1558"/>
        <w:rPr>
          <w:sz w:val="2"/>
          <w:szCs w:val="2"/>
          <w:rtl/>
        </w:rPr>
      </w:pPr>
    </w:p>
    <w:p w:rsidR="00307B1B" w:rsidRPr="00287A8D" w:rsidRDefault="00307B1B" w:rsidP="00307B1B">
      <w:pPr>
        <w:rPr>
          <w:sz w:val="2"/>
          <w:szCs w:val="2"/>
          <w:rtl/>
        </w:rPr>
      </w:pPr>
    </w:p>
    <w:p w:rsidR="00307B1B" w:rsidRPr="00E1031B" w:rsidRDefault="003B040F" w:rsidP="007C00D6">
      <w:pPr>
        <w:pStyle w:val="1"/>
        <w:tabs>
          <w:tab w:val="num" w:pos="567"/>
        </w:tabs>
        <w:spacing w:before="120" w:after="120"/>
        <w:ind w:left="567" w:hanging="567"/>
        <w:rPr>
          <w:b/>
          <w:bCs/>
          <w:u w:val="single"/>
        </w:rPr>
      </w:pPr>
      <w:r w:rsidRPr="00E1031B">
        <w:rPr>
          <w:rFonts w:hint="cs"/>
          <w:b/>
          <w:bCs/>
          <w:u w:val="single"/>
          <w:rtl/>
        </w:rPr>
        <w:t>ותק וניסיון</w:t>
      </w:r>
      <w:r w:rsidR="006F4AD3" w:rsidRPr="00E1031B">
        <w:rPr>
          <w:rFonts w:hint="cs"/>
          <w:b/>
          <w:bCs/>
          <w:u w:val="single"/>
          <w:rtl/>
        </w:rPr>
        <w:t xml:space="preserve"> </w:t>
      </w:r>
      <w:r w:rsidR="007C00D6" w:rsidRPr="00E1031B">
        <w:rPr>
          <w:rFonts w:hint="cs"/>
          <w:b/>
          <w:bCs/>
          <w:u w:val="single"/>
          <w:rtl/>
        </w:rPr>
        <w:t>המציע</w:t>
      </w:r>
      <w:r w:rsidR="006F4AD3" w:rsidRPr="00E1031B">
        <w:rPr>
          <w:rFonts w:hint="cs"/>
          <w:b/>
          <w:bCs/>
          <w:u w:val="single"/>
          <w:rtl/>
        </w:rPr>
        <w:t>:</w:t>
      </w:r>
    </w:p>
    <w:p w:rsidR="007C00D6" w:rsidRDefault="007C00D6" w:rsidP="00695611">
      <w:pPr>
        <w:pStyle w:val="2"/>
        <w:tabs>
          <w:tab w:val="clear" w:pos="2126"/>
          <w:tab w:val="num" w:pos="1484"/>
          <w:tab w:val="num" w:pos="1558"/>
        </w:tabs>
        <w:spacing w:before="120" w:after="120"/>
        <w:ind w:left="1558" w:hanging="974"/>
        <w:rPr>
          <w:rtl/>
        </w:rPr>
      </w:pPr>
      <w:bookmarkStart w:id="0" w:name="_Ref233544433"/>
      <w:r>
        <w:rPr>
          <w:rFonts w:hint="cs"/>
          <w:rtl/>
        </w:rPr>
        <w:t xml:space="preserve">המציע </w:t>
      </w:r>
      <w:r w:rsidRPr="00221F9F">
        <w:rPr>
          <w:rFonts w:hint="cs"/>
          <w:rtl/>
        </w:rPr>
        <w:t xml:space="preserve">מאשר/לא מאשר </w:t>
      </w:r>
      <w:r w:rsidRPr="000238BA">
        <w:rPr>
          <w:rFonts w:hint="cs"/>
          <w:b/>
          <w:bCs/>
          <w:i/>
          <w:iCs/>
          <w:rtl/>
        </w:rPr>
        <w:t>(מחק את המיותר)</w:t>
      </w:r>
      <w:r w:rsidRPr="00221F9F">
        <w:rPr>
          <w:rFonts w:hint="cs"/>
          <w:rtl/>
        </w:rPr>
        <w:t xml:space="preserve"> </w:t>
      </w:r>
      <w:r>
        <w:rPr>
          <w:rFonts w:hint="cs"/>
          <w:rtl/>
        </w:rPr>
        <w:t xml:space="preserve">כי הוא בעל </w:t>
      </w:r>
      <w:r w:rsidR="00695611">
        <w:rPr>
          <w:rFonts w:hint="cs"/>
          <w:rtl/>
        </w:rPr>
        <w:t>ותק</w:t>
      </w:r>
      <w:r>
        <w:rPr>
          <w:rFonts w:hint="cs"/>
          <w:rtl/>
        </w:rPr>
        <w:t xml:space="preserve"> של 5 שנים לפחות במתן שירותי מענה טלפוני אנושי</w:t>
      </w:r>
      <w:r w:rsidRPr="00221F9F">
        <w:rPr>
          <w:rFonts w:hint="cs"/>
          <w:rtl/>
        </w:rPr>
        <w:t>.</w:t>
      </w:r>
      <w:bookmarkEnd w:id="0"/>
    </w:p>
    <w:p w:rsidR="00695611" w:rsidRDefault="00695611" w:rsidP="00695611">
      <w:pPr>
        <w:pStyle w:val="2"/>
        <w:tabs>
          <w:tab w:val="clear" w:pos="2126"/>
          <w:tab w:val="num" w:pos="1484"/>
          <w:tab w:val="num" w:pos="1558"/>
        </w:tabs>
        <w:spacing w:before="120" w:after="120"/>
        <w:ind w:left="1558" w:hanging="974"/>
        <w:rPr>
          <w:rtl/>
        </w:rPr>
      </w:pPr>
      <w:bookmarkStart w:id="1" w:name="_Ref532219282"/>
      <w:r>
        <w:rPr>
          <w:rFonts w:hint="cs"/>
          <w:rtl/>
        </w:rPr>
        <w:t xml:space="preserve">המציע מאשר/ לא מאשר </w:t>
      </w:r>
      <w:r w:rsidRPr="00695611">
        <w:rPr>
          <w:rFonts w:hint="cs"/>
          <w:b/>
          <w:bCs/>
          <w:i/>
          <w:iCs/>
          <w:rtl/>
        </w:rPr>
        <w:t xml:space="preserve">(מחק את המיותר) </w:t>
      </w:r>
      <w:r>
        <w:rPr>
          <w:rFonts w:hint="cs"/>
          <w:rtl/>
        </w:rPr>
        <w:t xml:space="preserve">כי הוא ביצע במהלך חמש השנים האחרונות שקדמו למועד האחרון להגשת הצעות לפחות שני פרויקטים במקביל בתחום שירותי מענה טלפוני אנושי המשלב את חמשת הרכיבים הבאים: </w:t>
      </w:r>
      <w:r>
        <w:rPr>
          <w:rFonts w:hint="cs"/>
        </w:rPr>
        <w:t>CTI</w:t>
      </w:r>
      <w:r>
        <w:rPr>
          <w:rFonts w:hint="cs"/>
          <w:rtl/>
        </w:rPr>
        <w:t xml:space="preserve">, </w:t>
      </w:r>
      <w:r>
        <w:rPr>
          <w:rFonts w:hint="cs"/>
        </w:rPr>
        <w:t>IVR</w:t>
      </w:r>
      <w:r>
        <w:rPr>
          <w:rFonts w:hint="cs"/>
          <w:rtl/>
        </w:rPr>
        <w:t xml:space="preserve">, </w:t>
      </w:r>
      <w:r>
        <w:rPr>
          <w:rFonts w:hint="cs"/>
        </w:rPr>
        <w:t>CRM</w:t>
      </w:r>
      <w:r>
        <w:rPr>
          <w:rFonts w:hint="cs"/>
          <w:rtl/>
        </w:rPr>
        <w:t xml:space="preserve">, ניהול ידע, </w:t>
      </w:r>
      <w:r>
        <w:rPr>
          <w:rFonts w:hint="cs"/>
        </w:rPr>
        <w:t>BI</w:t>
      </w:r>
      <w:r>
        <w:rPr>
          <w:rFonts w:hint="cs"/>
          <w:rtl/>
        </w:rPr>
        <w:t>.</w:t>
      </w:r>
      <w:bookmarkEnd w:id="1"/>
    </w:p>
    <w:p w:rsidR="00695611" w:rsidRPr="00695611" w:rsidRDefault="00063DDF" w:rsidP="00725920">
      <w:pPr>
        <w:pStyle w:val="2"/>
        <w:tabs>
          <w:tab w:val="clear" w:pos="2126"/>
          <w:tab w:val="num" w:pos="1484"/>
          <w:tab w:val="num" w:pos="1558"/>
        </w:tabs>
        <w:spacing w:before="120" w:after="120"/>
        <w:ind w:left="1558" w:hanging="974"/>
      </w:pPr>
      <w:r w:rsidRPr="00063DDF">
        <w:rPr>
          <w:rFonts w:ascii="David" w:eastAsiaTheme="minorHAnsi" w:hAnsi="David" w:hint="cs"/>
          <w:noProof w:val="0"/>
          <w:sz w:val="24"/>
          <w:rtl/>
          <w:lang w:eastAsia="en-US"/>
        </w:rPr>
        <w:t xml:space="preserve"> </w:t>
      </w:r>
      <w:r w:rsidRPr="00063DDF">
        <w:rPr>
          <w:rFonts w:hint="cs"/>
          <w:rtl/>
        </w:rPr>
        <w:t>המציע מאשר/ לא מאשר (</w:t>
      </w:r>
      <w:r w:rsidRPr="00063DDF">
        <w:rPr>
          <w:rFonts w:hint="cs"/>
          <w:b/>
          <w:bCs/>
          <w:rtl/>
        </w:rPr>
        <w:t>מחק את המיותר)</w:t>
      </w:r>
      <w:r w:rsidRPr="00063DDF">
        <w:rPr>
          <w:rFonts w:hint="cs"/>
          <w:rtl/>
        </w:rPr>
        <w:t xml:space="preserve"> כי הוא ביצע במהלך עשר השנים שקדמו למועד האחרון להגשת ההצעה לפחות פרויקט אחד במשך שנתיים בתחום שירותי מענה טלפוני, במסגרתו ניתן מענה טלפוני לכל הפחות ל-100,000 פניות בשנה, וכן העסיק המציע באופן ישיר ובלעדי לפרויקט עובדים בהיקף של 30 משרות לפחות</w:t>
      </w:r>
      <w:r>
        <w:rPr>
          <w:rFonts w:hint="cs"/>
          <w:rtl/>
        </w:rPr>
        <w:t>.</w:t>
      </w:r>
    </w:p>
    <w:p w:rsidR="007C00D6" w:rsidRDefault="00CE21A2" w:rsidP="00695611">
      <w:pPr>
        <w:pStyle w:val="2"/>
        <w:tabs>
          <w:tab w:val="clear" w:pos="2126"/>
          <w:tab w:val="num" w:pos="1484"/>
          <w:tab w:val="num" w:pos="1558"/>
        </w:tabs>
        <w:spacing w:before="120" w:after="120"/>
        <w:ind w:left="1558" w:hanging="974"/>
        <w:rPr>
          <w:rtl/>
        </w:rPr>
      </w:pPr>
      <w:r w:rsidRPr="00B77314">
        <w:rPr>
          <w:rFonts w:hint="cs"/>
          <w:rtl/>
        </w:rPr>
        <w:t xml:space="preserve">נא לפרט ותק וניסיון </w:t>
      </w:r>
      <w:r>
        <w:rPr>
          <w:rFonts w:hint="cs"/>
          <w:rtl/>
        </w:rPr>
        <w:t xml:space="preserve">של </w:t>
      </w:r>
      <w:r w:rsidRPr="00B77314">
        <w:rPr>
          <w:rFonts w:hint="cs"/>
          <w:rtl/>
        </w:rPr>
        <w:t xml:space="preserve">המציע </w:t>
      </w:r>
      <w:r>
        <w:rPr>
          <w:rFonts w:hint="cs"/>
          <w:rtl/>
        </w:rPr>
        <w:t xml:space="preserve">בתחום נשוא המכרז, ובכלל זה יש לציין מועדי ביצוע על פי חודשים, תיאור העבודה/הפרויקט, </w:t>
      </w:r>
      <w:r w:rsidR="00695611">
        <w:rPr>
          <w:rFonts w:hint="cs"/>
          <w:rtl/>
        </w:rPr>
        <w:t xml:space="preserve">תחומי תוכן של הפרויקט, מספר פניות שנתי, התמחות מקצועית בתוכן ספציפי, כולל בעלי תפקיד מומחים, </w:t>
      </w:r>
      <w:r>
        <w:rPr>
          <w:rFonts w:hint="cs"/>
          <w:rtl/>
        </w:rPr>
        <w:t xml:space="preserve">מספר </w:t>
      </w:r>
      <w:r w:rsidR="00695611">
        <w:rPr>
          <w:rFonts w:hint="cs"/>
          <w:rtl/>
        </w:rPr>
        <w:t>נציגי שירות</w:t>
      </w:r>
      <w:r w:rsidR="002F5521">
        <w:rPr>
          <w:rFonts w:hint="cs"/>
          <w:rtl/>
        </w:rPr>
        <w:t xml:space="preserve"> במסגרת העבודה/פרויקט (כולל טיפול בדואר)</w:t>
      </w:r>
      <w:r>
        <w:rPr>
          <w:rFonts w:hint="cs"/>
          <w:rtl/>
        </w:rPr>
        <w:t>, בעלי תפקידים נוספים</w:t>
      </w:r>
      <w:r w:rsidR="002F5521">
        <w:rPr>
          <w:rFonts w:hint="cs"/>
          <w:rtl/>
        </w:rPr>
        <w:t xml:space="preserve"> בעבודה/פרויקט</w:t>
      </w:r>
      <w:r>
        <w:rPr>
          <w:rFonts w:hint="cs"/>
          <w:rtl/>
        </w:rPr>
        <w:t xml:space="preserve"> (לדוג': מידען,</w:t>
      </w:r>
      <w:r w:rsidR="002F5521">
        <w:rPr>
          <w:rFonts w:hint="cs"/>
          <w:rtl/>
        </w:rPr>
        <w:t xml:space="preserve"> יועצים מומחים), </w:t>
      </w:r>
      <w:r w:rsidR="00695611">
        <w:rPr>
          <w:rFonts w:hint="cs"/>
          <w:rtl/>
        </w:rPr>
        <w:t>מספר עמדות פעילות</w:t>
      </w:r>
      <w:r w:rsidR="002F5521">
        <w:rPr>
          <w:rFonts w:hint="cs"/>
          <w:rtl/>
        </w:rPr>
        <w:t>מערך ההדרכה לבעלי התפקידים,</w:t>
      </w:r>
      <w:r w:rsidR="00E1031B">
        <w:rPr>
          <w:rFonts w:hint="cs"/>
          <w:rtl/>
        </w:rPr>
        <w:t xml:space="preserve"> אמצעים בהם נעשה שימוש במסגרת העבודה/הפרויקט (מערכות ממוחשבות, תוכנות וכיו"ב),</w:t>
      </w:r>
      <w:r>
        <w:rPr>
          <w:rFonts w:hint="cs"/>
          <w:rtl/>
        </w:rPr>
        <w:t xml:space="preserve"> שמות הגופים ציבוריים ו/או עסקיים ו/או פרטיים שאיתם עבד/עובד המציע, </w:t>
      </w:r>
      <w:r w:rsidRPr="00DE3D00">
        <w:rPr>
          <w:rFonts w:hint="cs"/>
          <w:rtl/>
        </w:rPr>
        <w:t xml:space="preserve">לרבות פרטי ההתקשרות עם כל גוף, משך ההתקשרות, </w:t>
      </w:r>
      <w:r>
        <w:rPr>
          <w:rFonts w:hint="cs"/>
          <w:rtl/>
        </w:rPr>
        <w:t xml:space="preserve">היקף </w:t>
      </w:r>
      <w:r w:rsidRPr="00DE3D00">
        <w:rPr>
          <w:rFonts w:hint="cs"/>
          <w:rtl/>
        </w:rPr>
        <w:t>התקשרות</w:t>
      </w:r>
      <w:r>
        <w:rPr>
          <w:rFonts w:hint="cs"/>
          <w:rtl/>
        </w:rPr>
        <w:t xml:space="preserve"> כספי</w:t>
      </w:r>
      <w:r w:rsidRPr="00DE3D00">
        <w:rPr>
          <w:rFonts w:hint="cs"/>
          <w:rtl/>
        </w:rPr>
        <w:t>, פרטי איש קשר וכיו"ב</w:t>
      </w:r>
      <w:r w:rsidR="002F5521">
        <w:rPr>
          <w:rFonts w:hint="cs"/>
          <w:rtl/>
        </w:rPr>
        <w:t>.</w:t>
      </w:r>
    </w:p>
    <w:p w:rsidR="00405F7D" w:rsidRDefault="00405F7D">
      <w:pPr>
        <w:rPr>
          <w:rtl/>
        </w:rPr>
      </w:pPr>
    </w:p>
    <w:p w:rsidR="008C289C" w:rsidRDefault="008C289C">
      <w:pPr>
        <w:bidi w:val="0"/>
        <w:rPr>
          <w:rtl/>
        </w:rPr>
      </w:pPr>
    </w:p>
    <w:tbl>
      <w:tblPr>
        <w:tblStyle w:val="aff4"/>
        <w:bidiVisual/>
        <w:tblW w:w="0" w:type="auto"/>
        <w:tblLook w:val="04A0" w:firstRow="1" w:lastRow="0" w:firstColumn="1" w:lastColumn="0" w:noHBand="0" w:noVBand="1"/>
      </w:tblPr>
      <w:tblGrid>
        <w:gridCol w:w="8494"/>
      </w:tblGrid>
      <w:tr w:rsidR="00AC0176" w:rsidTr="00AC0176">
        <w:trPr>
          <w:trHeight w:val="5286"/>
        </w:trPr>
        <w:sdt>
          <w:sdtPr>
            <w:rPr>
              <w:rtl/>
            </w:rPr>
            <w:id w:val="-1661538229"/>
            <w:placeholder>
              <w:docPart w:val="DefaultPlaceholder_1081868574"/>
            </w:placeholder>
            <w:showingPlcHdr/>
            <w:text/>
          </w:sdtPr>
          <w:sdtEndPr/>
          <w:sdtContent>
            <w:tc>
              <w:tcPr>
                <w:tcW w:w="8494" w:type="dxa"/>
              </w:tcPr>
              <w:p w:rsidR="00AC0176" w:rsidRDefault="00AC0176" w:rsidP="002F5521">
                <w:pPr>
                  <w:rPr>
                    <w:rtl/>
                  </w:rPr>
                </w:pPr>
                <w:r w:rsidRPr="00202F99">
                  <w:rPr>
                    <w:rStyle w:val="aff5"/>
                    <w:rtl/>
                  </w:rPr>
                  <w:t>לחץ כאן להזנת טקסט</w:t>
                </w:r>
                <w:r w:rsidRPr="00202F99">
                  <w:rPr>
                    <w:rStyle w:val="aff5"/>
                  </w:rPr>
                  <w:t>.</w:t>
                </w:r>
              </w:p>
            </w:tc>
          </w:sdtContent>
        </w:sdt>
      </w:tr>
    </w:tbl>
    <w:p w:rsidR="008C289C" w:rsidRDefault="008C289C" w:rsidP="002F5521">
      <w:pPr>
        <w:rPr>
          <w:rtl/>
        </w:rPr>
      </w:pPr>
    </w:p>
    <w:p w:rsidR="008C289C" w:rsidRDefault="008C289C" w:rsidP="002F5521">
      <w:pPr>
        <w:rPr>
          <w:rtl/>
        </w:rPr>
      </w:pPr>
    </w:p>
    <w:p w:rsidR="008C289C" w:rsidRDefault="008C289C" w:rsidP="002F5521">
      <w:pPr>
        <w:rPr>
          <w:rtl/>
        </w:rPr>
      </w:pPr>
    </w:p>
    <w:p w:rsidR="008C289C" w:rsidRDefault="008C289C" w:rsidP="002F5521">
      <w:pPr>
        <w:rPr>
          <w:rtl/>
        </w:rPr>
      </w:pPr>
    </w:p>
    <w:p w:rsidR="008C289C" w:rsidRDefault="008C289C" w:rsidP="002F5521">
      <w:pPr>
        <w:rPr>
          <w:rtl/>
        </w:rPr>
      </w:pPr>
    </w:p>
    <w:p w:rsidR="008C289C" w:rsidRDefault="008C289C" w:rsidP="002F5521">
      <w:pPr>
        <w:rPr>
          <w:rtl/>
        </w:rPr>
      </w:pPr>
    </w:p>
    <w:p w:rsidR="002F5521" w:rsidRDefault="00C81723" w:rsidP="002F5521">
      <w:pPr>
        <w:rPr>
          <w:rtl/>
        </w:rPr>
      </w:pPr>
      <w:r>
        <w:rPr>
          <w:rFonts w:hint="cs"/>
          <w:rtl/>
        </w:rPr>
        <w:t>נא למלא את הטבלה:</w:t>
      </w:r>
    </w:p>
    <w:p w:rsidR="00E1031B" w:rsidRDefault="00E1031B" w:rsidP="002F5521">
      <w:pPr>
        <w:rPr>
          <w:rtl/>
        </w:rPr>
      </w:pPr>
    </w:p>
    <w:p w:rsidR="00E1031B" w:rsidRDefault="00E1031B" w:rsidP="002F5521">
      <w:pPr>
        <w:rPr>
          <w:rtl/>
        </w:rPr>
      </w:pPr>
    </w:p>
    <w:p w:rsidR="00E1031B" w:rsidRDefault="00E1031B" w:rsidP="002F5521">
      <w:pPr>
        <w:rPr>
          <w:rtl/>
        </w:rPr>
      </w:pPr>
    </w:p>
    <w:p w:rsidR="00E1031B" w:rsidRDefault="00E1031B" w:rsidP="002F5521">
      <w:pPr>
        <w:rPr>
          <w:rtl/>
        </w:rPr>
      </w:pPr>
    </w:p>
    <w:p w:rsidR="00E1031B" w:rsidRDefault="00E1031B" w:rsidP="002F5521">
      <w:pPr>
        <w:rPr>
          <w:rtl/>
        </w:rPr>
      </w:pPr>
    </w:p>
    <w:p w:rsidR="00E1031B" w:rsidRDefault="00E1031B" w:rsidP="002F5521">
      <w:pPr>
        <w:rPr>
          <w:rtl/>
        </w:rPr>
      </w:pPr>
    </w:p>
    <w:p w:rsidR="00E1031B" w:rsidRDefault="00E1031B" w:rsidP="002F5521">
      <w:pPr>
        <w:rPr>
          <w:rtl/>
        </w:rPr>
      </w:pPr>
    </w:p>
    <w:p w:rsidR="00E1031B" w:rsidRDefault="00E1031B" w:rsidP="002F5521">
      <w:pPr>
        <w:rPr>
          <w:rtl/>
        </w:rPr>
      </w:pPr>
    </w:p>
    <w:p w:rsidR="00E1031B" w:rsidRDefault="00E1031B" w:rsidP="002F5521">
      <w:pPr>
        <w:rPr>
          <w:rtl/>
        </w:rPr>
      </w:pPr>
    </w:p>
    <w:p w:rsidR="00E1031B" w:rsidRDefault="00E1031B" w:rsidP="002F5521">
      <w:pPr>
        <w:rPr>
          <w:rtl/>
        </w:rPr>
      </w:pPr>
    </w:p>
    <w:p w:rsidR="00E1031B" w:rsidRDefault="00E1031B" w:rsidP="002F5521">
      <w:pPr>
        <w:rPr>
          <w:rtl/>
        </w:rPr>
      </w:pPr>
    </w:p>
    <w:p w:rsidR="00E1031B" w:rsidRDefault="00E1031B" w:rsidP="002F5521">
      <w:pPr>
        <w:rPr>
          <w:rtl/>
        </w:rPr>
      </w:pPr>
    </w:p>
    <w:p w:rsidR="00E1031B" w:rsidRDefault="00E1031B" w:rsidP="002F5521">
      <w:pPr>
        <w:rPr>
          <w:rtl/>
        </w:rPr>
      </w:pPr>
    </w:p>
    <w:p w:rsidR="00E1031B" w:rsidRDefault="00E1031B" w:rsidP="002F5521">
      <w:pPr>
        <w:rPr>
          <w:rtl/>
        </w:rPr>
      </w:pPr>
    </w:p>
    <w:p w:rsidR="00E1031B" w:rsidRDefault="00E1031B" w:rsidP="002F5521">
      <w:pPr>
        <w:rPr>
          <w:rtl/>
        </w:rPr>
      </w:pPr>
    </w:p>
    <w:p w:rsidR="00E1031B" w:rsidRDefault="00E1031B" w:rsidP="002F5521">
      <w:pPr>
        <w:rPr>
          <w:rtl/>
        </w:rPr>
      </w:pPr>
    </w:p>
    <w:p w:rsidR="00E1031B" w:rsidRDefault="00E1031B" w:rsidP="002F5521">
      <w:pPr>
        <w:rPr>
          <w:rtl/>
        </w:rPr>
      </w:pPr>
    </w:p>
    <w:p w:rsidR="00675D3C" w:rsidRDefault="00675D3C" w:rsidP="007C00D6">
      <w:pPr>
        <w:rPr>
          <w:rtl/>
        </w:rPr>
      </w:pPr>
    </w:p>
    <w:p w:rsidR="00117A9A" w:rsidRDefault="00117A9A">
      <w:pPr>
        <w:bidi w:val="0"/>
        <w:rPr>
          <w:rtl/>
        </w:rPr>
      </w:pPr>
      <w:r>
        <w:rPr>
          <w:rtl/>
        </w:rPr>
        <w:br w:type="page"/>
      </w:r>
    </w:p>
    <w:p w:rsidR="00117A9A" w:rsidRDefault="00117A9A" w:rsidP="007C00D6">
      <w:pPr>
        <w:rPr>
          <w:rtl/>
        </w:rPr>
        <w:sectPr w:rsidR="00117A9A" w:rsidSect="00901157">
          <w:headerReference w:type="default" r:id="rId8"/>
          <w:footerReference w:type="default" r:id="rId9"/>
          <w:endnotePr>
            <w:numFmt w:val="lowerLetter"/>
          </w:endnotePr>
          <w:pgSz w:w="11906" w:h="16838" w:code="9"/>
          <w:pgMar w:top="1701" w:right="1701" w:bottom="1440" w:left="1701" w:header="567" w:footer="340" w:gutter="0"/>
          <w:cols w:space="720"/>
          <w:bidi/>
          <w:rtlGutter/>
          <w:docGrid w:linePitch="296"/>
        </w:sectPr>
      </w:pPr>
    </w:p>
    <w:tbl>
      <w:tblPr>
        <w:tblStyle w:val="aff4"/>
        <w:tblpPr w:leftFromText="180" w:rightFromText="180" w:vertAnchor="page" w:horzAnchor="margin" w:tblpXSpec="center" w:tblpY="1336"/>
        <w:bidiVisual/>
        <w:tblW w:w="15168" w:type="dxa"/>
        <w:tblLayout w:type="fixed"/>
        <w:tblLook w:val="04A0" w:firstRow="1" w:lastRow="0" w:firstColumn="1" w:lastColumn="0" w:noHBand="0" w:noVBand="1"/>
      </w:tblPr>
      <w:tblGrid>
        <w:gridCol w:w="709"/>
        <w:gridCol w:w="1134"/>
        <w:gridCol w:w="1418"/>
        <w:gridCol w:w="1559"/>
        <w:gridCol w:w="2551"/>
        <w:gridCol w:w="1276"/>
        <w:gridCol w:w="1559"/>
        <w:gridCol w:w="1276"/>
        <w:gridCol w:w="1418"/>
        <w:gridCol w:w="992"/>
        <w:gridCol w:w="1276"/>
      </w:tblGrid>
      <w:tr w:rsidR="00B23855" w:rsidRPr="00CA4A65" w:rsidTr="00CA4A65">
        <w:trPr>
          <w:trHeight w:val="983"/>
          <w:tblHeader/>
        </w:trPr>
        <w:tc>
          <w:tcPr>
            <w:tcW w:w="709" w:type="dxa"/>
            <w:shd w:val="clear" w:color="auto" w:fill="auto"/>
          </w:tcPr>
          <w:p w:rsidR="00931038" w:rsidRDefault="00931038" w:rsidP="00117A9A">
            <w:pPr>
              <w:rPr>
                <w:rtl/>
              </w:rPr>
            </w:pPr>
          </w:p>
          <w:p w:rsidR="00931038" w:rsidRPr="00CA4A65" w:rsidRDefault="00931038" w:rsidP="00117A9A">
            <w:pPr>
              <w:rPr>
                <w:rtl/>
              </w:rPr>
            </w:pPr>
            <w:r w:rsidRPr="00CA4A65">
              <w:rPr>
                <w:rFonts w:hint="cs"/>
                <w:rtl/>
              </w:rPr>
              <w:t>מס'</w:t>
            </w:r>
          </w:p>
        </w:tc>
        <w:tc>
          <w:tcPr>
            <w:tcW w:w="1134" w:type="dxa"/>
            <w:shd w:val="clear" w:color="auto" w:fill="auto"/>
          </w:tcPr>
          <w:p w:rsidR="00931038" w:rsidRPr="00CA4A65" w:rsidRDefault="00931038" w:rsidP="00117A9A">
            <w:pPr>
              <w:rPr>
                <w:rtl/>
              </w:rPr>
            </w:pPr>
            <w:r w:rsidRPr="00CA4A65">
              <w:rPr>
                <w:rFonts w:hint="cs"/>
                <w:rtl/>
              </w:rPr>
              <w:t>שם הגוף לו ניתנו השירותים</w:t>
            </w:r>
          </w:p>
        </w:tc>
        <w:tc>
          <w:tcPr>
            <w:tcW w:w="1418" w:type="dxa"/>
            <w:shd w:val="clear" w:color="auto" w:fill="auto"/>
          </w:tcPr>
          <w:p w:rsidR="00931038" w:rsidRPr="00CA4A65" w:rsidRDefault="00931038" w:rsidP="00117A9A">
            <w:pPr>
              <w:rPr>
                <w:rtl/>
              </w:rPr>
            </w:pPr>
            <w:r w:rsidRPr="00CA4A65">
              <w:rPr>
                <w:rFonts w:hint="cs"/>
                <w:rtl/>
              </w:rPr>
              <w:t>פרטי הגוף (כתובת, מס' טלפון, פרטי איש קשר)</w:t>
            </w:r>
          </w:p>
        </w:tc>
        <w:tc>
          <w:tcPr>
            <w:tcW w:w="1559" w:type="dxa"/>
            <w:shd w:val="clear" w:color="auto" w:fill="auto"/>
          </w:tcPr>
          <w:p w:rsidR="00931038" w:rsidRPr="00CA4A65" w:rsidRDefault="00931038" w:rsidP="00117A9A">
            <w:pPr>
              <w:rPr>
                <w:rtl/>
              </w:rPr>
            </w:pPr>
            <w:r w:rsidRPr="00CA4A65">
              <w:rPr>
                <w:rFonts w:hint="cs"/>
                <w:rtl/>
              </w:rPr>
              <w:t>ותק במתן השירות (יש לציין מועדי התחלה וסיום מדויקים)</w:t>
            </w:r>
          </w:p>
        </w:tc>
        <w:tc>
          <w:tcPr>
            <w:tcW w:w="2551" w:type="dxa"/>
            <w:shd w:val="clear" w:color="auto" w:fill="auto"/>
          </w:tcPr>
          <w:p w:rsidR="00931038" w:rsidRPr="00CA4A65" w:rsidRDefault="00931038" w:rsidP="00117A9A">
            <w:pPr>
              <w:rPr>
                <w:rtl/>
              </w:rPr>
            </w:pPr>
            <w:r w:rsidRPr="00CA4A65">
              <w:rPr>
                <w:rFonts w:hint="cs"/>
                <w:rtl/>
              </w:rPr>
              <w:t>תיאור מהות השירותים, בכלל זה התייחסות לתחום מומחיות תוכן (ככל שיש)</w:t>
            </w:r>
          </w:p>
        </w:tc>
        <w:tc>
          <w:tcPr>
            <w:tcW w:w="1276" w:type="dxa"/>
            <w:shd w:val="clear" w:color="auto" w:fill="auto"/>
          </w:tcPr>
          <w:p w:rsidR="00931038" w:rsidRPr="00CA4A65" w:rsidRDefault="00931038" w:rsidP="00117A9A">
            <w:pPr>
              <w:rPr>
                <w:rtl/>
              </w:rPr>
            </w:pPr>
            <w:r w:rsidRPr="00CA4A65">
              <w:rPr>
                <w:rFonts w:hint="cs"/>
                <w:rtl/>
              </w:rPr>
              <w:t>תקציב פרויקט (שנתי וכולל)</w:t>
            </w:r>
          </w:p>
        </w:tc>
        <w:tc>
          <w:tcPr>
            <w:tcW w:w="1559" w:type="dxa"/>
            <w:shd w:val="clear" w:color="auto" w:fill="auto"/>
          </w:tcPr>
          <w:p w:rsidR="00931038" w:rsidRPr="00CA4A65" w:rsidRDefault="00931038" w:rsidP="00117A9A">
            <w:pPr>
              <w:rPr>
                <w:rtl/>
              </w:rPr>
            </w:pPr>
            <w:r w:rsidRPr="00CA4A65">
              <w:rPr>
                <w:rFonts w:hint="cs"/>
                <w:rtl/>
              </w:rPr>
              <w:t>מס' עובדים מעוסקים שהעוסקו בשירות זה ומספר עמדות</w:t>
            </w:r>
          </w:p>
        </w:tc>
        <w:tc>
          <w:tcPr>
            <w:tcW w:w="1276" w:type="dxa"/>
            <w:shd w:val="clear" w:color="auto" w:fill="auto"/>
          </w:tcPr>
          <w:p w:rsidR="00931038" w:rsidRPr="00CA4A65" w:rsidRDefault="00931038" w:rsidP="00117A9A">
            <w:pPr>
              <w:rPr>
                <w:rtl/>
              </w:rPr>
            </w:pPr>
            <w:r w:rsidRPr="00CA4A65">
              <w:rPr>
                <w:rFonts w:hint="cs"/>
                <w:rtl/>
              </w:rPr>
              <w:t>ערוצים דיגיטליים לקליטת פניות</w:t>
            </w:r>
          </w:p>
        </w:tc>
        <w:tc>
          <w:tcPr>
            <w:tcW w:w="1418" w:type="dxa"/>
            <w:shd w:val="clear" w:color="auto" w:fill="auto"/>
          </w:tcPr>
          <w:p w:rsidR="00931038" w:rsidRPr="00CA4A65" w:rsidRDefault="00931038" w:rsidP="00117A9A">
            <w:pPr>
              <w:rPr>
                <w:rtl/>
              </w:rPr>
            </w:pPr>
            <w:r w:rsidRPr="00CA4A65">
              <w:rPr>
                <w:rFonts w:hint="cs"/>
                <w:rtl/>
              </w:rPr>
              <w:t>אמצעים ומערכות טכנולגיות</w:t>
            </w:r>
          </w:p>
        </w:tc>
        <w:tc>
          <w:tcPr>
            <w:tcW w:w="992" w:type="dxa"/>
            <w:shd w:val="clear" w:color="auto" w:fill="auto"/>
          </w:tcPr>
          <w:p w:rsidR="00931038" w:rsidRPr="00CA4A65" w:rsidRDefault="00931038" w:rsidP="00117A9A">
            <w:pPr>
              <w:rPr>
                <w:rtl/>
              </w:rPr>
            </w:pPr>
            <w:r w:rsidRPr="00CA4A65">
              <w:rPr>
                <w:rFonts w:hint="cs"/>
                <w:rtl/>
              </w:rPr>
              <w:t>היקף פניות שנתי</w:t>
            </w:r>
          </w:p>
        </w:tc>
        <w:tc>
          <w:tcPr>
            <w:tcW w:w="1276" w:type="dxa"/>
            <w:shd w:val="clear" w:color="auto" w:fill="auto"/>
          </w:tcPr>
          <w:p w:rsidR="00931038" w:rsidRPr="00CA4A65" w:rsidRDefault="00931038" w:rsidP="00117A9A">
            <w:pPr>
              <w:rPr>
                <w:rtl/>
              </w:rPr>
            </w:pPr>
            <w:r w:rsidRPr="00CA4A65">
              <w:rPr>
                <w:rFonts w:hint="cs"/>
                <w:rtl/>
              </w:rPr>
              <w:t>סיבת הפסקת מתן השירותים</w:t>
            </w:r>
          </w:p>
        </w:tc>
      </w:tr>
      <w:tr w:rsidR="00B23855" w:rsidRPr="00CA4A65" w:rsidTr="00CA4A65">
        <w:trPr>
          <w:trHeight w:val="4039"/>
        </w:trPr>
        <w:tc>
          <w:tcPr>
            <w:tcW w:w="709" w:type="dxa"/>
            <w:shd w:val="clear" w:color="auto" w:fill="auto"/>
          </w:tcPr>
          <w:p w:rsidR="00931038" w:rsidRPr="00CA4A65" w:rsidRDefault="00931038" w:rsidP="00CA4A65">
            <w:pPr>
              <w:rPr>
                <w:rtl/>
              </w:rPr>
            </w:pPr>
            <w:r w:rsidRPr="00CA4A65">
              <w:rPr>
                <w:rFonts w:hint="cs"/>
                <w:rtl/>
              </w:rPr>
              <w:t>1</w:t>
            </w:r>
          </w:p>
        </w:tc>
        <w:sdt>
          <w:sdtPr>
            <w:rPr>
              <w:rtl/>
            </w:rPr>
            <w:id w:val="1869257016"/>
            <w:placeholder>
              <w:docPart w:val="DefaultPlaceholder_1081868574"/>
            </w:placeholder>
            <w:showingPlcHdr/>
            <w:text/>
          </w:sdtPr>
          <w:sdtEndPr/>
          <w:sdtContent>
            <w:tc>
              <w:tcPr>
                <w:tcW w:w="1134" w:type="dxa"/>
                <w:shd w:val="clear" w:color="auto" w:fill="auto"/>
              </w:tcPr>
              <w:p w:rsidR="00931038" w:rsidRPr="00CA4A65" w:rsidRDefault="008404AF" w:rsidP="008404AF">
                <w:pPr>
                  <w:rPr>
                    <w:rtl/>
                  </w:rPr>
                </w:pPr>
                <w:r w:rsidRPr="008404AF">
                  <w:rPr>
                    <w:rStyle w:val="aff5"/>
                    <w:rtl/>
                  </w:rPr>
                  <w:t>לחץ כאן להזנת טקסט</w:t>
                </w:r>
                <w:r w:rsidRPr="008404AF">
                  <w:rPr>
                    <w:rStyle w:val="aff5"/>
                  </w:rPr>
                  <w:t>.</w:t>
                </w:r>
              </w:p>
            </w:tc>
          </w:sdtContent>
        </w:sdt>
        <w:tc>
          <w:tcPr>
            <w:tcW w:w="1418" w:type="dxa"/>
            <w:shd w:val="clear" w:color="auto" w:fill="auto"/>
          </w:tcPr>
          <w:p w:rsidR="00931038" w:rsidRPr="00CA4A65" w:rsidRDefault="00931038" w:rsidP="00CA4A65">
            <w:pPr>
              <w:rPr>
                <w:rtl/>
              </w:rPr>
            </w:pPr>
            <w:r w:rsidRPr="00CA4A65">
              <w:rPr>
                <w:rFonts w:hint="cs"/>
                <w:rtl/>
              </w:rPr>
              <w:t>כתובת:</w:t>
            </w:r>
          </w:p>
          <w:sdt>
            <w:sdtPr>
              <w:rPr>
                <w:rtl/>
              </w:rPr>
              <w:id w:val="1525205213"/>
              <w:placeholder>
                <w:docPart w:val="DefaultPlaceholder_1081868574"/>
              </w:placeholder>
              <w:showingPlcHdr/>
              <w:text/>
            </w:sdtPr>
            <w:sdtEndPr/>
            <w:sdtContent>
              <w:p w:rsidR="00931038" w:rsidRPr="00CA4A65" w:rsidRDefault="00117A9A" w:rsidP="00CA4A65">
                <w:pPr>
                  <w:rPr>
                    <w:rtl/>
                  </w:rPr>
                </w:pPr>
                <w:r w:rsidRPr="00CA4A65">
                  <w:rPr>
                    <w:rStyle w:val="aff5"/>
                    <w:rtl/>
                  </w:rPr>
                  <w:t>לחץ כאן להזנת טקסט</w:t>
                </w:r>
                <w:r w:rsidRPr="00CA4A65">
                  <w:rPr>
                    <w:rStyle w:val="aff5"/>
                  </w:rPr>
                  <w:t>.</w:t>
                </w:r>
              </w:p>
            </w:sdtContent>
          </w:sdt>
          <w:p w:rsidR="00931038" w:rsidRPr="00CA4A65" w:rsidRDefault="00931038" w:rsidP="00CA4A65">
            <w:pPr>
              <w:rPr>
                <w:rtl/>
              </w:rPr>
            </w:pPr>
          </w:p>
          <w:p w:rsidR="00931038" w:rsidRPr="00CA4A65" w:rsidRDefault="00931038" w:rsidP="00CA4A65">
            <w:pPr>
              <w:rPr>
                <w:rtl/>
              </w:rPr>
            </w:pPr>
            <w:r w:rsidRPr="00CA4A65">
              <w:rPr>
                <w:rFonts w:hint="cs"/>
                <w:rtl/>
              </w:rPr>
              <w:t>טלפון:</w:t>
            </w:r>
          </w:p>
          <w:sdt>
            <w:sdtPr>
              <w:rPr>
                <w:rtl/>
              </w:rPr>
              <w:id w:val="883598739"/>
              <w:placeholder>
                <w:docPart w:val="DefaultPlaceholder_1081868574"/>
              </w:placeholder>
              <w:showingPlcHdr/>
              <w:text/>
            </w:sdtPr>
            <w:sdtEndPr/>
            <w:sdtContent>
              <w:p w:rsidR="00931038" w:rsidRPr="00CA4A65" w:rsidRDefault="00117A9A" w:rsidP="00CA4A65">
                <w:pPr>
                  <w:rPr>
                    <w:rtl/>
                  </w:rPr>
                </w:pPr>
                <w:r w:rsidRPr="00CA4A65">
                  <w:rPr>
                    <w:rStyle w:val="aff5"/>
                    <w:rtl/>
                  </w:rPr>
                  <w:t>לחץ כאן להזנת טקסט</w:t>
                </w:r>
                <w:r w:rsidRPr="00CA4A65">
                  <w:rPr>
                    <w:rStyle w:val="aff5"/>
                  </w:rPr>
                  <w:t>.</w:t>
                </w:r>
              </w:p>
            </w:sdtContent>
          </w:sdt>
          <w:p w:rsidR="00117A9A" w:rsidRPr="00CA4A65" w:rsidRDefault="00117A9A" w:rsidP="00CA4A65">
            <w:pPr>
              <w:rPr>
                <w:rtl/>
              </w:rPr>
            </w:pPr>
          </w:p>
          <w:p w:rsidR="00931038" w:rsidRPr="00CA4A65" w:rsidRDefault="00931038" w:rsidP="00CA4A65">
            <w:pPr>
              <w:rPr>
                <w:rtl/>
              </w:rPr>
            </w:pPr>
            <w:r w:rsidRPr="00CA4A65">
              <w:rPr>
                <w:rFonts w:hint="cs"/>
                <w:rtl/>
              </w:rPr>
              <w:t>פרטי איש קשר:</w:t>
            </w:r>
          </w:p>
          <w:sdt>
            <w:sdtPr>
              <w:rPr>
                <w:rtl/>
              </w:rPr>
              <w:id w:val="1593743537"/>
              <w:placeholder>
                <w:docPart w:val="DefaultPlaceholder_1081868574"/>
              </w:placeholder>
              <w:showingPlcHdr/>
              <w:text/>
            </w:sdtPr>
            <w:sdtEndPr/>
            <w:sdtContent>
              <w:p w:rsidR="00931038" w:rsidRPr="00CA4A65" w:rsidRDefault="00117A9A" w:rsidP="00CA4A65">
                <w:pPr>
                  <w:rPr>
                    <w:rtl/>
                  </w:rPr>
                </w:pPr>
                <w:r w:rsidRPr="00CA4A65">
                  <w:rPr>
                    <w:rStyle w:val="aff5"/>
                    <w:rtl/>
                  </w:rPr>
                  <w:t>לחץ כאן להזנת טקסט</w:t>
                </w:r>
                <w:r w:rsidRPr="00CA4A65">
                  <w:rPr>
                    <w:rStyle w:val="aff5"/>
                  </w:rPr>
                  <w:t>.</w:t>
                </w:r>
              </w:p>
            </w:sdtContent>
          </w:sdt>
        </w:tc>
        <w:tc>
          <w:tcPr>
            <w:tcW w:w="1559" w:type="dxa"/>
            <w:shd w:val="clear" w:color="auto" w:fill="auto"/>
          </w:tcPr>
          <w:p w:rsidR="00931038" w:rsidRPr="00CA4A65" w:rsidRDefault="00931038" w:rsidP="00CA4A65">
            <w:pPr>
              <w:rPr>
                <w:rtl/>
              </w:rPr>
            </w:pPr>
            <w:r w:rsidRPr="00CA4A65">
              <w:rPr>
                <w:rFonts w:hint="cs"/>
                <w:rtl/>
              </w:rPr>
              <w:t>תאריך התחלה:</w:t>
            </w:r>
          </w:p>
          <w:sdt>
            <w:sdtPr>
              <w:rPr>
                <w:rtl/>
              </w:rPr>
              <w:id w:val="578955137"/>
              <w:placeholder>
                <w:docPart w:val="DefaultPlaceholder_1081868576"/>
              </w:placeholder>
              <w:showingPlcHdr/>
              <w:date>
                <w:dateFormat w:val="dd/MM/yyyy"/>
                <w:lid w:val="he-IL"/>
                <w:storeMappedDataAs w:val="dateTime"/>
                <w:calendar w:val="gregorian"/>
              </w:date>
            </w:sdtPr>
            <w:sdtEndPr/>
            <w:sdtContent>
              <w:p w:rsidR="00931038" w:rsidRPr="00CA4A65" w:rsidRDefault="00117A9A" w:rsidP="00CA4A65">
                <w:pPr>
                  <w:rPr>
                    <w:rtl/>
                  </w:rPr>
                </w:pPr>
                <w:r w:rsidRPr="00CA4A65">
                  <w:rPr>
                    <w:rStyle w:val="aff5"/>
                    <w:rtl/>
                  </w:rPr>
                  <w:t>לחץ כאן להזנת תאריך</w:t>
                </w:r>
                <w:r w:rsidRPr="00CA4A65">
                  <w:rPr>
                    <w:rStyle w:val="aff5"/>
                  </w:rPr>
                  <w:t>.</w:t>
                </w:r>
              </w:p>
            </w:sdtContent>
          </w:sdt>
          <w:p w:rsidR="00931038" w:rsidRPr="00CA4A65" w:rsidRDefault="00931038" w:rsidP="00CA4A65">
            <w:pPr>
              <w:rPr>
                <w:rtl/>
              </w:rPr>
            </w:pPr>
            <w:r w:rsidRPr="00CA4A65">
              <w:rPr>
                <w:rFonts w:hint="cs"/>
                <w:rtl/>
              </w:rPr>
              <w:t>תאריך סיום:</w:t>
            </w:r>
          </w:p>
          <w:sdt>
            <w:sdtPr>
              <w:rPr>
                <w:rtl/>
              </w:rPr>
              <w:id w:val="-289898929"/>
              <w:placeholder>
                <w:docPart w:val="DefaultPlaceholder_1081868576"/>
              </w:placeholder>
              <w:showingPlcHdr/>
              <w:date>
                <w:dateFormat w:val="dd/MM/yyyy"/>
                <w:lid w:val="he-IL"/>
                <w:storeMappedDataAs w:val="dateTime"/>
                <w:calendar w:val="gregorian"/>
              </w:date>
            </w:sdtPr>
            <w:sdtEndPr/>
            <w:sdtContent>
              <w:p w:rsidR="00931038" w:rsidRPr="00CA4A65" w:rsidRDefault="00117A9A" w:rsidP="00CA4A65">
                <w:pPr>
                  <w:rPr>
                    <w:rtl/>
                  </w:rPr>
                </w:pPr>
                <w:r w:rsidRPr="00CA4A65">
                  <w:rPr>
                    <w:rStyle w:val="aff5"/>
                    <w:rtl/>
                  </w:rPr>
                  <w:t>לחץ כאן להזנת תאריך</w:t>
                </w:r>
                <w:r w:rsidRPr="00CA4A65">
                  <w:rPr>
                    <w:rStyle w:val="aff5"/>
                  </w:rPr>
                  <w:t>.</w:t>
                </w:r>
              </w:p>
            </w:sdtContent>
          </w:sdt>
        </w:tc>
        <w:sdt>
          <w:sdtPr>
            <w:rPr>
              <w:rtl/>
            </w:rPr>
            <w:id w:val="-239402696"/>
            <w:placeholder>
              <w:docPart w:val="DefaultPlaceholder_1081868574"/>
            </w:placeholder>
            <w:showingPlcHdr/>
            <w:text/>
          </w:sdtPr>
          <w:sdtEndPr/>
          <w:sdtContent>
            <w:tc>
              <w:tcPr>
                <w:tcW w:w="2551" w:type="dxa"/>
                <w:shd w:val="clear" w:color="auto" w:fill="auto"/>
              </w:tcPr>
              <w:p w:rsidR="00931038" w:rsidRPr="00CA4A65" w:rsidRDefault="00117A9A" w:rsidP="00CA4A65">
                <w:pPr>
                  <w:rPr>
                    <w:rtl/>
                  </w:rPr>
                </w:pPr>
                <w:r w:rsidRPr="00CA4A65">
                  <w:rPr>
                    <w:rStyle w:val="aff5"/>
                    <w:rtl/>
                  </w:rPr>
                  <w:t>לחץ כאן להזנת טקסט</w:t>
                </w:r>
                <w:r w:rsidRPr="00CA4A65">
                  <w:rPr>
                    <w:rStyle w:val="aff5"/>
                  </w:rPr>
                  <w:t>.</w:t>
                </w:r>
              </w:p>
            </w:tc>
          </w:sdtContent>
        </w:sdt>
        <w:tc>
          <w:tcPr>
            <w:tcW w:w="1276" w:type="dxa"/>
            <w:shd w:val="clear" w:color="auto" w:fill="auto"/>
          </w:tcPr>
          <w:p w:rsidR="00CA4A65" w:rsidRDefault="00931038" w:rsidP="00CA4A65">
            <w:pPr>
              <w:rPr>
                <w:rtl/>
              </w:rPr>
            </w:pPr>
            <w:r w:rsidRPr="00CA4A65">
              <w:rPr>
                <w:rFonts w:hint="cs"/>
                <w:rtl/>
              </w:rPr>
              <w:t xml:space="preserve">תקציב </w:t>
            </w:r>
          </w:p>
          <w:p w:rsidR="00931038" w:rsidRPr="00CA4A65" w:rsidRDefault="00931038" w:rsidP="00CA4A65">
            <w:pPr>
              <w:rPr>
                <w:rtl/>
              </w:rPr>
            </w:pPr>
            <w:r w:rsidRPr="00CA4A65">
              <w:rPr>
                <w:rFonts w:hint="cs"/>
                <w:rtl/>
              </w:rPr>
              <w:t>שנתי:</w:t>
            </w:r>
          </w:p>
          <w:p w:rsidR="00117A9A" w:rsidRPr="00CA4A65" w:rsidRDefault="008404AF" w:rsidP="00CA4A65">
            <w:pPr>
              <w:rPr>
                <w:rtl/>
              </w:rPr>
            </w:pPr>
            <w:sdt>
              <w:sdtPr>
                <w:rPr>
                  <w:rFonts w:hint="cs"/>
                  <w:rtl/>
                </w:rPr>
                <w:id w:val="762107338"/>
                <w:placeholder>
                  <w:docPart w:val="DefaultPlaceholder_1081868574"/>
                </w:placeholder>
                <w:showingPlcHdr/>
                <w:text/>
              </w:sdtPr>
              <w:sdtEndPr/>
              <w:sdtContent>
                <w:r w:rsidR="00117A9A" w:rsidRPr="00CA4A65">
                  <w:rPr>
                    <w:rStyle w:val="aff5"/>
                    <w:rtl/>
                  </w:rPr>
                  <w:t>לחץ כאן להזנת טקסט</w:t>
                </w:r>
                <w:r w:rsidR="00117A9A" w:rsidRPr="00CA4A65">
                  <w:rPr>
                    <w:rStyle w:val="aff5"/>
                  </w:rPr>
                  <w:t>.</w:t>
                </w:r>
              </w:sdtContent>
            </w:sdt>
          </w:p>
          <w:p w:rsidR="00117A9A" w:rsidRPr="00CA4A65" w:rsidRDefault="00117A9A" w:rsidP="00CA4A65">
            <w:pPr>
              <w:rPr>
                <w:rtl/>
              </w:rPr>
            </w:pPr>
          </w:p>
          <w:p w:rsidR="00931038" w:rsidRPr="00CA4A65" w:rsidRDefault="00931038" w:rsidP="00CA4A65">
            <w:pPr>
              <w:rPr>
                <w:rtl/>
              </w:rPr>
            </w:pPr>
            <w:r w:rsidRPr="00CA4A65">
              <w:rPr>
                <w:rFonts w:hint="cs"/>
                <w:rtl/>
              </w:rPr>
              <w:t>תקציב כולל:</w:t>
            </w:r>
          </w:p>
          <w:sdt>
            <w:sdtPr>
              <w:rPr>
                <w:rtl/>
              </w:rPr>
              <w:id w:val="-48758775"/>
              <w:placeholder>
                <w:docPart w:val="DefaultPlaceholder_1081868574"/>
              </w:placeholder>
              <w:showingPlcHdr/>
              <w:text/>
            </w:sdtPr>
            <w:sdtEndPr/>
            <w:sdtContent>
              <w:p w:rsidR="00931038" w:rsidRPr="00CA4A65" w:rsidRDefault="00117A9A" w:rsidP="00CA4A65">
                <w:pPr>
                  <w:rPr>
                    <w:rtl/>
                  </w:rPr>
                </w:pPr>
                <w:r w:rsidRPr="00CA4A65">
                  <w:rPr>
                    <w:rStyle w:val="aff5"/>
                    <w:rtl/>
                  </w:rPr>
                  <w:t>לחץ כאן להזנת טקסט</w:t>
                </w:r>
                <w:r w:rsidRPr="00CA4A65">
                  <w:rPr>
                    <w:rStyle w:val="aff5"/>
                  </w:rPr>
                  <w:t>.</w:t>
                </w:r>
              </w:p>
            </w:sdtContent>
          </w:sdt>
        </w:tc>
        <w:tc>
          <w:tcPr>
            <w:tcW w:w="1559" w:type="dxa"/>
            <w:shd w:val="clear" w:color="auto" w:fill="auto"/>
          </w:tcPr>
          <w:p w:rsidR="00931038" w:rsidRPr="00CA4A65" w:rsidRDefault="00931038" w:rsidP="00CA4A65">
            <w:pPr>
              <w:rPr>
                <w:rtl/>
              </w:rPr>
            </w:pPr>
            <w:r w:rsidRPr="00CA4A65">
              <w:rPr>
                <w:rFonts w:hint="cs"/>
                <w:rtl/>
              </w:rPr>
              <w:t>מס' עובדים:</w:t>
            </w:r>
          </w:p>
          <w:sdt>
            <w:sdtPr>
              <w:rPr>
                <w:rtl/>
              </w:rPr>
              <w:id w:val="-1491250221"/>
              <w:placeholder>
                <w:docPart w:val="DefaultPlaceholder_1081868574"/>
              </w:placeholder>
              <w:showingPlcHdr/>
              <w:text/>
            </w:sdtPr>
            <w:sdtEndPr/>
            <w:sdtContent>
              <w:p w:rsidR="00931038" w:rsidRPr="00CA4A65" w:rsidRDefault="00117A9A" w:rsidP="00CA4A65">
                <w:pPr>
                  <w:rPr>
                    <w:rtl/>
                  </w:rPr>
                </w:pPr>
                <w:r w:rsidRPr="00CA4A65">
                  <w:rPr>
                    <w:rStyle w:val="aff5"/>
                    <w:rtl/>
                  </w:rPr>
                  <w:t>לחץ כאן להזנת טקסט</w:t>
                </w:r>
                <w:r w:rsidRPr="00CA4A65">
                  <w:rPr>
                    <w:rStyle w:val="aff5"/>
                  </w:rPr>
                  <w:t>.</w:t>
                </w:r>
              </w:p>
            </w:sdtContent>
          </w:sdt>
          <w:p w:rsidR="00117A9A" w:rsidRPr="00CA4A65" w:rsidRDefault="00117A9A" w:rsidP="00CA4A65">
            <w:pPr>
              <w:rPr>
                <w:rtl/>
              </w:rPr>
            </w:pPr>
          </w:p>
          <w:p w:rsidR="00931038" w:rsidRPr="00CA4A65" w:rsidRDefault="00931038" w:rsidP="00CA4A65">
            <w:pPr>
              <w:rPr>
                <w:rtl/>
              </w:rPr>
            </w:pPr>
            <w:r w:rsidRPr="00CA4A65">
              <w:rPr>
                <w:rFonts w:hint="cs"/>
                <w:rtl/>
              </w:rPr>
              <w:t>מס' נציגי שירות:</w:t>
            </w:r>
          </w:p>
          <w:sdt>
            <w:sdtPr>
              <w:rPr>
                <w:rtl/>
              </w:rPr>
              <w:id w:val="217097627"/>
              <w:placeholder>
                <w:docPart w:val="DefaultPlaceholder_1081868574"/>
              </w:placeholder>
              <w:showingPlcHdr/>
              <w:text/>
            </w:sdtPr>
            <w:sdtEndPr/>
            <w:sdtContent>
              <w:p w:rsidR="00117A9A" w:rsidRPr="00CA4A65" w:rsidRDefault="00117A9A" w:rsidP="00CA4A65">
                <w:pPr>
                  <w:rPr>
                    <w:rtl/>
                  </w:rPr>
                </w:pPr>
                <w:r w:rsidRPr="00CA4A65">
                  <w:rPr>
                    <w:rStyle w:val="aff5"/>
                    <w:rtl/>
                  </w:rPr>
                  <w:t>לחץ כאן להזנת טקסט</w:t>
                </w:r>
                <w:r w:rsidRPr="00CA4A65">
                  <w:rPr>
                    <w:rStyle w:val="aff5"/>
                  </w:rPr>
                  <w:t>.</w:t>
                </w:r>
              </w:p>
            </w:sdtContent>
          </w:sdt>
          <w:p w:rsidR="00117A9A" w:rsidRPr="00CA4A65" w:rsidRDefault="00117A9A" w:rsidP="00CA4A65">
            <w:pPr>
              <w:rPr>
                <w:rtl/>
              </w:rPr>
            </w:pPr>
          </w:p>
          <w:p w:rsidR="00931038" w:rsidRPr="00CA4A65" w:rsidRDefault="00931038" w:rsidP="00CA4A65">
            <w:pPr>
              <w:rPr>
                <w:rtl/>
              </w:rPr>
            </w:pPr>
            <w:r w:rsidRPr="00CA4A65">
              <w:rPr>
                <w:rFonts w:hint="cs"/>
                <w:rtl/>
              </w:rPr>
              <w:t>פירוט בעלי תפקידים מומחים ןתחום התמחות:</w:t>
            </w:r>
          </w:p>
          <w:sdt>
            <w:sdtPr>
              <w:rPr>
                <w:rtl/>
              </w:rPr>
              <w:id w:val="-1664309606"/>
              <w:placeholder>
                <w:docPart w:val="DefaultPlaceholder_1081868574"/>
              </w:placeholder>
              <w:showingPlcHdr/>
              <w:text/>
            </w:sdtPr>
            <w:sdtEndPr/>
            <w:sdtContent>
              <w:p w:rsidR="00931038" w:rsidRPr="00CA4A65" w:rsidRDefault="00117A9A" w:rsidP="00CA4A65">
                <w:pPr>
                  <w:rPr>
                    <w:rtl/>
                  </w:rPr>
                </w:pPr>
                <w:r w:rsidRPr="00CA4A65">
                  <w:rPr>
                    <w:rStyle w:val="aff5"/>
                    <w:rtl/>
                  </w:rPr>
                  <w:t>לחץ כאן להזנת טקסט</w:t>
                </w:r>
                <w:r w:rsidRPr="00CA4A65">
                  <w:rPr>
                    <w:rStyle w:val="aff5"/>
                  </w:rPr>
                  <w:t>.</w:t>
                </w:r>
              </w:p>
            </w:sdtContent>
          </w:sdt>
          <w:p w:rsidR="00931038" w:rsidRPr="00CA4A65" w:rsidRDefault="00931038" w:rsidP="00CA4A65">
            <w:pPr>
              <w:rPr>
                <w:rtl/>
              </w:rPr>
            </w:pPr>
          </w:p>
          <w:p w:rsidR="00931038" w:rsidRPr="00CA4A65" w:rsidRDefault="00931038" w:rsidP="00CA4A65">
            <w:pPr>
              <w:rPr>
                <w:rtl/>
              </w:rPr>
            </w:pPr>
            <w:r w:rsidRPr="00CA4A65">
              <w:rPr>
                <w:rFonts w:hint="cs"/>
                <w:rtl/>
              </w:rPr>
              <w:t>מס' עמדות:</w:t>
            </w:r>
          </w:p>
          <w:sdt>
            <w:sdtPr>
              <w:rPr>
                <w:rtl/>
              </w:rPr>
              <w:id w:val="-842001679"/>
              <w:placeholder>
                <w:docPart w:val="DefaultPlaceholder_1081868574"/>
              </w:placeholder>
              <w:showingPlcHdr/>
              <w:text/>
            </w:sdtPr>
            <w:sdtEndPr/>
            <w:sdtContent>
              <w:p w:rsidR="00931038" w:rsidRPr="00CA4A65" w:rsidRDefault="00117A9A" w:rsidP="00CA4A65">
                <w:pPr>
                  <w:rPr>
                    <w:rtl/>
                  </w:rPr>
                </w:pPr>
                <w:r w:rsidRPr="00CA4A65">
                  <w:rPr>
                    <w:rStyle w:val="aff5"/>
                    <w:rtl/>
                  </w:rPr>
                  <w:t>לחץ כאן להזנת טקסט</w:t>
                </w:r>
                <w:r w:rsidRPr="00CA4A65">
                  <w:rPr>
                    <w:rStyle w:val="aff5"/>
                  </w:rPr>
                  <w:t>.</w:t>
                </w:r>
              </w:p>
            </w:sdtContent>
          </w:sdt>
        </w:tc>
        <w:sdt>
          <w:sdtPr>
            <w:rPr>
              <w:rtl/>
            </w:rPr>
            <w:id w:val="-354802389"/>
            <w:placeholder>
              <w:docPart w:val="DefaultPlaceholder_1081868574"/>
            </w:placeholder>
            <w:showingPlcHdr/>
            <w:text/>
          </w:sdtPr>
          <w:sdtEndPr/>
          <w:sdtContent>
            <w:tc>
              <w:tcPr>
                <w:tcW w:w="1276" w:type="dxa"/>
                <w:shd w:val="clear" w:color="auto" w:fill="auto"/>
              </w:tcPr>
              <w:p w:rsidR="00931038" w:rsidRPr="00CA4A65" w:rsidRDefault="00117A9A" w:rsidP="00CA4A65">
                <w:pPr>
                  <w:rPr>
                    <w:rtl/>
                  </w:rPr>
                </w:pPr>
                <w:r w:rsidRPr="00CA4A65">
                  <w:rPr>
                    <w:rStyle w:val="aff5"/>
                    <w:rtl/>
                  </w:rPr>
                  <w:t>לחץ כאן להזנת טקסט</w:t>
                </w:r>
                <w:r w:rsidRPr="00CA4A65">
                  <w:rPr>
                    <w:rStyle w:val="aff5"/>
                  </w:rPr>
                  <w:t>.</w:t>
                </w:r>
              </w:p>
            </w:tc>
          </w:sdtContent>
        </w:sdt>
        <w:sdt>
          <w:sdtPr>
            <w:rPr>
              <w:rtl/>
            </w:rPr>
            <w:id w:val="977257196"/>
            <w:placeholder>
              <w:docPart w:val="DefaultPlaceholder_1081868574"/>
            </w:placeholder>
            <w:showingPlcHdr/>
            <w:text/>
          </w:sdtPr>
          <w:sdtEndPr/>
          <w:sdtContent>
            <w:tc>
              <w:tcPr>
                <w:tcW w:w="1418" w:type="dxa"/>
                <w:shd w:val="clear" w:color="auto" w:fill="auto"/>
              </w:tcPr>
              <w:p w:rsidR="00931038" w:rsidRPr="00CA4A65" w:rsidRDefault="00117A9A" w:rsidP="00CA4A65">
                <w:pPr>
                  <w:rPr>
                    <w:rtl/>
                  </w:rPr>
                </w:pPr>
                <w:r w:rsidRPr="00CA4A65">
                  <w:rPr>
                    <w:rStyle w:val="aff5"/>
                    <w:rtl/>
                  </w:rPr>
                  <w:t>לחץ כאן להזנת טקסט</w:t>
                </w:r>
                <w:r w:rsidRPr="00CA4A65">
                  <w:rPr>
                    <w:rStyle w:val="aff5"/>
                  </w:rPr>
                  <w:t>.</w:t>
                </w:r>
              </w:p>
            </w:tc>
          </w:sdtContent>
        </w:sdt>
        <w:sdt>
          <w:sdtPr>
            <w:rPr>
              <w:rtl/>
            </w:rPr>
            <w:id w:val="1060365786"/>
            <w:placeholder>
              <w:docPart w:val="DefaultPlaceholder_1081868574"/>
            </w:placeholder>
            <w:showingPlcHdr/>
            <w:text/>
          </w:sdtPr>
          <w:sdtEndPr/>
          <w:sdtContent>
            <w:tc>
              <w:tcPr>
                <w:tcW w:w="992" w:type="dxa"/>
                <w:shd w:val="clear" w:color="auto" w:fill="auto"/>
              </w:tcPr>
              <w:p w:rsidR="00931038" w:rsidRPr="00CA4A65" w:rsidRDefault="00117A9A" w:rsidP="00CA4A65">
                <w:pPr>
                  <w:rPr>
                    <w:rtl/>
                  </w:rPr>
                </w:pPr>
                <w:r w:rsidRPr="00CA4A65">
                  <w:rPr>
                    <w:rStyle w:val="aff5"/>
                    <w:rtl/>
                  </w:rPr>
                  <w:t>לחץ כאן להזנת טקסט</w:t>
                </w:r>
                <w:r w:rsidRPr="00CA4A65">
                  <w:rPr>
                    <w:rStyle w:val="aff5"/>
                  </w:rPr>
                  <w:t>.</w:t>
                </w:r>
              </w:p>
            </w:tc>
          </w:sdtContent>
        </w:sdt>
        <w:sdt>
          <w:sdtPr>
            <w:rPr>
              <w:rtl/>
            </w:rPr>
            <w:id w:val="1280834055"/>
            <w:placeholder>
              <w:docPart w:val="DefaultPlaceholder_1081868574"/>
            </w:placeholder>
            <w:showingPlcHdr/>
            <w:text/>
          </w:sdtPr>
          <w:sdtEndPr/>
          <w:sdtContent>
            <w:tc>
              <w:tcPr>
                <w:tcW w:w="1276" w:type="dxa"/>
                <w:shd w:val="clear" w:color="auto" w:fill="auto"/>
              </w:tcPr>
              <w:p w:rsidR="00931038" w:rsidRPr="00CA4A65" w:rsidRDefault="00117A9A" w:rsidP="00CA4A65">
                <w:pPr>
                  <w:rPr>
                    <w:rtl/>
                  </w:rPr>
                </w:pPr>
                <w:r w:rsidRPr="00CA4A65">
                  <w:rPr>
                    <w:rStyle w:val="aff5"/>
                    <w:rtl/>
                  </w:rPr>
                  <w:t>לחץ כאן להזנת טקסט</w:t>
                </w:r>
                <w:r w:rsidRPr="00CA4A65">
                  <w:rPr>
                    <w:rStyle w:val="aff5"/>
                  </w:rPr>
                  <w:t>.</w:t>
                </w:r>
              </w:p>
            </w:tc>
          </w:sdtContent>
        </w:sdt>
      </w:tr>
      <w:tr w:rsidR="00117A9A" w:rsidRPr="00CA4A65" w:rsidTr="00CA4A65">
        <w:trPr>
          <w:trHeight w:val="4039"/>
        </w:trPr>
        <w:tc>
          <w:tcPr>
            <w:tcW w:w="709" w:type="dxa"/>
            <w:shd w:val="clear" w:color="auto" w:fill="auto"/>
          </w:tcPr>
          <w:p w:rsidR="00117A9A" w:rsidRPr="00CA4A65" w:rsidRDefault="00117A9A" w:rsidP="00CA4A65">
            <w:pPr>
              <w:rPr>
                <w:rtl/>
              </w:rPr>
            </w:pPr>
            <w:r w:rsidRPr="00CA4A65">
              <w:rPr>
                <w:rFonts w:hint="cs"/>
                <w:rtl/>
              </w:rPr>
              <w:lastRenderedPageBreak/>
              <w:t>2</w:t>
            </w:r>
          </w:p>
        </w:tc>
        <w:sdt>
          <w:sdtPr>
            <w:rPr>
              <w:rtl/>
            </w:rPr>
            <w:id w:val="707758851"/>
            <w:placeholder>
              <w:docPart w:val="2594BC73E06D4AE4AA63C90E33170B12"/>
            </w:placeholder>
            <w:showingPlcHdr/>
            <w:text/>
          </w:sdtPr>
          <w:sdtEndPr/>
          <w:sdtContent>
            <w:tc>
              <w:tcPr>
                <w:tcW w:w="1134" w:type="dxa"/>
                <w:shd w:val="clear" w:color="auto" w:fill="auto"/>
              </w:tcPr>
              <w:p w:rsidR="00117A9A" w:rsidRPr="00CA4A65" w:rsidRDefault="00117A9A" w:rsidP="00CA4A65">
                <w:pPr>
                  <w:rPr>
                    <w:rtl/>
                  </w:rPr>
                </w:pPr>
                <w:r w:rsidRPr="00CA4A65">
                  <w:rPr>
                    <w:rStyle w:val="aff5"/>
                    <w:rtl/>
                  </w:rPr>
                  <w:t>לחץ כאן להזנת טקסט</w:t>
                </w:r>
                <w:r w:rsidRPr="00CA4A65">
                  <w:rPr>
                    <w:rStyle w:val="aff5"/>
                  </w:rPr>
                  <w:t>.</w:t>
                </w:r>
              </w:p>
            </w:tc>
          </w:sdtContent>
        </w:sdt>
        <w:tc>
          <w:tcPr>
            <w:tcW w:w="1418" w:type="dxa"/>
            <w:shd w:val="clear" w:color="auto" w:fill="auto"/>
          </w:tcPr>
          <w:p w:rsidR="00117A9A" w:rsidRPr="00CA4A65" w:rsidRDefault="00117A9A" w:rsidP="00CA4A65">
            <w:pPr>
              <w:rPr>
                <w:rtl/>
              </w:rPr>
            </w:pPr>
            <w:r w:rsidRPr="00CA4A65">
              <w:rPr>
                <w:rFonts w:hint="cs"/>
                <w:rtl/>
              </w:rPr>
              <w:t>כתובת:</w:t>
            </w:r>
          </w:p>
          <w:sdt>
            <w:sdtPr>
              <w:rPr>
                <w:rtl/>
              </w:rPr>
              <w:id w:val="1585107441"/>
              <w:placeholder>
                <w:docPart w:val="2594BC73E06D4AE4AA63C90E33170B12"/>
              </w:placeholder>
              <w:showingPlcHdr/>
              <w:text/>
            </w:sdtPr>
            <w:sdtEndPr/>
            <w:sdtContent>
              <w:p w:rsidR="00117A9A" w:rsidRPr="00CA4A65" w:rsidRDefault="00117A9A" w:rsidP="00CA4A65">
                <w:pPr>
                  <w:rPr>
                    <w:rtl/>
                  </w:rPr>
                </w:pPr>
                <w:r w:rsidRPr="00CA4A65">
                  <w:rPr>
                    <w:rStyle w:val="aff5"/>
                    <w:rtl/>
                  </w:rPr>
                  <w:t>לחץ כאן להזנת טקסט</w:t>
                </w:r>
                <w:r w:rsidRPr="00CA4A65">
                  <w:rPr>
                    <w:rStyle w:val="aff5"/>
                  </w:rPr>
                  <w:t>.</w:t>
                </w:r>
              </w:p>
            </w:sdtContent>
          </w:sdt>
          <w:p w:rsidR="00117A9A" w:rsidRPr="00CA4A65" w:rsidRDefault="00117A9A" w:rsidP="00CA4A65">
            <w:pPr>
              <w:rPr>
                <w:rtl/>
              </w:rPr>
            </w:pPr>
          </w:p>
          <w:p w:rsidR="00117A9A" w:rsidRPr="00CA4A65" w:rsidRDefault="00117A9A" w:rsidP="00CA4A65">
            <w:pPr>
              <w:rPr>
                <w:rtl/>
              </w:rPr>
            </w:pPr>
            <w:r w:rsidRPr="00CA4A65">
              <w:rPr>
                <w:rFonts w:hint="cs"/>
                <w:rtl/>
              </w:rPr>
              <w:t>טלפון:</w:t>
            </w:r>
          </w:p>
          <w:sdt>
            <w:sdtPr>
              <w:rPr>
                <w:rtl/>
              </w:rPr>
              <w:id w:val="1741668554"/>
              <w:placeholder>
                <w:docPart w:val="2594BC73E06D4AE4AA63C90E33170B12"/>
              </w:placeholder>
              <w:showingPlcHdr/>
              <w:text/>
            </w:sdtPr>
            <w:sdtEndPr/>
            <w:sdtContent>
              <w:p w:rsidR="00117A9A" w:rsidRPr="00CA4A65" w:rsidRDefault="00117A9A" w:rsidP="00CA4A65">
                <w:pPr>
                  <w:rPr>
                    <w:rtl/>
                  </w:rPr>
                </w:pPr>
                <w:r w:rsidRPr="00CA4A65">
                  <w:rPr>
                    <w:rStyle w:val="aff5"/>
                    <w:rtl/>
                  </w:rPr>
                  <w:t>לחץ כאן להזנת טקסט</w:t>
                </w:r>
                <w:r w:rsidRPr="00CA4A65">
                  <w:rPr>
                    <w:rStyle w:val="aff5"/>
                  </w:rPr>
                  <w:t>.</w:t>
                </w:r>
              </w:p>
            </w:sdtContent>
          </w:sdt>
          <w:p w:rsidR="00117A9A" w:rsidRPr="00CA4A65" w:rsidRDefault="00117A9A" w:rsidP="00CA4A65">
            <w:pPr>
              <w:rPr>
                <w:rtl/>
              </w:rPr>
            </w:pPr>
          </w:p>
          <w:p w:rsidR="00117A9A" w:rsidRPr="00CA4A65" w:rsidRDefault="00117A9A" w:rsidP="00CA4A65">
            <w:pPr>
              <w:rPr>
                <w:rtl/>
              </w:rPr>
            </w:pPr>
            <w:r w:rsidRPr="00CA4A65">
              <w:rPr>
                <w:rFonts w:hint="cs"/>
                <w:rtl/>
              </w:rPr>
              <w:t>פרטי איש קשר:</w:t>
            </w:r>
          </w:p>
          <w:sdt>
            <w:sdtPr>
              <w:rPr>
                <w:rtl/>
              </w:rPr>
              <w:id w:val="1742520210"/>
              <w:placeholder>
                <w:docPart w:val="2594BC73E06D4AE4AA63C90E33170B12"/>
              </w:placeholder>
              <w:showingPlcHdr/>
              <w:text/>
            </w:sdtPr>
            <w:sdtEndPr/>
            <w:sdtContent>
              <w:p w:rsidR="00117A9A" w:rsidRPr="00CA4A65" w:rsidRDefault="00117A9A" w:rsidP="00CA4A65">
                <w:pPr>
                  <w:rPr>
                    <w:rtl/>
                  </w:rPr>
                </w:pPr>
                <w:r w:rsidRPr="00CA4A65">
                  <w:rPr>
                    <w:rStyle w:val="aff5"/>
                    <w:rtl/>
                  </w:rPr>
                  <w:t>לחץ כאן להזנת טקסט</w:t>
                </w:r>
                <w:r w:rsidRPr="00CA4A65">
                  <w:rPr>
                    <w:rStyle w:val="aff5"/>
                  </w:rPr>
                  <w:t>.</w:t>
                </w:r>
              </w:p>
            </w:sdtContent>
          </w:sdt>
        </w:tc>
        <w:tc>
          <w:tcPr>
            <w:tcW w:w="1559" w:type="dxa"/>
            <w:shd w:val="clear" w:color="auto" w:fill="auto"/>
          </w:tcPr>
          <w:p w:rsidR="00117A9A" w:rsidRPr="00CA4A65" w:rsidRDefault="00117A9A" w:rsidP="00CA4A65">
            <w:pPr>
              <w:rPr>
                <w:rtl/>
              </w:rPr>
            </w:pPr>
            <w:r w:rsidRPr="00CA4A65">
              <w:rPr>
                <w:rFonts w:hint="cs"/>
                <w:rtl/>
              </w:rPr>
              <w:t>תאריך התחלה:</w:t>
            </w:r>
          </w:p>
          <w:sdt>
            <w:sdtPr>
              <w:rPr>
                <w:rtl/>
              </w:rPr>
              <w:id w:val="-1483456230"/>
              <w:placeholder>
                <w:docPart w:val="3093A2A0921540239685EAC59F415CE8"/>
              </w:placeholder>
              <w:showingPlcHdr/>
              <w:date>
                <w:dateFormat w:val="dd/MM/yyyy"/>
                <w:lid w:val="he-IL"/>
                <w:storeMappedDataAs w:val="dateTime"/>
                <w:calendar w:val="gregorian"/>
              </w:date>
            </w:sdtPr>
            <w:sdtEndPr/>
            <w:sdtContent>
              <w:p w:rsidR="00117A9A" w:rsidRPr="00CA4A65" w:rsidRDefault="00117A9A" w:rsidP="00CA4A65">
                <w:pPr>
                  <w:rPr>
                    <w:rtl/>
                  </w:rPr>
                </w:pPr>
                <w:r w:rsidRPr="00CA4A65">
                  <w:rPr>
                    <w:rStyle w:val="aff5"/>
                    <w:rtl/>
                  </w:rPr>
                  <w:t>לחץ כאן להזנת תאריך</w:t>
                </w:r>
                <w:r w:rsidRPr="00CA4A65">
                  <w:rPr>
                    <w:rStyle w:val="aff5"/>
                  </w:rPr>
                  <w:t>.</w:t>
                </w:r>
              </w:p>
            </w:sdtContent>
          </w:sdt>
          <w:p w:rsidR="00117A9A" w:rsidRPr="00CA4A65" w:rsidRDefault="00117A9A" w:rsidP="00CA4A65">
            <w:pPr>
              <w:rPr>
                <w:rtl/>
              </w:rPr>
            </w:pPr>
            <w:r w:rsidRPr="00CA4A65">
              <w:rPr>
                <w:rFonts w:hint="cs"/>
                <w:rtl/>
              </w:rPr>
              <w:t>תאריך סיום:</w:t>
            </w:r>
          </w:p>
          <w:sdt>
            <w:sdtPr>
              <w:rPr>
                <w:rtl/>
              </w:rPr>
              <w:id w:val="-755978141"/>
              <w:placeholder>
                <w:docPart w:val="3093A2A0921540239685EAC59F415CE8"/>
              </w:placeholder>
              <w:showingPlcHdr/>
              <w:date>
                <w:dateFormat w:val="dd/MM/yyyy"/>
                <w:lid w:val="he-IL"/>
                <w:storeMappedDataAs w:val="dateTime"/>
                <w:calendar w:val="gregorian"/>
              </w:date>
            </w:sdtPr>
            <w:sdtEndPr/>
            <w:sdtContent>
              <w:p w:rsidR="00117A9A" w:rsidRPr="00CA4A65" w:rsidRDefault="00117A9A" w:rsidP="00CA4A65">
                <w:pPr>
                  <w:rPr>
                    <w:rtl/>
                  </w:rPr>
                </w:pPr>
                <w:r w:rsidRPr="00CA4A65">
                  <w:rPr>
                    <w:rStyle w:val="aff5"/>
                    <w:rtl/>
                  </w:rPr>
                  <w:t>לחץ כאן להזנת תאריך</w:t>
                </w:r>
                <w:r w:rsidRPr="00CA4A65">
                  <w:rPr>
                    <w:rStyle w:val="aff5"/>
                  </w:rPr>
                  <w:t>.</w:t>
                </w:r>
              </w:p>
            </w:sdtContent>
          </w:sdt>
        </w:tc>
        <w:sdt>
          <w:sdtPr>
            <w:rPr>
              <w:rtl/>
            </w:rPr>
            <w:id w:val="469788787"/>
            <w:placeholder>
              <w:docPart w:val="2594BC73E06D4AE4AA63C90E33170B12"/>
            </w:placeholder>
            <w:showingPlcHdr/>
            <w:text/>
          </w:sdtPr>
          <w:sdtEndPr/>
          <w:sdtContent>
            <w:tc>
              <w:tcPr>
                <w:tcW w:w="2551" w:type="dxa"/>
                <w:shd w:val="clear" w:color="auto" w:fill="auto"/>
              </w:tcPr>
              <w:p w:rsidR="00117A9A" w:rsidRPr="00CA4A65" w:rsidRDefault="00117A9A" w:rsidP="00CA4A65">
                <w:pPr>
                  <w:rPr>
                    <w:rtl/>
                  </w:rPr>
                </w:pPr>
                <w:r w:rsidRPr="00CA4A65">
                  <w:rPr>
                    <w:rStyle w:val="aff5"/>
                    <w:rtl/>
                  </w:rPr>
                  <w:t>לחץ כאן להזנת טקסט</w:t>
                </w:r>
                <w:r w:rsidRPr="00CA4A65">
                  <w:rPr>
                    <w:rStyle w:val="aff5"/>
                  </w:rPr>
                  <w:t>.</w:t>
                </w:r>
              </w:p>
            </w:tc>
          </w:sdtContent>
        </w:sdt>
        <w:tc>
          <w:tcPr>
            <w:tcW w:w="1276" w:type="dxa"/>
            <w:shd w:val="clear" w:color="auto" w:fill="auto"/>
          </w:tcPr>
          <w:p w:rsidR="00117A9A" w:rsidRPr="00CA4A65" w:rsidRDefault="00117A9A" w:rsidP="00CA4A65">
            <w:pPr>
              <w:rPr>
                <w:rtl/>
              </w:rPr>
            </w:pPr>
            <w:r w:rsidRPr="00CA4A65">
              <w:rPr>
                <w:rFonts w:hint="cs"/>
                <w:rtl/>
              </w:rPr>
              <w:t>תקציב שנתי:</w:t>
            </w:r>
          </w:p>
          <w:p w:rsidR="00117A9A" w:rsidRPr="00CA4A65" w:rsidRDefault="008404AF" w:rsidP="00CA4A65">
            <w:pPr>
              <w:rPr>
                <w:rtl/>
              </w:rPr>
            </w:pPr>
            <w:sdt>
              <w:sdtPr>
                <w:rPr>
                  <w:rFonts w:hint="cs"/>
                  <w:rtl/>
                </w:rPr>
                <w:id w:val="1246767132"/>
                <w:placeholder>
                  <w:docPart w:val="2594BC73E06D4AE4AA63C90E33170B12"/>
                </w:placeholder>
                <w:showingPlcHdr/>
                <w:text/>
              </w:sdtPr>
              <w:sdtEndPr/>
              <w:sdtContent>
                <w:r w:rsidR="00117A9A" w:rsidRPr="00CA4A65">
                  <w:rPr>
                    <w:rStyle w:val="aff5"/>
                    <w:rtl/>
                  </w:rPr>
                  <w:t>לחץ כאן להזנת טקסט</w:t>
                </w:r>
                <w:r w:rsidR="00117A9A" w:rsidRPr="00CA4A65">
                  <w:rPr>
                    <w:rStyle w:val="aff5"/>
                  </w:rPr>
                  <w:t>.</w:t>
                </w:r>
              </w:sdtContent>
            </w:sdt>
          </w:p>
          <w:p w:rsidR="00117A9A" w:rsidRPr="00CA4A65" w:rsidRDefault="00117A9A" w:rsidP="00CA4A65">
            <w:pPr>
              <w:rPr>
                <w:rtl/>
              </w:rPr>
            </w:pPr>
          </w:p>
          <w:p w:rsidR="00117A9A" w:rsidRPr="00CA4A65" w:rsidRDefault="00117A9A" w:rsidP="00CA4A65">
            <w:pPr>
              <w:rPr>
                <w:rtl/>
              </w:rPr>
            </w:pPr>
            <w:r w:rsidRPr="00CA4A65">
              <w:rPr>
                <w:rFonts w:hint="cs"/>
                <w:rtl/>
              </w:rPr>
              <w:t>תקציב כולל:</w:t>
            </w:r>
          </w:p>
          <w:sdt>
            <w:sdtPr>
              <w:rPr>
                <w:rtl/>
              </w:rPr>
              <w:id w:val="451208545"/>
              <w:placeholder>
                <w:docPart w:val="2594BC73E06D4AE4AA63C90E33170B12"/>
              </w:placeholder>
              <w:showingPlcHdr/>
              <w:text/>
            </w:sdtPr>
            <w:sdtEndPr/>
            <w:sdtContent>
              <w:p w:rsidR="00117A9A" w:rsidRPr="00CA4A65" w:rsidRDefault="00117A9A" w:rsidP="00CA4A65">
                <w:pPr>
                  <w:rPr>
                    <w:rtl/>
                  </w:rPr>
                </w:pPr>
                <w:r w:rsidRPr="00CA4A65">
                  <w:rPr>
                    <w:rStyle w:val="aff5"/>
                    <w:rtl/>
                  </w:rPr>
                  <w:t>לחץ כאן להזנת טקסט</w:t>
                </w:r>
                <w:r w:rsidRPr="00CA4A65">
                  <w:rPr>
                    <w:rStyle w:val="aff5"/>
                  </w:rPr>
                  <w:t>.</w:t>
                </w:r>
              </w:p>
            </w:sdtContent>
          </w:sdt>
        </w:tc>
        <w:tc>
          <w:tcPr>
            <w:tcW w:w="1559" w:type="dxa"/>
            <w:shd w:val="clear" w:color="auto" w:fill="auto"/>
          </w:tcPr>
          <w:p w:rsidR="00117A9A" w:rsidRPr="00CA4A65" w:rsidRDefault="00117A9A" w:rsidP="00CA4A65">
            <w:pPr>
              <w:rPr>
                <w:rtl/>
              </w:rPr>
            </w:pPr>
            <w:r w:rsidRPr="00CA4A65">
              <w:rPr>
                <w:rFonts w:hint="cs"/>
                <w:rtl/>
              </w:rPr>
              <w:t>מס' עובדים:</w:t>
            </w:r>
          </w:p>
          <w:sdt>
            <w:sdtPr>
              <w:rPr>
                <w:rtl/>
              </w:rPr>
              <w:id w:val="565313918"/>
              <w:placeholder>
                <w:docPart w:val="2594BC73E06D4AE4AA63C90E33170B12"/>
              </w:placeholder>
              <w:showingPlcHdr/>
              <w:text/>
            </w:sdtPr>
            <w:sdtEndPr/>
            <w:sdtContent>
              <w:p w:rsidR="00117A9A" w:rsidRPr="00CA4A65" w:rsidRDefault="00117A9A" w:rsidP="00CA4A65">
                <w:pPr>
                  <w:rPr>
                    <w:rtl/>
                  </w:rPr>
                </w:pPr>
                <w:r w:rsidRPr="00CA4A65">
                  <w:rPr>
                    <w:rStyle w:val="aff5"/>
                    <w:rtl/>
                  </w:rPr>
                  <w:t>לחץ כאן להזנת טקסט</w:t>
                </w:r>
                <w:r w:rsidRPr="00CA4A65">
                  <w:rPr>
                    <w:rStyle w:val="aff5"/>
                  </w:rPr>
                  <w:t>.</w:t>
                </w:r>
              </w:p>
            </w:sdtContent>
          </w:sdt>
          <w:p w:rsidR="00117A9A" w:rsidRPr="00CA4A65" w:rsidRDefault="00117A9A" w:rsidP="00CA4A65">
            <w:pPr>
              <w:rPr>
                <w:rtl/>
              </w:rPr>
            </w:pPr>
          </w:p>
          <w:p w:rsidR="00117A9A" w:rsidRPr="00CA4A65" w:rsidRDefault="00117A9A" w:rsidP="00CA4A65">
            <w:pPr>
              <w:rPr>
                <w:rtl/>
              </w:rPr>
            </w:pPr>
            <w:r w:rsidRPr="00CA4A65">
              <w:rPr>
                <w:rFonts w:hint="cs"/>
                <w:rtl/>
              </w:rPr>
              <w:t>מס' נציגי שירות:</w:t>
            </w:r>
          </w:p>
          <w:sdt>
            <w:sdtPr>
              <w:rPr>
                <w:rtl/>
              </w:rPr>
              <w:id w:val="-1846243945"/>
              <w:placeholder>
                <w:docPart w:val="2594BC73E06D4AE4AA63C90E33170B12"/>
              </w:placeholder>
              <w:showingPlcHdr/>
              <w:text/>
            </w:sdtPr>
            <w:sdtEndPr/>
            <w:sdtContent>
              <w:p w:rsidR="00117A9A" w:rsidRPr="00CA4A65" w:rsidRDefault="00117A9A" w:rsidP="00CA4A65">
                <w:pPr>
                  <w:rPr>
                    <w:rtl/>
                  </w:rPr>
                </w:pPr>
                <w:r w:rsidRPr="00CA4A65">
                  <w:rPr>
                    <w:rStyle w:val="aff5"/>
                    <w:rtl/>
                  </w:rPr>
                  <w:t>לחץ כאן להזנת טקסט</w:t>
                </w:r>
                <w:r w:rsidRPr="00CA4A65">
                  <w:rPr>
                    <w:rStyle w:val="aff5"/>
                  </w:rPr>
                  <w:t>.</w:t>
                </w:r>
              </w:p>
            </w:sdtContent>
          </w:sdt>
          <w:p w:rsidR="00117A9A" w:rsidRPr="00CA4A65" w:rsidRDefault="00117A9A" w:rsidP="00CA4A65">
            <w:pPr>
              <w:rPr>
                <w:rtl/>
              </w:rPr>
            </w:pPr>
          </w:p>
          <w:p w:rsidR="00117A9A" w:rsidRPr="00CA4A65" w:rsidRDefault="00117A9A" w:rsidP="00CA4A65">
            <w:pPr>
              <w:rPr>
                <w:rtl/>
              </w:rPr>
            </w:pPr>
            <w:r w:rsidRPr="00CA4A65">
              <w:rPr>
                <w:rFonts w:hint="cs"/>
                <w:rtl/>
              </w:rPr>
              <w:t>פירוט בעלי תפקידים מומחים ןתחום התמחות:</w:t>
            </w:r>
          </w:p>
          <w:sdt>
            <w:sdtPr>
              <w:rPr>
                <w:rtl/>
              </w:rPr>
              <w:id w:val="913597237"/>
              <w:placeholder>
                <w:docPart w:val="2594BC73E06D4AE4AA63C90E33170B12"/>
              </w:placeholder>
              <w:showingPlcHdr/>
              <w:text/>
            </w:sdtPr>
            <w:sdtEndPr/>
            <w:sdtContent>
              <w:p w:rsidR="00117A9A" w:rsidRPr="00CA4A65" w:rsidRDefault="00117A9A" w:rsidP="00CA4A65">
                <w:pPr>
                  <w:rPr>
                    <w:rtl/>
                  </w:rPr>
                </w:pPr>
                <w:r w:rsidRPr="00CA4A65">
                  <w:rPr>
                    <w:rStyle w:val="aff5"/>
                    <w:rtl/>
                  </w:rPr>
                  <w:t>לחץ כאן להזנת טקסט</w:t>
                </w:r>
                <w:r w:rsidRPr="00CA4A65">
                  <w:rPr>
                    <w:rStyle w:val="aff5"/>
                  </w:rPr>
                  <w:t>.</w:t>
                </w:r>
              </w:p>
            </w:sdtContent>
          </w:sdt>
          <w:p w:rsidR="00117A9A" w:rsidRPr="00CA4A65" w:rsidRDefault="00117A9A" w:rsidP="00CA4A65">
            <w:pPr>
              <w:rPr>
                <w:rtl/>
              </w:rPr>
            </w:pPr>
          </w:p>
          <w:p w:rsidR="00117A9A" w:rsidRPr="00CA4A65" w:rsidRDefault="00117A9A" w:rsidP="00CA4A65">
            <w:pPr>
              <w:rPr>
                <w:rtl/>
              </w:rPr>
            </w:pPr>
            <w:r w:rsidRPr="00CA4A65">
              <w:rPr>
                <w:rFonts w:hint="cs"/>
                <w:rtl/>
              </w:rPr>
              <w:t>מס' עמדות:</w:t>
            </w:r>
          </w:p>
          <w:sdt>
            <w:sdtPr>
              <w:rPr>
                <w:rtl/>
              </w:rPr>
              <w:id w:val="1164974780"/>
              <w:placeholder>
                <w:docPart w:val="2594BC73E06D4AE4AA63C90E33170B12"/>
              </w:placeholder>
              <w:showingPlcHdr/>
              <w:text/>
            </w:sdtPr>
            <w:sdtEndPr/>
            <w:sdtContent>
              <w:p w:rsidR="00117A9A" w:rsidRPr="00CA4A65" w:rsidRDefault="00117A9A" w:rsidP="00CA4A65">
                <w:pPr>
                  <w:rPr>
                    <w:rtl/>
                  </w:rPr>
                </w:pPr>
                <w:r w:rsidRPr="00CA4A65">
                  <w:rPr>
                    <w:rStyle w:val="aff5"/>
                    <w:rtl/>
                  </w:rPr>
                  <w:t>לחץ כאן להזנת טקסט</w:t>
                </w:r>
                <w:r w:rsidRPr="00CA4A65">
                  <w:rPr>
                    <w:rStyle w:val="aff5"/>
                  </w:rPr>
                  <w:t>.</w:t>
                </w:r>
              </w:p>
            </w:sdtContent>
          </w:sdt>
        </w:tc>
        <w:sdt>
          <w:sdtPr>
            <w:rPr>
              <w:rtl/>
            </w:rPr>
            <w:id w:val="-634876893"/>
            <w:placeholder>
              <w:docPart w:val="2594BC73E06D4AE4AA63C90E33170B12"/>
            </w:placeholder>
            <w:showingPlcHdr/>
            <w:text/>
          </w:sdtPr>
          <w:sdtEndPr/>
          <w:sdtContent>
            <w:tc>
              <w:tcPr>
                <w:tcW w:w="1276" w:type="dxa"/>
                <w:shd w:val="clear" w:color="auto" w:fill="auto"/>
              </w:tcPr>
              <w:p w:rsidR="00117A9A" w:rsidRPr="00CA4A65" w:rsidRDefault="00117A9A" w:rsidP="00CA4A65">
                <w:pPr>
                  <w:rPr>
                    <w:rtl/>
                  </w:rPr>
                </w:pPr>
                <w:r w:rsidRPr="00CA4A65">
                  <w:rPr>
                    <w:rStyle w:val="aff5"/>
                    <w:rtl/>
                  </w:rPr>
                  <w:t>לחץ כאן להזנת טקסט</w:t>
                </w:r>
                <w:r w:rsidRPr="00CA4A65">
                  <w:rPr>
                    <w:rStyle w:val="aff5"/>
                  </w:rPr>
                  <w:t>.</w:t>
                </w:r>
              </w:p>
            </w:tc>
          </w:sdtContent>
        </w:sdt>
        <w:sdt>
          <w:sdtPr>
            <w:rPr>
              <w:rtl/>
            </w:rPr>
            <w:id w:val="1948736678"/>
            <w:placeholder>
              <w:docPart w:val="2594BC73E06D4AE4AA63C90E33170B12"/>
            </w:placeholder>
            <w:showingPlcHdr/>
            <w:text/>
          </w:sdtPr>
          <w:sdtEndPr/>
          <w:sdtContent>
            <w:tc>
              <w:tcPr>
                <w:tcW w:w="1418" w:type="dxa"/>
                <w:shd w:val="clear" w:color="auto" w:fill="auto"/>
              </w:tcPr>
              <w:p w:rsidR="00117A9A" w:rsidRPr="00CA4A65" w:rsidRDefault="00117A9A" w:rsidP="00CA4A65">
                <w:pPr>
                  <w:rPr>
                    <w:rtl/>
                  </w:rPr>
                </w:pPr>
                <w:r w:rsidRPr="00CA4A65">
                  <w:rPr>
                    <w:rStyle w:val="aff5"/>
                    <w:rtl/>
                  </w:rPr>
                  <w:t>לחץ כאן להזנת טקסט</w:t>
                </w:r>
                <w:r w:rsidRPr="00CA4A65">
                  <w:rPr>
                    <w:rStyle w:val="aff5"/>
                  </w:rPr>
                  <w:t>.</w:t>
                </w:r>
              </w:p>
            </w:tc>
          </w:sdtContent>
        </w:sdt>
        <w:sdt>
          <w:sdtPr>
            <w:rPr>
              <w:rtl/>
            </w:rPr>
            <w:id w:val="-1485849486"/>
            <w:placeholder>
              <w:docPart w:val="2594BC73E06D4AE4AA63C90E33170B12"/>
            </w:placeholder>
            <w:showingPlcHdr/>
            <w:text/>
          </w:sdtPr>
          <w:sdtEndPr/>
          <w:sdtContent>
            <w:tc>
              <w:tcPr>
                <w:tcW w:w="992" w:type="dxa"/>
                <w:shd w:val="clear" w:color="auto" w:fill="auto"/>
              </w:tcPr>
              <w:p w:rsidR="00117A9A" w:rsidRPr="00CA4A65" w:rsidRDefault="00117A9A" w:rsidP="00CA4A65">
                <w:pPr>
                  <w:rPr>
                    <w:rtl/>
                  </w:rPr>
                </w:pPr>
                <w:r w:rsidRPr="00CA4A65">
                  <w:rPr>
                    <w:rStyle w:val="aff5"/>
                    <w:rtl/>
                  </w:rPr>
                  <w:t>לחץ כאן להזנת טקסט</w:t>
                </w:r>
                <w:r w:rsidRPr="00CA4A65">
                  <w:rPr>
                    <w:rStyle w:val="aff5"/>
                  </w:rPr>
                  <w:t>.</w:t>
                </w:r>
              </w:p>
            </w:tc>
          </w:sdtContent>
        </w:sdt>
        <w:sdt>
          <w:sdtPr>
            <w:rPr>
              <w:rtl/>
            </w:rPr>
            <w:id w:val="-819349274"/>
            <w:placeholder>
              <w:docPart w:val="2594BC73E06D4AE4AA63C90E33170B12"/>
            </w:placeholder>
            <w:showingPlcHdr/>
            <w:text/>
          </w:sdtPr>
          <w:sdtEndPr/>
          <w:sdtContent>
            <w:tc>
              <w:tcPr>
                <w:tcW w:w="1276" w:type="dxa"/>
                <w:shd w:val="clear" w:color="auto" w:fill="auto"/>
              </w:tcPr>
              <w:p w:rsidR="00117A9A" w:rsidRPr="00CA4A65" w:rsidRDefault="00117A9A" w:rsidP="00CA4A65">
                <w:pPr>
                  <w:rPr>
                    <w:rtl/>
                  </w:rPr>
                </w:pPr>
                <w:r w:rsidRPr="00CA4A65">
                  <w:rPr>
                    <w:rStyle w:val="aff5"/>
                    <w:rtl/>
                  </w:rPr>
                  <w:t>לחץ כאן להזנת טקסט</w:t>
                </w:r>
                <w:r w:rsidRPr="00CA4A65">
                  <w:rPr>
                    <w:rStyle w:val="aff5"/>
                  </w:rPr>
                  <w:t>.</w:t>
                </w:r>
              </w:p>
            </w:tc>
          </w:sdtContent>
        </w:sdt>
      </w:tr>
      <w:tr w:rsidR="00117A9A" w:rsidRPr="00CA4A65" w:rsidTr="00CA4A65">
        <w:trPr>
          <w:trHeight w:val="4039"/>
        </w:trPr>
        <w:tc>
          <w:tcPr>
            <w:tcW w:w="709" w:type="dxa"/>
            <w:shd w:val="clear" w:color="auto" w:fill="auto"/>
          </w:tcPr>
          <w:p w:rsidR="00117A9A" w:rsidRPr="00CA4A65" w:rsidRDefault="00117A9A" w:rsidP="00CA4A65">
            <w:pPr>
              <w:rPr>
                <w:rtl/>
              </w:rPr>
            </w:pPr>
            <w:r w:rsidRPr="00CA4A65">
              <w:rPr>
                <w:rFonts w:hint="cs"/>
                <w:rtl/>
              </w:rPr>
              <w:lastRenderedPageBreak/>
              <w:t>3</w:t>
            </w:r>
          </w:p>
        </w:tc>
        <w:sdt>
          <w:sdtPr>
            <w:rPr>
              <w:rtl/>
            </w:rPr>
            <w:id w:val="1587884946"/>
            <w:placeholder>
              <w:docPart w:val="B232EE4CD0104BEB90E5E68632BF042B"/>
            </w:placeholder>
            <w:showingPlcHdr/>
            <w:text/>
          </w:sdtPr>
          <w:sdtEndPr/>
          <w:sdtContent>
            <w:tc>
              <w:tcPr>
                <w:tcW w:w="1134" w:type="dxa"/>
                <w:shd w:val="clear" w:color="auto" w:fill="auto"/>
              </w:tcPr>
              <w:p w:rsidR="00117A9A" w:rsidRPr="00CA4A65" w:rsidRDefault="00117A9A" w:rsidP="00CA4A65">
                <w:pPr>
                  <w:rPr>
                    <w:rtl/>
                  </w:rPr>
                </w:pPr>
                <w:r w:rsidRPr="00CA4A65">
                  <w:rPr>
                    <w:rStyle w:val="aff5"/>
                    <w:rtl/>
                  </w:rPr>
                  <w:t>לחץ כאן להזנת טקסט</w:t>
                </w:r>
                <w:r w:rsidRPr="00CA4A65">
                  <w:rPr>
                    <w:rStyle w:val="aff5"/>
                  </w:rPr>
                  <w:t>.</w:t>
                </w:r>
              </w:p>
            </w:tc>
          </w:sdtContent>
        </w:sdt>
        <w:tc>
          <w:tcPr>
            <w:tcW w:w="1418" w:type="dxa"/>
            <w:shd w:val="clear" w:color="auto" w:fill="auto"/>
          </w:tcPr>
          <w:p w:rsidR="00117A9A" w:rsidRPr="00CA4A65" w:rsidRDefault="00117A9A" w:rsidP="00CA4A65">
            <w:pPr>
              <w:rPr>
                <w:rtl/>
              </w:rPr>
            </w:pPr>
            <w:r w:rsidRPr="00CA4A65">
              <w:rPr>
                <w:rFonts w:hint="cs"/>
                <w:rtl/>
              </w:rPr>
              <w:t>כתובת:</w:t>
            </w:r>
          </w:p>
          <w:sdt>
            <w:sdtPr>
              <w:rPr>
                <w:rtl/>
              </w:rPr>
              <w:id w:val="-1372222580"/>
              <w:placeholder>
                <w:docPart w:val="B232EE4CD0104BEB90E5E68632BF042B"/>
              </w:placeholder>
              <w:showingPlcHdr/>
              <w:text/>
            </w:sdtPr>
            <w:sdtEndPr/>
            <w:sdtContent>
              <w:p w:rsidR="00117A9A" w:rsidRPr="00CA4A65" w:rsidRDefault="00117A9A" w:rsidP="00CA4A65">
                <w:pPr>
                  <w:rPr>
                    <w:rtl/>
                  </w:rPr>
                </w:pPr>
                <w:r w:rsidRPr="00CA4A65">
                  <w:rPr>
                    <w:rStyle w:val="aff5"/>
                    <w:rtl/>
                  </w:rPr>
                  <w:t>לחץ כאן להזנת טקסט</w:t>
                </w:r>
                <w:r w:rsidRPr="00CA4A65">
                  <w:rPr>
                    <w:rStyle w:val="aff5"/>
                  </w:rPr>
                  <w:t>.</w:t>
                </w:r>
              </w:p>
            </w:sdtContent>
          </w:sdt>
          <w:p w:rsidR="00117A9A" w:rsidRPr="00CA4A65" w:rsidRDefault="00117A9A" w:rsidP="00CA4A65">
            <w:pPr>
              <w:rPr>
                <w:rtl/>
              </w:rPr>
            </w:pPr>
          </w:p>
          <w:p w:rsidR="00117A9A" w:rsidRPr="00CA4A65" w:rsidRDefault="00117A9A" w:rsidP="00CA4A65">
            <w:pPr>
              <w:rPr>
                <w:rtl/>
              </w:rPr>
            </w:pPr>
            <w:r w:rsidRPr="00CA4A65">
              <w:rPr>
                <w:rFonts w:hint="cs"/>
                <w:rtl/>
              </w:rPr>
              <w:t>טלפון:</w:t>
            </w:r>
          </w:p>
          <w:sdt>
            <w:sdtPr>
              <w:rPr>
                <w:rtl/>
              </w:rPr>
              <w:id w:val="-777330057"/>
              <w:placeholder>
                <w:docPart w:val="B232EE4CD0104BEB90E5E68632BF042B"/>
              </w:placeholder>
              <w:showingPlcHdr/>
              <w:text/>
            </w:sdtPr>
            <w:sdtEndPr/>
            <w:sdtContent>
              <w:p w:rsidR="00117A9A" w:rsidRPr="00CA4A65" w:rsidRDefault="00117A9A" w:rsidP="00CA4A65">
                <w:pPr>
                  <w:rPr>
                    <w:rtl/>
                  </w:rPr>
                </w:pPr>
                <w:r w:rsidRPr="00CA4A65">
                  <w:rPr>
                    <w:rStyle w:val="aff5"/>
                    <w:rtl/>
                  </w:rPr>
                  <w:t>לחץ כאן להזנת טקסט</w:t>
                </w:r>
                <w:r w:rsidRPr="00CA4A65">
                  <w:rPr>
                    <w:rStyle w:val="aff5"/>
                  </w:rPr>
                  <w:t>.</w:t>
                </w:r>
              </w:p>
            </w:sdtContent>
          </w:sdt>
          <w:p w:rsidR="00117A9A" w:rsidRPr="00CA4A65" w:rsidRDefault="00117A9A" w:rsidP="00CA4A65">
            <w:pPr>
              <w:rPr>
                <w:rtl/>
              </w:rPr>
            </w:pPr>
          </w:p>
          <w:p w:rsidR="00117A9A" w:rsidRPr="00CA4A65" w:rsidRDefault="00117A9A" w:rsidP="00CA4A65">
            <w:pPr>
              <w:rPr>
                <w:rtl/>
              </w:rPr>
            </w:pPr>
            <w:r w:rsidRPr="00CA4A65">
              <w:rPr>
                <w:rFonts w:hint="cs"/>
                <w:rtl/>
              </w:rPr>
              <w:t>פרטי איש קשר:</w:t>
            </w:r>
          </w:p>
          <w:sdt>
            <w:sdtPr>
              <w:rPr>
                <w:rtl/>
              </w:rPr>
              <w:id w:val="1563672202"/>
              <w:placeholder>
                <w:docPart w:val="B232EE4CD0104BEB90E5E68632BF042B"/>
              </w:placeholder>
              <w:showingPlcHdr/>
              <w:text/>
            </w:sdtPr>
            <w:sdtEndPr/>
            <w:sdtContent>
              <w:p w:rsidR="00117A9A" w:rsidRPr="00CA4A65" w:rsidRDefault="00117A9A" w:rsidP="00CA4A65">
                <w:pPr>
                  <w:rPr>
                    <w:rtl/>
                  </w:rPr>
                </w:pPr>
                <w:r w:rsidRPr="00CA4A65">
                  <w:rPr>
                    <w:rStyle w:val="aff5"/>
                    <w:rtl/>
                  </w:rPr>
                  <w:t>לחץ כאן להזנת טקסט</w:t>
                </w:r>
                <w:r w:rsidRPr="00CA4A65">
                  <w:rPr>
                    <w:rStyle w:val="aff5"/>
                  </w:rPr>
                  <w:t>.</w:t>
                </w:r>
              </w:p>
            </w:sdtContent>
          </w:sdt>
        </w:tc>
        <w:tc>
          <w:tcPr>
            <w:tcW w:w="1559" w:type="dxa"/>
            <w:shd w:val="clear" w:color="auto" w:fill="auto"/>
          </w:tcPr>
          <w:p w:rsidR="00117A9A" w:rsidRPr="00CA4A65" w:rsidRDefault="00117A9A" w:rsidP="00CA4A65">
            <w:pPr>
              <w:rPr>
                <w:rtl/>
              </w:rPr>
            </w:pPr>
            <w:r w:rsidRPr="00CA4A65">
              <w:rPr>
                <w:rFonts w:hint="cs"/>
                <w:rtl/>
              </w:rPr>
              <w:t>תאריך התחלה:</w:t>
            </w:r>
          </w:p>
          <w:sdt>
            <w:sdtPr>
              <w:rPr>
                <w:rtl/>
              </w:rPr>
              <w:id w:val="651575477"/>
              <w:placeholder>
                <w:docPart w:val="B87EAF8CA1FD400FA42FE6D5F26D5CB7"/>
              </w:placeholder>
              <w:showingPlcHdr/>
              <w:date>
                <w:dateFormat w:val="dd/MM/yyyy"/>
                <w:lid w:val="he-IL"/>
                <w:storeMappedDataAs w:val="dateTime"/>
                <w:calendar w:val="gregorian"/>
              </w:date>
            </w:sdtPr>
            <w:sdtEndPr/>
            <w:sdtContent>
              <w:p w:rsidR="00117A9A" w:rsidRPr="00CA4A65" w:rsidRDefault="00117A9A" w:rsidP="00CA4A65">
                <w:pPr>
                  <w:rPr>
                    <w:rtl/>
                  </w:rPr>
                </w:pPr>
                <w:r w:rsidRPr="00CA4A65">
                  <w:rPr>
                    <w:rStyle w:val="aff5"/>
                    <w:rtl/>
                  </w:rPr>
                  <w:t>לחץ כאן להזנת תאריך</w:t>
                </w:r>
                <w:r w:rsidRPr="00CA4A65">
                  <w:rPr>
                    <w:rStyle w:val="aff5"/>
                  </w:rPr>
                  <w:t>.</w:t>
                </w:r>
              </w:p>
            </w:sdtContent>
          </w:sdt>
          <w:p w:rsidR="00117A9A" w:rsidRPr="00CA4A65" w:rsidRDefault="00117A9A" w:rsidP="00CA4A65">
            <w:pPr>
              <w:rPr>
                <w:rtl/>
              </w:rPr>
            </w:pPr>
            <w:r w:rsidRPr="00CA4A65">
              <w:rPr>
                <w:rFonts w:hint="cs"/>
                <w:rtl/>
              </w:rPr>
              <w:t>תאריך סיום:</w:t>
            </w:r>
          </w:p>
          <w:sdt>
            <w:sdtPr>
              <w:rPr>
                <w:rtl/>
              </w:rPr>
              <w:id w:val="-1487460406"/>
              <w:placeholder>
                <w:docPart w:val="B87EAF8CA1FD400FA42FE6D5F26D5CB7"/>
              </w:placeholder>
              <w:showingPlcHdr/>
              <w:date>
                <w:dateFormat w:val="dd/MM/yyyy"/>
                <w:lid w:val="he-IL"/>
                <w:storeMappedDataAs w:val="dateTime"/>
                <w:calendar w:val="gregorian"/>
              </w:date>
            </w:sdtPr>
            <w:sdtEndPr/>
            <w:sdtContent>
              <w:p w:rsidR="00117A9A" w:rsidRPr="00CA4A65" w:rsidRDefault="00117A9A" w:rsidP="00CA4A65">
                <w:pPr>
                  <w:rPr>
                    <w:rtl/>
                  </w:rPr>
                </w:pPr>
                <w:r w:rsidRPr="00CA4A65">
                  <w:rPr>
                    <w:rStyle w:val="aff5"/>
                    <w:rtl/>
                  </w:rPr>
                  <w:t>לחץ כאן להזנת תאריך</w:t>
                </w:r>
                <w:r w:rsidRPr="00CA4A65">
                  <w:rPr>
                    <w:rStyle w:val="aff5"/>
                  </w:rPr>
                  <w:t>.</w:t>
                </w:r>
              </w:p>
            </w:sdtContent>
          </w:sdt>
        </w:tc>
        <w:sdt>
          <w:sdtPr>
            <w:rPr>
              <w:rtl/>
            </w:rPr>
            <w:id w:val="-1069032910"/>
            <w:placeholder>
              <w:docPart w:val="B232EE4CD0104BEB90E5E68632BF042B"/>
            </w:placeholder>
            <w:showingPlcHdr/>
            <w:text/>
          </w:sdtPr>
          <w:sdtEndPr/>
          <w:sdtContent>
            <w:tc>
              <w:tcPr>
                <w:tcW w:w="2551" w:type="dxa"/>
                <w:shd w:val="clear" w:color="auto" w:fill="auto"/>
              </w:tcPr>
              <w:p w:rsidR="00117A9A" w:rsidRPr="00CA4A65" w:rsidRDefault="00117A9A" w:rsidP="00CA4A65">
                <w:pPr>
                  <w:rPr>
                    <w:rtl/>
                  </w:rPr>
                </w:pPr>
                <w:r w:rsidRPr="00CA4A65">
                  <w:rPr>
                    <w:rStyle w:val="aff5"/>
                    <w:rtl/>
                  </w:rPr>
                  <w:t>לחץ כאן להזנת טקסט</w:t>
                </w:r>
                <w:r w:rsidRPr="00CA4A65">
                  <w:rPr>
                    <w:rStyle w:val="aff5"/>
                  </w:rPr>
                  <w:t>.</w:t>
                </w:r>
              </w:p>
            </w:tc>
          </w:sdtContent>
        </w:sdt>
        <w:tc>
          <w:tcPr>
            <w:tcW w:w="1276" w:type="dxa"/>
            <w:shd w:val="clear" w:color="auto" w:fill="auto"/>
          </w:tcPr>
          <w:p w:rsidR="00117A9A" w:rsidRPr="00CA4A65" w:rsidRDefault="00117A9A" w:rsidP="00CA4A65">
            <w:pPr>
              <w:rPr>
                <w:rtl/>
              </w:rPr>
            </w:pPr>
            <w:r w:rsidRPr="00CA4A65">
              <w:rPr>
                <w:rFonts w:hint="cs"/>
                <w:rtl/>
              </w:rPr>
              <w:t>תקציב שנתי:</w:t>
            </w:r>
          </w:p>
          <w:p w:rsidR="00117A9A" w:rsidRPr="00CA4A65" w:rsidRDefault="008404AF" w:rsidP="00CA4A65">
            <w:pPr>
              <w:rPr>
                <w:rtl/>
              </w:rPr>
            </w:pPr>
            <w:sdt>
              <w:sdtPr>
                <w:rPr>
                  <w:rFonts w:hint="cs"/>
                  <w:rtl/>
                </w:rPr>
                <w:id w:val="749552474"/>
                <w:placeholder>
                  <w:docPart w:val="B232EE4CD0104BEB90E5E68632BF042B"/>
                </w:placeholder>
                <w:showingPlcHdr/>
                <w:text/>
              </w:sdtPr>
              <w:sdtEndPr/>
              <w:sdtContent>
                <w:r w:rsidR="00117A9A" w:rsidRPr="00CA4A65">
                  <w:rPr>
                    <w:rStyle w:val="aff5"/>
                    <w:rtl/>
                  </w:rPr>
                  <w:t>לחץ כאן להזנת טקסט</w:t>
                </w:r>
                <w:r w:rsidR="00117A9A" w:rsidRPr="00CA4A65">
                  <w:rPr>
                    <w:rStyle w:val="aff5"/>
                  </w:rPr>
                  <w:t>.</w:t>
                </w:r>
              </w:sdtContent>
            </w:sdt>
          </w:p>
          <w:p w:rsidR="00117A9A" w:rsidRPr="00CA4A65" w:rsidRDefault="00117A9A" w:rsidP="00CA4A65">
            <w:pPr>
              <w:rPr>
                <w:rtl/>
              </w:rPr>
            </w:pPr>
          </w:p>
          <w:p w:rsidR="00117A9A" w:rsidRPr="00CA4A65" w:rsidRDefault="00117A9A" w:rsidP="00CA4A65">
            <w:pPr>
              <w:rPr>
                <w:rtl/>
              </w:rPr>
            </w:pPr>
            <w:r w:rsidRPr="00CA4A65">
              <w:rPr>
                <w:rFonts w:hint="cs"/>
                <w:rtl/>
              </w:rPr>
              <w:t>תקציב כולל:</w:t>
            </w:r>
          </w:p>
          <w:sdt>
            <w:sdtPr>
              <w:rPr>
                <w:rtl/>
              </w:rPr>
              <w:id w:val="-1348020782"/>
              <w:placeholder>
                <w:docPart w:val="B232EE4CD0104BEB90E5E68632BF042B"/>
              </w:placeholder>
              <w:showingPlcHdr/>
              <w:text/>
            </w:sdtPr>
            <w:sdtEndPr/>
            <w:sdtContent>
              <w:p w:rsidR="00117A9A" w:rsidRPr="00CA4A65" w:rsidRDefault="00117A9A" w:rsidP="00CA4A65">
                <w:pPr>
                  <w:rPr>
                    <w:rtl/>
                  </w:rPr>
                </w:pPr>
                <w:r w:rsidRPr="00CA4A65">
                  <w:rPr>
                    <w:rStyle w:val="aff5"/>
                    <w:rtl/>
                  </w:rPr>
                  <w:t>לחץ כאן להזנת טקסט</w:t>
                </w:r>
                <w:r w:rsidRPr="00CA4A65">
                  <w:rPr>
                    <w:rStyle w:val="aff5"/>
                  </w:rPr>
                  <w:t>.</w:t>
                </w:r>
              </w:p>
            </w:sdtContent>
          </w:sdt>
        </w:tc>
        <w:tc>
          <w:tcPr>
            <w:tcW w:w="1559" w:type="dxa"/>
            <w:shd w:val="clear" w:color="auto" w:fill="auto"/>
          </w:tcPr>
          <w:p w:rsidR="00117A9A" w:rsidRPr="00CA4A65" w:rsidRDefault="00117A9A" w:rsidP="00CA4A65">
            <w:pPr>
              <w:rPr>
                <w:rtl/>
              </w:rPr>
            </w:pPr>
            <w:r w:rsidRPr="00CA4A65">
              <w:rPr>
                <w:rFonts w:hint="cs"/>
                <w:rtl/>
              </w:rPr>
              <w:t>מס' עובדים:</w:t>
            </w:r>
          </w:p>
          <w:sdt>
            <w:sdtPr>
              <w:rPr>
                <w:rtl/>
              </w:rPr>
              <w:id w:val="1227493949"/>
              <w:placeholder>
                <w:docPart w:val="B232EE4CD0104BEB90E5E68632BF042B"/>
              </w:placeholder>
              <w:showingPlcHdr/>
              <w:text/>
            </w:sdtPr>
            <w:sdtEndPr/>
            <w:sdtContent>
              <w:p w:rsidR="00117A9A" w:rsidRPr="00CA4A65" w:rsidRDefault="00117A9A" w:rsidP="00CA4A65">
                <w:pPr>
                  <w:rPr>
                    <w:rtl/>
                  </w:rPr>
                </w:pPr>
                <w:r w:rsidRPr="00CA4A65">
                  <w:rPr>
                    <w:rStyle w:val="aff5"/>
                    <w:rtl/>
                  </w:rPr>
                  <w:t>לחץ כאן להזנת טקסט</w:t>
                </w:r>
                <w:r w:rsidRPr="00CA4A65">
                  <w:rPr>
                    <w:rStyle w:val="aff5"/>
                  </w:rPr>
                  <w:t>.</w:t>
                </w:r>
              </w:p>
            </w:sdtContent>
          </w:sdt>
          <w:p w:rsidR="00117A9A" w:rsidRPr="00CA4A65" w:rsidRDefault="00117A9A" w:rsidP="00CA4A65">
            <w:pPr>
              <w:rPr>
                <w:rtl/>
              </w:rPr>
            </w:pPr>
          </w:p>
          <w:p w:rsidR="00117A9A" w:rsidRPr="00CA4A65" w:rsidRDefault="00117A9A" w:rsidP="00CA4A65">
            <w:pPr>
              <w:rPr>
                <w:rtl/>
              </w:rPr>
            </w:pPr>
            <w:r w:rsidRPr="00CA4A65">
              <w:rPr>
                <w:rFonts w:hint="cs"/>
                <w:rtl/>
              </w:rPr>
              <w:t>מס' נציגי שירות:</w:t>
            </w:r>
          </w:p>
          <w:sdt>
            <w:sdtPr>
              <w:rPr>
                <w:rtl/>
              </w:rPr>
              <w:id w:val="-1355055"/>
              <w:placeholder>
                <w:docPart w:val="B232EE4CD0104BEB90E5E68632BF042B"/>
              </w:placeholder>
              <w:showingPlcHdr/>
              <w:text/>
            </w:sdtPr>
            <w:sdtEndPr/>
            <w:sdtContent>
              <w:p w:rsidR="00117A9A" w:rsidRPr="00CA4A65" w:rsidRDefault="00117A9A" w:rsidP="00CA4A65">
                <w:pPr>
                  <w:rPr>
                    <w:rtl/>
                  </w:rPr>
                </w:pPr>
                <w:r w:rsidRPr="00CA4A65">
                  <w:rPr>
                    <w:rStyle w:val="aff5"/>
                    <w:rtl/>
                  </w:rPr>
                  <w:t>לחץ כאן להזנת טקסט</w:t>
                </w:r>
                <w:r w:rsidRPr="00CA4A65">
                  <w:rPr>
                    <w:rStyle w:val="aff5"/>
                  </w:rPr>
                  <w:t>.</w:t>
                </w:r>
              </w:p>
            </w:sdtContent>
          </w:sdt>
          <w:p w:rsidR="00117A9A" w:rsidRPr="00CA4A65" w:rsidRDefault="00117A9A" w:rsidP="00CA4A65">
            <w:pPr>
              <w:rPr>
                <w:rtl/>
              </w:rPr>
            </w:pPr>
          </w:p>
          <w:p w:rsidR="00117A9A" w:rsidRPr="00CA4A65" w:rsidRDefault="00117A9A" w:rsidP="00CA4A65">
            <w:pPr>
              <w:rPr>
                <w:rtl/>
              </w:rPr>
            </w:pPr>
            <w:r w:rsidRPr="00CA4A65">
              <w:rPr>
                <w:rFonts w:hint="cs"/>
                <w:rtl/>
              </w:rPr>
              <w:t>פירוט בעלי תפקידים מומחים ןתחום התמחות:</w:t>
            </w:r>
          </w:p>
          <w:sdt>
            <w:sdtPr>
              <w:rPr>
                <w:rtl/>
              </w:rPr>
              <w:id w:val="1983660925"/>
              <w:placeholder>
                <w:docPart w:val="B232EE4CD0104BEB90E5E68632BF042B"/>
              </w:placeholder>
              <w:showingPlcHdr/>
              <w:text/>
            </w:sdtPr>
            <w:sdtEndPr/>
            <w:sdtContent>
              <w:p w:rsidR="00117A9A" w:rsidRPr="00CA4A65" w:rsidRDefault="00117A9A" w:rsidP="00CA4A65">
                <w:pPr>
                  <w:rPr>
                    <w:rtl/>
                  </w:rPr>
                </w:pPr>
                <w:r w:rsidRPr="00CA4A65">
                  <w:rPr>
                    <w:rStyle w:val="aff5"/>
                    <w:rtl/>
                  </w:rPr>
                  <w:t>לחץ כאן להזנת טקסט</w:t>
                </w:r>
                <w:r w:rsidRPr="00CA4A65">
                  <w:rPr>
                    <w:rStyle w:val="aff5"/>
                  </w:rPr>
                  <w:t>.</w:t>
                </w:r>
              </w:p>
            </w:sdtContent>
          </w:sdt>
          <w:p w:rsidR="00117A9A" w:rsidRPr="00CA4A65" w:rsidRDefault="00117A9A" w:rsidP="00CA4A65">
            <w:pPr>
              <w:rPr>
                <w:rtl/>
              </w:rPr>
            </w:pPr>
          </w:p>
          <w:p w:rsidR="00117A9A" w:rsidRPr="00CA4A65" w:rsidRDefault="00117A9A" w:rsidP="00CA4A65">
            <w:pPr>
              <w:rPr>
                <w:rtl/>
              </w:rPr>
            </w:pPr>
            <w:r w:rsidRPr="00CA4A65">
              <w:rPr>
                <w:rFonts w:hint="cs"/>
                <w:rtl/>
              </w:rPr>
              <w:t>מס' עמדות:</w:t>
            </w:r>
          </w:p>
          <w:sdt>
            <w:sdtPr>
              <w:rPr>
                <w:rtl/>
              </w:rPr>
              <w:id w:val="1695413235"/>
              <w:placeholder>
                <w:docPart w:val="B232EE4CD0104BEB90E5E68632BF042B"/>
              </w:placeholder>
              <w:showingPlcHdr/>
              <w:text/>
            </w:sdtPr>
            <w:sdtEndPr/>
            <w:sdtContent>
              <w:p w:rsidR="00117A9A" w:rsidRPr="00CA4A65" w:rsidRDefault="00117A9A" w:rsidP="00CA4A65">
                <w:pPr>
                  <w:rPr>
                    <w:rtl/>
                  </w:rPr>
                </w:pPr>
                <w:r w:rsidRPr="00CA4A65">
                  <w:rPr>
                    <w:rStyle w:val="aff5"/>
                    <w:rtl/>
                  </w:rPr>
                  <w:t>לחץ כאן להזנת טקסט</w:t>
                </w:r>
                <w:r w:rsidRPr="00CA4A65">
                  <w:rPr>
                    <w:rStyle w:val="aff5"/>
                  </w:rPr>
                  <w:t>.</w:t>
                </w:r>
              </w:p>
            </w:sdtContent>
          </w:sdt>
        </w:tc>
        <w:sdt>
          <w:sdtPr>
            <w:rPr>
              <w:rtl/>
            </w:rPr>
            <w:id w:val="506256514"/>
            <w:placeholder>
              <w:docPart w:val="B232EE4CD0104BEB90E5E68632BF042B"/>
            </w:placeholder>
            <w:showingPlcHdr/>
            <w:text/>
          </w:sdtPr>
          <w:sdtEndPr/>
          <w:sdtContent>
            <w:tc>
              <w:tcPr>
                <w:tcW w:w="1276" w:type="dxa"/>
                <w:shd w:val="clear" w:color="auto" w:fill="auto"/>
              </w:tcPr>
              <w:p w:rsidR="00117A9A" w:rsidRPr="00CA4A65" w:rsidRDefault="00117A9A" w:rsidP="00CA4A65">
                <w:pPr>
                  <w:rPr>
                    <w:rtl/>
                  </w:rPr>
                </w:pPr>
                <w:r w:rsidRPr="00CA4A65">
                  <w:rPr>
                    <w:rStyle w:val="aff5"/>
                    <w:rtl/>
                  </w:rPr>
                  <w:t>לחץ כאן להזנת טקסט</w:t>
                </w:r>
                <w:r w:rsidRPr="00CA4A65">
                  <w:rPr>
                    <w:rStyle w:val="aff5"/>
                  </w:rPr>
                  <w:t>.</w:t>
                </w:r>
              </w:p>
            </w:tc>
          </w:sdtContent>
        </w:sdt>
        <w:sdt>
          <w:sdtPr>
            <w:rPr>
              <w:rtl/>
            </w:rPr>
            <w:id w:val="-1094701848"/>
            <w:placeholder>
              <w:docPart w:val="B232EE4CD0104BEB90E5E68632BF042B"/>
            </w:placeholder>
            <w:showingPlcHdr/>
            <w:text/>
          </w:sdtPr>
          <w:sdtEndPr/>
          <w:sdtContent>
            <w:tc>
              <w:tcPr>
                <w:tcW w:w="1418" w:type="dxa"/>
                <w:shd w:val="clear" w:color="auto" w:fill="auto"/>
              </w:tcPr>
              <w:p w:rsidR="00117A9A" w:rsidRPr="00CA4A65" w:rsidRDefault="00117A9A" w:rsidP="00CA4A65">
                <w:pPr>
                  <w:rPr>
                    <w:rtl/>
                  </w:rPr>
                </w:pPr>
                <w:r w:rsidRPr="00CA4A65">
                  <w:rPr>
                    <w:rStyle w:val="aff5"/>
                    <w:rtl/>
                  </w:rPr>
                  <w:t>לחץ כאן להזנת טקסט</w:t>
                </w:r>
                <w:r w:rsidRPr="00CA4A65">
                  <w:rPr>
                    <w:rStyle w:val="aff5"/>
                  </w:rPr>
                  <w:t>.</w:t>
                </w:r>
              </w:p>
            </w:tc>
          </w:sdtContent>
        </w:sdt>
        <w:sdt>
          <w:sdtPr>
            <w:rPr>
              <w:rtl/>
            </w:rPr>
            <w:id w:val="433249961"/>
            <w:placeholder>
              <w:docPart w:val="B232EE4CD0104BEB90E5E68632BF042B"/>
            </w:placeholder>
            <w:showingPlcHdr/>
            <w:text/>
          </w:sdtPr>
          <w:sdtEndPr/>
          <w:sdtContent>
            <w:tc>
              <w:tcPr>
                <w:tcW w:w="992" w:type="dxa"/>
                <w:shd w:val="clear" w:color="auto" w:fill="auto"/>
              </w:tcPr>
              <w:p w:rsidR="00117A9A" w:rsidRPr="00CA4A65" w:rsidRDefault="00117A9A" w:rsidP="00CA4A65">
                <w:pPr>
                  <w:rPr>
                    <w:rtl/>
                  </w:rPr>
                </w:pPr>
                <w:r w:rsidRPr="00CA4A65">
                  <w:rPr>
                    <w:rStyle w:val="aff5"/>
                    <w:rtl/>
                  </w:rPr>
                  <w:t>לחץ כאן להזנת טקסט</w:t>
                </w:r>
                <w:r w:rsidRPr="00CA4A65">
                  <w:rPr>
                    <w:rStyle w:val="aff5"/>
                  </w:rPr>
                  <w:t>.</w:t>
                </w:r>
              </w:p>
            </w:tc>
          </w:sdtContent>
        </w:sdt>
        <w:sdt>
          <w:sdtPr>
            <w:rPr>
              <w:rtl/>
            </w:rPr>
            <w:id w:val="1452825024"/>
            <w:placeholder>
              <w:docPart w:val="B232EE4CD0104BEB90E5E68632BF042B"/>
            </w:placeholder>
            <w:showingPlcHdr/>
            <w:text/>
          </w:sdtPr>
          <w:sdtEndPr/>
          <w:sdtContent>
            <w:tc>
              <w:tcPr>
                <w:tcW w:w="1276" w:type="dxa"/>
                <w:shd w:val="clear" w:color="auto" w:fill="auto"/>
              </w:tcPr>
              <w:p w:rsidR="00117A9A" w:rsidRPr="00CA4A65" w:rsidRDefault="00117A9A" w:rsidP="00CA4A65">
                <w:pPr>
                  <w:rPr>
                    <w:rtl/>
                  </w:rPr>
                </w:pPr>
                <w:r w:rsidRPr="00CA4A65">
                  <w:rPr>
                    <w:rStyle w:val="aff5"/>
                    <w:rtl/>
                  </w:rPr>
                  <w:t>לחץ כאן להזנת טקסט</w:t>
                </w:r>
                <w:r w:rsidRPr="00CA4A65">
                  <w:rPr>
                    <w:rStyle w:val="aff5"/>
                  </w:rPr>
                  <w:t>.</w:t>
                </w:r>
              </w:p>
            </w:tc>
          </w:sdtContent>
        </w:sdt>
      </w:tr>
      <w:tr w:rsidR="00117A9A" w:rsidRPr="00CA4A65" w:rsidTr="00CA4A65">
        <w:trPr>
          <w:trHeight w:val="4039"/>
        </w:trPr>
        <w:tc>
          <w:tcPr>
            <w:tcW w:w="709" w:type="dxa"/>
            <w:shd w:val="clear" w:color="auto" w:fill="auto"/>
          </w:tcPr>
          <w:p w:rsidR="00117A9A" w:rsidRPr="00CA4A65" w:rsidRDefault="00117A9A" w:rsidP="00CA4A65">
            <w:pPr>
              <w:rPr>
                <w:rtl/>
              </w:rPr>
            </w:pPr>
            <w:r w:rsidRPr="00CA4A65">
              <w:rPr>
                <w:rFonts w:hint="cs"/>
                <w:rtl/>
              </w:rPr>
              <w:lastRenderedPageBreak/>
              <w:t>4</w:t>
            </w:r>
          </w:p>
        </w:tc>
        <w:sdt>
          <w:sdtPr>
            <w:rPr>
              <w:rtl/>
            </w:rPr>
            <w:id w:val="1777441592"/>
            <w:placeholder>
              <w:docPart w:val="7E5EFE51E0DB44039B39FC49B8837E45"/>
            </w:placeholder>
            <w:showingPlcHdr/>
            <w:text/>
          </w:sdtPr>
          <w:sdtEndPr/>
          <w:sdtContent>
            <w:tc>
              <w:tcPr>
                <w:tcW w:w="1134" w:type="dxa"/>
                <w:shd w:val="clear" w:color="auto" w:fill="auto"/>
              </w:tcPr>
              <w:p w:rsidR="00117A9A" w:rsidRPr="00CA4A65" w:rsidRDefault="00117A9A" w:rsidP="00CA4A65">
                <w:pPr>
                  <w:rPr>
                    <w:rtl/>
                  </w:rPr>
                </w:pPr>
                <w:r w:rsidRPr="00CA4A65">
                  <w:rPr>
                    <w:rStyle w:val="aff5"/>
                    <w:rtl/>
                  </w:rPr>
                  <w:t>לחץ כאן להזנת טקסט</w:t>
                </w:r>
                <w:r w:rsidRPr="00CA4A65">
                  <w:rPr>
                    <w:rStyle w:val="aff5"/>
                  </w:rPr>
                  <w:t>.</w:t>
                </w:r>
              </w:p>
            </w:tc>
          </w:sdtContent>
        </w:sdt>
        <w:tc>
          <w:tcPr>
            <w:tcW w:w="1418" w:type="dxa"/>
            <w:shd w:val="clear" w:color="auto" w:fill="auto"/>
          </w:tcPr>
          <w:p w:rsidR="00117A9A" w:rsidRPr="00CA4A65" w:rsidRDefault="00117A9A" w:rsidP="00CA4A65">
            <w:pPr>
              <w:rPr>
                <w:rtl/>
              </w:rPr>
            </w:pPr>
            <w:r w:rsidRPr="00CA4A65">
              <w:rPr>
                <w:rFonts w:hint="cs"/>
                <w:rtl/>
              </w:rPr>
              <w:t>כתובת:</w:t>
            </w:r>
          </w:p>
          <w:sdt>
            <w:sdtPr>
              <w:rPr>
                <w:rtl/>
              </w:rPr>
              <w:id w:val="38413498"/>
              <w:placeholder>
                <w:docPart w:val="7E5EFE51E0DB44039B39FC49B8837E45"/>
              </w:placeholder>
              <w:showingPlcHdr/>
              <w:text/>
            </w:sdtPr>
            <w:sdtEndPr/>
            <w:sdtContent>
              <w:p w:rsidR="00117A9A" w:rsidRPr="00CA4A65" w:rsidRDefault="00117A9A" w:rsidP="00CA4A65">
                <w:pPr>
                  <w:rPr>
                    <w:rtl/>
                  </w:rPr>
                </w:pPr>
                <w:r w:rsidRPr="00CA4A65">
                  <w:rPr>
                    <w:rStyle w:val="aff5"/>
                    <w:rtl/>
                  </w:rPr>
                  <w:t>לחץ כאן להזנת טקסט</w:t>
                </w:r>
                <w:r w:rsidRPr="00CA4A65">
                  <w:rPr>
                    <w:rStyle w:val="aff5"/>
                  </w:rPr>
                  <w:t>.</w:t>
                </w:r>
              </w:p>
            </w:sdtContent>
          </w:sdt>
          <w:p w:rsidR="00117A9A" w:rsidRPr="00CA4A65" w:rsidRDefault="00117A9A" w:rsidP="00CA4A65">
            <w:pPr>
              <w:rPr>
                <w:rtl/>
              </w:rPr>
            </w:pPr>
          </w:p>
          <w:p w:rsidR="00117A9A" w:rsidRPr="00CA4A65" w:rsidRDefault="00117A9A" w:rsidP="00CA4A65">
            <w:pPr>
              <w:rPr>
                <w:rtl/>
              </w:rPr>
            </w:pPr>
            <w:r w:rsidRPr="00CA4A65">
              <w:rPr>
                <w:rFonts w:hint="cs"/>
                <w:rtl/>
              </w:rPr>
              <w:t>טלפון:</w:t>
            </w:r>
          </w:p>
          <w:sdt>
            <w:sdtPr>
              <w:rPr>
                <w:rtl/>
              </w:rPr>
              <w:id w:val="1218709722"/>
              <w:placeholder>
                <w:docPart w:val="7E5EFE51E0DB44039B39FC49B8837E45"/>
              </w:placeholder>
              <w:showingPlcHdr/>
              <w:text/>
            </w:sdtPr>
            <w:sdtEndPr/>
            <w:sdtContent>
              <w:p w:rsidR="00117A9A" w:rsidRPr="00CA4A65" w:rsidRDefault="00117A9A" w:rsidP="00CA4A65">
                <w:pPr>
                  <w:rPr>
                    <w:rtl/>
                  </w:rPr>
                </w:pPr>
                <w:r w:rsidRPr="00CA4A65">
                  <w:rPr>
                    <w:rStyle w:val="aff5"/>
                    <w:rtl/>
                  </w:rPr>
                  <w:t>לחץ כאן להזנת טקסט</w:t>
                </w:r>
                <w:r w:rsidRPr="00CA4A65">
                  <w:rPr>
                    <w:rStyle w:val="aff5"/>
                  </w:rPr>
                  <w:t>.</w:t>
                </w:r>
              </w:p>
            </w:sdtContent>
          </w:sdt>
          <w:p w:rsidR="00117A9A" w:rsidRPr="00CA4A65" w:rsidRDefault="00117A9A" w:rsidP="00CA4A65">
            <w:pPr>
              <w:rPr>
                <w:rtl/>
              </w:rPr>
            </w:pPr>
          </w:p>
          <w:p w:rsidR="00117A9A" w:rsidRPr="00CA4A65" w:rsidRDefault="00117A9A" w:rsidP="00CA4A65">
            <w:pPr>
              <w:rPr>
                <w:rtl/>
              </w:rPr>
            </w:pPr>
            <w:r w:rsidRPr="00CA4A65">
              <w:rPr>
                <w:rFonts w:hint="cs"/>
                <w:rtl/>
              </w:rPr>
              <w:t>פרטי איש קשר:</w:t>
            </w:r>
          </w:p>
          <w:sdt>
            <w:sdtPr>
              <w:rPr>
                <w:rtl/>
              </w:rPr>
              <w:id w:val="-704017010"/>
              <w:placeholder>
                <w:docPart w:val="7E5EFE51E0DB44039B39FC49B8837E45"/>
              </w:placeholder>
              <w:showingPlcHdr/>
              <w:text/>
            </w:sdtPr>
            <w:sdtEndPr/>
            <w:sdtContent>
              <w:p w:rsidR="00117A9A" w:rsidRPr="00CA4A65" w:rsidRDefault="00117A9A" w:rsidP="00CA4A65">
                <w:pPr>
                  <w:rPr>
                    <w:rtl/>
                  </w:rPr>
                </w:pPr>
                <w:r w:rsidRPr="00CA4A65">
                  <w:rPr>
                    <w:rStyle w:val="aff5"/>
                    <w:rtl/>
                  </w:rPr>
                  <w:t>לחץ כאן להזנת טקסט</w:t>
                </w:r>
                <w:r w:rsidRPr="00CA4A65">
                  <w:rPr>
                    <w:rStyle w:val="aff5"/>
                  </w:rPr>
                  <w:t>.</w:t>
                </w:r>
              </w:p>
            </w:sdtContent>
          </w:sdt>
        </w:tc>
        <w:tc>
          <w:tcPr>
            <w:tcW w:w="1559" w:type="dxa"/>
            <w:shd w:val="clear" w:color="auto" w:fill="auto"/>
          </w:tcPr>
          <w:p w:rsidR="00117A9A" w:rsidRPr="00CA4A65" w:rsidRDefault="00117A9A" w:rsidP="00CA4A65">
            <w:pPr>
              <w:rPr>
                <w:rtl/>
              </w:rPr>
            </w:pPr>
            <w:r w:rsidRPr="00CA4A65">
              <w:rPr>
                <w:rFonts w:hint="cs"/>
                <w:rtl/>
              </w:rPr>
              <w:t>תאריך התחלה:</w:t>
            </w:r>
          </w:p>
          <w:sdt>
            <w:sdtPr>
              <w:rPr>
                <w:rtl/>
              </w:rPr>
              <w:id w:val="-430515142"/>
              <w:placeholder>
                <w:docPart w:val="FF8ADF3E89E3465B847B0061AAA298B9"/>
              </w:placeholder>
              <w:showingPlcHdr/>
              <w:date>
                <w:dateFormat w:val="dd/MM/yyyy"/>
                <w:lid w:val="he-IL"/>
                <w:storeMappedDataAs w:val="dateTime"/>
                <w:calendar w:val="gregorian"/>
              </w:date>
            </w:sdtPr>
            <w:sdtEndPr/>
            <w:sdtContent>
              <w:p w:rsidR="00117A9A" w:rsidRPr="00CA4A65" w:rsidRDefault="00117A9A" w:rsidP="00CA4A65">
                <w:pPr>
                  <w:rPr>
                    <w:rtl/>
                  </w:rPr>
                </w:pPr>
                <w:r w:rsidRPr="00CA4A65">
                  <w:rPr>
                    <w:rStyle w:val="aff5"/>
                    <w:rtl/>
                  </w:rPr>
                  <w:t>לחץ כאן להזנת תאריך</w:t>
                </w:r>
                <w:r w:rsidRPr="00CA4A65">
                  <w:rPr>
                    <w:rStyle w:val="aff5"/>
                  </w:rPr>
                  <w:t>.</w:t>
                </w:r>
              </w:p>
            </w:sdtContent>
          </w:sdt>
          <w:p w:rsidR="00117A9A" w:rsidRPr="00CA4A65" w:rsidRDefault="00117A9A" w:rsidP="00CA4A65">
            <w:pPr>
              <w:rPr>
                <w:rtl/>
              </w:rPr>
            </w:pPr>
            <w:r w:rsidRPr="00CA4A65">
              <w:rPr>
                <w:rFonts w:hint="cs"/>
                <w:rtl/>
              </w:rPr>
              <w:t>תאריך סיום:</w:t>
            </w:r>
          </w:p>
          <w:sdt>
            <w:sdtPr>
              <w:rPr>
                <w:rtl/>
              </w:rPr>
              <w:id w:val="313377723"/>
              <w:placeholder>
                <w:docPart w:val="FF8ADF3E89E3465B847B0061AAA298B9"/>
              </w:placeholder>
              <w:showingPlcHdr/>
              <w:date>
                <w:dateFormat w:val="dd/MM/yyyy"/>
                <w:lid w:val="he-IL"/>
                <w:storeMappedDataAs w:val="dateTime"/>
                <w:calendar w:val="gregorian"/>
              </w:date>
            </w:sdtPr>
            <w:sdtEndPr/>
            <w:sdtContent>
              <w:p w:rsidR="00117A9A" w:rsidRPr="00CA4A65" w:rsidRDefault="00117A9A" w:rsidP="00CA4A65">
                <w:pPr>
                  <w:rPr>
                    <w:rtl/>
                  </w:rPr>
                </w:pPr>
                <w:r w:rsidRPr="00CA4A65">
                  <w:rPr>
                    <w:rStyle w:val="aff5"/>
                    <w:rtl/>
                  </w:rPr>
                  <w:t>לחץ כאן להזנת תאריך</w:t>
                </w:r>
                <w:r w:rsidRPr="00CA4A65">
                  <w:rPr>
                    <w:rStyle w:val="aff5"/>
                  </w:rPr>
                  <w:t>.</w:t>
                </w:r>
              </w:p>
            </w:sdtContent>
          </w:sdt>
        </w:tc>
        <w:sdt>
          <w:sdtPr>
            <w:rPr>
              <w:rtl/>
            </w:rPr>
            <w:id w:val="1410430965"/>
            <w:placeholder>
              <w:docPart w:val="7E5EFE51E0DB44039B39FC49B8837E45"/>
            </w:placeholder>
            <w:showingPlcHdr/>
            <w:text/>
          </w:sdtPr>
          <w:sdtEndPr/>
          <w:sdtContent>
            <w:tc>
              <w:tcPr>
                <w:tcW w:w="2551" w:type="dxa"/>
                <w:shd w:val="clear" w:color="auto" w:fill="auto"/>
              </w:tcPr>
              <w:p w:rsidR="00117A9A" w:rsidRPr="00CA4A65" w:rsidRDefault="00117A9A" w:rsidP="00CA4A65">
                <w:pPr>
                  <w:rPr>
                    <w:rtl/>
                  </w:rPr>
                </w:pPr>
                <w:r w:rsidRPr="00CA4A65">
                  <w:rPr>
                    <w:rStyle w:val="aff5"/>
                    <w:rtl/>
                  </w:rPr>
                  <w:t>לחץ כאן להזנת טקסט</w:t>
                </w:r>
                <w:r w:rsidRPr="00CA4A65">
                  <w:rPr>
                    <w:rStyle w:val="aff5"/>
                  </w:rPr>
                  <w:t>.</w:t>
                </w:r>
              </w:p>
            </w:tc>
          </w:sdtContent>
        </w:sdt>
        <w:tc>
          <w:tcPr>
            <w:tcW w:w="1276" w:type="dxa"/>
            <w:shd w:val="clear" w:color="auto" w:fill="auto"/>
          </w:tcPr>
          <w:p w:rsidR="00117A9A" w:rsidRPr="00CA4A65" w:rsidRDefault="00117A9A" w:rsidP="00CA4A65">
            <w:pPr>
              <w:rPr>
                <w:rtl/>
              </w:rPr>
            </w:pPr>
            <w:r w:rsidRPr="00CA4A65">
              <w:rPr>
                <w:rFonts w:hint="cs"/>
                <w:rtl/>
              </w:rPr>
              <w:t>תקציב שנתי:</w:t>
            </w:r>
          </w:p>
          <w:p w:rsidR="00117A9A" w:rsidRPr="00CA4A65" w:rsidRDefault="008404AF" w:rsidP="00CA4A65">
            <w:pPr>
              <w:rPr>
                <w:rtl/>
              </w:rPr>
            </w:pPr>
            <w:sdt>
              <w:sdtPr>
                <w:rPr>
                  <w:rFonts w:hint="cs"/>
                  <w:rtl/>
                </w:rPr>
                <w:id w:val="1233119787"/>
                <w:placeholder>
                  <w:docPart w:val="7E5EFE51E0DB44039B39FC49B8837E45"/>
                </w:placeholder>
                <w:showingPlcHdr/>
                <w:text/>
              </w:sdtPr>
              <w:sdtEndPr/>
              <w:sdtContent>
                <w:r w:rsidR="00117A9A" w:rsidRPr="00CA4A65">
                  <w:rPr>
                    <w:rStyle w:val="aff5"/>
                    <w:rtl/>
                  </w:rPr>
                  <w:t>לחץ כאן להזנת טקסט</w:t>
                </w:r>
                <w:r w:rsidR="00117A9A" w:rsidRPr="00CA4A65">
                  <w:rPr>
                    <w:rStyle w:val="aff5"/>
                  </w:rPr>
                  <w:t>.</w:t>
                </w:r>
              </w:sdtContent>
            </w:sdt>
          </w:p>
          <w:p w:rsidR="00117A9A" w:rsidRPr="00CA4A65" w:rsidRDefault="00117A9A" w:rsidP="00CA4A65">
            <w:pPr>
              <w:rPr>
                <w:rtl/>
              </w:rPr>
            </w:pPr>
          </w:p>
          <w:p w:rsidR="00117A9A" w:rsidRPr="00CA4A65" w:rsidRDefault="00117A9A" w:rsidP="00CA4A65">
            <w:pPr>
              <w:rPr>
                <w:rtl/>
              </w:rPr>
            </w:pPr>
            <w:r w:rsidRPr="00CA4A65">
              <w:rPr>
                <w:rFonts w:hint="cs"/>
                <w:rtl/>
              </w:rPr>
              <w:t>תקציב כולל:</w:t>
            </w:r>
          </w:p>
          <w:sdt>
            <w:sdtPr>
              <w:rPr>
                <w:rtl/>
              </w:rPr>
              <w:id w:val="-536119780"/>
              <w:placeholder>
                <w:docPart w:val="7E5EFE51E0DB44039B39FC49B8837E45"/>
              </w:placeholder>
              <w:showingPlcHdr/>
              <w:text/>
            </w:sdtPr>
            <w:sdtEndPr/>
            <w:sdtContent>
              <w:p w:rsidR="00117A9A" w:rsidRPr="00CA4A65" w:rsidRDefault="00117A9A" w:rsidP="00CA4A65">
                <w:pPr>
                  <w:rPr>
                    <w:rtl/>
                  </w:rPr>
                </w:pPr>
                <w:r w:rsidRPr="00CA4A65">
                  <w:rPr>
                    <w:rStyle w:val="aff5"/>
                    <w:rtl/>
                  </w:rPr>
                  <w:t>לחץ כאן להזנת טקסט</w:t>
                </w:r>
                <w:r w:rsidRPr="00CA4A65">
                  <w:rPr>
                    <w:rStyle w:val="aff5"/>
                  </w:rPr>
                  <w:t>.</w:t>
                </w:r>
              </w:p>
            </w:sdtContent>
          </w:sdt>
        </w:tc>
        <w:tc>
          <w:tcPr>
            <w:tcW w:w="1559" w:type="dxa"/>
            <w:shd w:val="clear" w:color="auto" w:fill="auto"/>
          </w:tcPr>
          <w:p w:rsidR="00117A9A" w:rsidRPr="00CA4A65" w:rsidRDefault="00117A9A" w:rsidP="00CA4A65">
            <w:pPr>
              <w:rPr>
                <w:rtl/>
              </w:rPr>
            </w:pPr>
            <w:r w:rsidRPr="00CA4A65">
              <w:rPr>
                <w:rFonts w:hint="cs"/>
                <w:rtl/>
              </w:rPr>
              <w:t>מס' עובדים:</w:t>
            </w:r>
          </w:p>
          <w:sdt>
            <w:sdtPr>
              <w:rPr>
                <w:rtl/>
              </w:rPr>
              <w:id w:val="1935785367"/>
              <w:placeholder>
                <w:docPart w:val="7E5EFE51E0DB44039B39FC49B8837E45"/>
              </w:placeholder>
              <w:showingPlcHdr/>
              <w:text/>
            </w:sdtPr>
            <w:sdtEndPr/>
            <w:sdtContent>
              <w:p w:rsidR="00117A9A" w:rsidRPr="00CA4A65" w:rsidRDefault="00117A9A" w:rsidP="00CA4A65">
                <w:pPr>
                  <w:rPr>
                    <w:rtl/>
                  </w:rPr>
                </w:pPr>
                <w:r w:rsidRPr="00CA4A65">
                  <w:rPr>
                    <w:rStyle w:val="aff5"/>
                    <w:rtl/>
                  </w:rPr>
                  <w:t>לחץ כאן להזנת טקסט</w:t>
                </w:r>
                <w:r w:rsidRPr="00CA4A65">
                  <w:rPr>
                    <w:rStyle w:val="aff5"/>
                  </w:rPr>
                  <w:t>.</w:t>
                </w:r>
              </w:p>
            </w:sdtContent>
          </w:sdt>
          <w:p w:rsidR="00117A9A" w:rsidRPr="00CA4A65" w:rsidRDefault="00117A9A" w:rsidP="00CA4A65">
            <w:pPr>
              <w:rPr>
                <w:rtl/>
              </w:rPr>
            </w:pPr>
          </w:p>
          <w:p w:rsidR="00117A9A" w:rsidRPr="00CA4A65" w:rsidRDefault="00117A9A" w:rsidP="00CA4A65">
            <w:pPr>
              <w:rPr>
                <w:rtl/>
              </w:rPr>
            </w:pPr>
            <w:r w:rsidRPr="00CA4A65">
              <w:rPr>
                <w:rFonts w:hint="cs"/>
                <w:rtl/>
              </w:rPr>
              <w:t>מס' נציגי שירות:</w:t>
            </w:r>
          </w:p>
          <w:sdt>
            <w:sdtPr>
              <w:rPr>
                <w:rtl/>
              </w:rPr>
              <w:id w:val="-1072196831"/>
              <w:placeholder>
                <w:docPart w:val="7E5EFE51E0DB44039B39FC49B8837E45"/>
              </w:placeholder>
              <w:showingPlcHdr/>
              <w:text/>
            </w:sdtPr>
            <w:sdtEndPr/>
            <w:sdtContent>
              <w:p w:rsidR="00117A9A" w:rsidRPr="00CA4A65" w:rsidRDefault="00117A9A" w:rsidP="00CA4A65">
                <w:pPr>
                  <w:rPr>
                    <w:rtl/>
                  </w:rPr>
                </w:pPr>
                <w:r w:rsidRPr="00CA4A65">
                  <w:rPr>
                    <w:rStyle w:val="aff5"/>
                    <w:rtl/>
                  </w:rPr>
                  <w:t>לחץ כאן להזנת טקסט</w:t>
                </w:r>
                <w:r w:rsidRPr="00CA4A65">
                  <w:rPr>
                    <w:rStyle w:val="aff5"/>
                  </w:rPr>
                  <w:t>.</w:t>
                </w:r>
              </w:p>
            </w:sdtContent>
          </w:sdt>
          <w:p w:rsidR="00117A9A" w:rsidRPr="00CA4A65" w:rsidRDefault="00117A9A" w:rsidP="00CA4A65">
            <w:pPr>
              <w:rPr>
                <w:rtl/>
              </w:rPr>
            </w:pPr>
          </w:p>
          <w:p w:rsidR="00117A9A" w:rsidRPr="00CA4A65" w:rsidRDefault="00117A9A" w:rsidP="00CA4A65">
            <w:pPr>
              <w:rPr>
                <w:rtl/>
              </w:rPr>
            </w:pPr>
            <w:r w:rsidRPr="00CA4A65">
              <w:rPr>
                <w:rFonts w:hint="cs"/>
                <w:rtl/>
              </w:rPr>
              <w:t>פירוט בעלי תפקידים מומחים ןתחום התמחות:</w:t>
            </w:r>
          </w:p>
          <w:sdt>
            <w:sdtPr>
              <w:rPr>
                <w:rtl/>
              </w:rPr>
              <w:id w:val="-983922851"/>
              <w:placeholder>
                <w:docPart w:val="7E5EFE51E0DB44039B39FC49B8837E45"/>
              </w:placeholder>
              <w:showingPlcHdr/>
              <w:text/>
            </w:sdtPr>
            <w:sdtEndPr/>
            <w:sdtContent>
              <w:p w:rsidR="00117A9A" w:rsidRPr="00CA4A65" w:rsidRDefault="00117A9A" w:rsidP="00CA4A65">
                <w:pPr>
                  <w:rPr>
                    <w:rtl/>
                  </w:rPr>
                </w:pPr>
                <w:r w:rsidRPr="00CA4A65">
                  <w:rPr>
                    <w:rStyle w:val="aff5"/>
                    <w:rtl/>
                  </w:rPr>
                  <w:t>לחץ כאן להזנת טקסט</w:t>
                </w:r>
                <w:r w:rsidRPr="00CA4A65">
                  <w:rPr>
                    <w:rStyle w:val="aff5"/>
                  </w:rPr>
                  <w:t>.</w:t>
                </w:r>
              </w:p>
            </w:sdtContent>
          </w:sdt>
          <w:p w:rsidR="00117A9A" w:rsidRPr="00CA4A65" w:rsidRDefault="00117A9A" w:rsidP="00CA4A65">
            <w:pPr>
              <w:rPr>
                <w:rtl/>
              </w:rPr>
            </w:pPr>
          </w:p>
          <w:p w:rsidR="00117A9A" w:rsidRPr="00CA4A65" w:rsidRDefault="00117A9A" w:rsidP="00CA4A65">
            <w:pPr>
              <w:rPr>
                <w:rtl/>
              </w:rPr>
            </w:pPr>
            <w:r w:rsidRPr="00CA4A65">
              <w:rPr>
                <w:rFonts w:hint="cs"/>
                <w:rtl/>
              </w:rPr>
              <w:t>מס' עמדות:</w:t>
            </w:r>
          </w:p>
          <w:sdt>
            <w:sdtPr>
              <w:rPr>
                <w:rtl/>
              </w:rPr>
              <w:id w:val="1711449529"/>
              <w:placeholder>
                <w:docPart w:val="7E5EFE51E0DB44039B39FC49B8837E45"/>
              </w:placeholder>
              <w:showingPlcHdr/>
              <w:text/>
            </w:sdtPr>
            <w:sdtEndPr/>
            <w:sdtContent>
              <w:p w:rsidR="00117A9A" w:rsidRPr="00CA4A65" w:rsidRDefault="00117A9A" w:rsidP="00CA4A65">
                <w:pPr>
                  <w:rPr>
                    <w:rtl/>
                  </w:rPr>
                </w:pPr>
                <w:r w:rsidRPr="00CA4A65">
                  <w:rPr>
                    <w:rStyle w:val="aff5"/>
                    <w:rtl/>
                  </w:rPr>
                  <w:t>לחץ כאן להזנת טקסט</w:t>
                </w:r>
                <w:r w:rsidRPr="00CA4A65">
                  <w:rPr>
                    <w:rStyle w:val="aff5"/>
                  </w:rPr>
                  <w:t>.</w:t>
                </w:r>
              </w:p>
            </w:sdtContent>
          </w:sdt>
        </w:tc>
        <w:sdt>
          <w:sdtPr>
            <w:rPr>
              <w:rtl/>
            </w:rPr>
            <w:id w:val="95993379"/>
            <w:placeholder>
              <w:docPart w:val="7E5EFE51E0DB44039B39FC49B8837E45"/>
            </w:placeholder>
            <w:showingPlcHdr/>
            <w:text/>
          </w:sdtPr>
          <w:sdtEndPr/>
          <w:sdtContent>
            <w:tc>
              <w:tcPr>
                <w:tcW w:w="1276" w:type="dxa"/>
                <w:shd w:val="clear" w:color="auto" w:fill="auto"/>
              </w:tcPr>
              <w:p w:rsidR="00117A9A" w:rsidRPr="00CA4A65" w:rsidRDefault="00117A9A" w:rsidP="00CA4A65">
                <w:pPr>
                  <w:rPr>
                    <w:rtl/>
                  </w:rPr>
                </w:pPr>
                <w:r w:rsidRPr="00CA4A65">
                  <w:rPr>
                    <w:rStyle w:val="aff5"/>
                    <w:rtl/>
                  </w:rPr>
                  <w:t>לחץ כאן להזנת טקסט</w:t>
                </w:r>
                <w:r w:rsidRPr="00CA4A65">
                  <w:rPr>
                    <w:rStyle w:val="aff5"/>
                  </w:rPr>
                  <w:t>.</w:t>
                </w:r>
              </w:p>
            </w:tc>
          </w:sdtContent>
        </w:sdt>
        <w:sdt>
          <w:sdtPr>
            <w:rPr>
              <w:rtl/>
            </w:rPr>
            <w:id w:val="-1114520329"/>
            <w:placeholder>
              <w:docPart w:val="7E5EFE51E0DB44039B39FC49B8837E45"/>
            </w:placeholder>
            <w:showingPlcHdr/>
            <w:text/>
          </w:sdtPr>
          <w:sdtEndPr/>
          <w:sdtContent>
            <w:tc>
              <w:tcPr>
                <w:tcW w:w="1418" w:type="dxa"/>
                <w:shd w:val="clear" w:color="auto" w:fill="auto"/>
              </w:tcPr>
              <w:p w:rsidR="00117A9A" w:rsidRPr="00CA4A65" w:rsidRDefault="00117A9A" w:rsidP="00CA4A65">
                <w:pPr>
                  <w:rPr>
                    <w:rtl/>
                  </w:rPr>
                </w:pPr>
                <w:r w:rsidRPr="00CA4A65">
                  <w:rPr>
                    <w:rStyle w:val="aff5"/>
                    <w:rtl/>
                  </w:rPr>
                  <w:t>לחץ כאן להזנת טקסט</w:t>
                </w:r>
                <w:r w:rsidRPr="00CA4A65">
                  <w:rPr>
                    <w:rStyle w:val="aff5"/>
                  </w:rPr>
                  <w:t>.</w:t>
                </w:r>
              </w:p>
            </w:tc>
          </w:sdtContent>
        </w:sdt>
        <w:sdt>
          <w:sdtPr>
            <w:rPr>
              <w:rtl/>
            </w:rPr>
            <w:id w:val="-1709336379"/>
            <w:placeholder>
              <w:docPart w:val="7E5EFE51E0DB44039B39FC49B8837E45"/>
            </w:placeholder>
            <w:showingPlcHdr/>
            <w:text/>
          </w:sdtPr>
          <w:sdtEndPr/>
          <w:sdtContent>
            <w:tc>
              <w:tcPr>
                <w:tcW w:w="992" w:type="dxa"/>
                <w:shd w:val="clear" w:color="auto" w:fill="auto"/>
              </w:tcPr>
              <w:p w:rsidR="00117A9A" w:rsidRPr="00CA4A65" w:rsidRDefault="00117A9A" w:rsidP="00CA4A65">
                <w:pPr>
                  <w:rPr>
                    <w:rtl/>
                  </w:rPr>
                </w:pPr>
                <w:r w:rsidRPr="00CA4A65">
                  <w:rPr>
                    <w:rStyle w:val="aff5"/>
                    <w:rtl/>
                  </w:rPr>
                  <w:t>לחץ כאן להזנת טקסט</w:t>
                </w:r>
                <w:r w:rsidRPr="00CA4A65">
                  <w:rPr>
                    <w:rStyle w:val="aff5"/>
                  </w:rPr>
                  <w:t>.</w:t>
                </w:r>
              </w:p>
            </w:tc>
          </w:sdtContent>
        </w:sdt>
        <w:sdt>
          <w:sdtPr>
            <w:rPr>
              <w:rtl/>
            </w:rPr>
            <w:id w:val="762958995"/>
            <w:placeholder>
              <w:docPart w:val="7E5EFE51E0DB44039B39FC49B8837E45"/>
            </w:placeholder>
            <w:showingPlcHdr/>
            <w:text/>
          </w:sdtPr>
          <w:sdtEndPr/>
          <w:sdtContent>
            <w:tc>
              <w:tcPr>
                <w:tcW w:w="1276" w:type="dxa"/>
                <w:shd w:val="clear" w:color="auto" w:fill="auto"/>
              </w:tcPr>
              <w:p w:rsidR="00117A9A" w:rsidRPr="00CA4A65" w:rsidRDefault="00117A9A" w:rsidP="00CA4A65">
                <w:pPr>
                  <w:rPr>
                    <w:rtl/>
                  </w:rPr>
                </w:pPr>
                <w:r w:rsidRPr="00CA4A65">
                  <w:rPr>
                    <w:rStyle w:val="aff5"/>
                    <w:rtl/>
                  </w:rPr>
                  <w:t>לחץ כאן להזנת טקסט</w:t>
                </w:r>
                <w:r w:rsidRPr="00CA4A65">
                  <w:rPr>
                    <w:rStyle w:val="aff5"/>
                  </w:rPr>
                  <w:t>.</w:t>
                </w:r>
              </w:p>
            </w:tc>
          </w:sdtContent>
        </w:sdt>
      </w:tr>
      <w:tr w:rsidR="00117A9A" w:rsidRPr="00CA4A65" w:rsidTr="00CA4A65">
        <w:trPr>
          <w:trHeight w:val="4039"/>
        </w:trPr>
        <w:tc>
          <w:tcPr>
            <w:tcW w:w="709" w:type="dxa"/>
            <w:shd w:val="clear" w:color="auto" w:fill="auto"/>
          </w:tcPr>
          <w:p w:rsidR="00117A9A" w:rsidRPr="00CA4A65" w:rsidRDefault="00117A9A" w:rsidP="00CA4A65">
            <w:pPr>
              <w:rPr>
                <w:rtl/>
              </w:rPr>
            </w:pPr>
            <w:r w:rsidRPr="00CA4A65">
              <w:rPr>
                <w:rFonts w:hint="cs"/>
                <w:rtl/>
              </w:rPr>
              <w:lastRenderedPageBreak/>
              <w:t>5</w:t>
            </w:r>
          </w:p>
        </w:tc>
        <w:sdt>
          <w:sdtPr>
            <w:rPr>
              <w:rtl/>
            </w:rPr>
            <w:id w:val="-2081827121"/>
            <w:placeholder>
              <w:docPart w:val="87BEE3499A75441A92F088813E2EF6DB"/>
            </w:placeholder>
            <w:showingPlcHdr/>
            <w:text/>
          </w:sdtPr>
          <w:sdtEndPr/>
          <w:sdtContent>
            <w:tc>
              <w:tcPr>
                <w:tcW w:w="1134" w:type="dxa"/>
                <w:shd w:val="clear" w:color="auto" w:fill="auto"/>
              </w:tcPr>
              <w:p w:rsidR="00117A9A" w:rsidRPr="00CA4A65" w:rsidRDefault="00117A9A" w:rsidP="00CA4A65">
                <w:pPr>
                  <w:rPr>
                    <w:rtl/>
                  </w:rPr>
                </w:pPr>
                <w:r w:rsidRPr="00CA4A65">
                  <w:rPr>
                    <w:rStyle w:val="aff5"/>
                    <w:rtl/>
                  </w:rPr>
                  <w:t>לחץ כאן להזנת טקסט</w:t>
                </w:r>
                <w:r w:rsidRPr="00CA4A65">
                  <w:rPr>
                    <w:rStyle w:val="aff5"/>
                  </w:rPr>
                  <w:t>.</w:t>
                </w:r>
              </w:p>
            </w:tc>
          </w:sdtContent>
        </w:sdt>
        <w:tc>
          <w:tcPr>
            <w:tcW w:w="1418" w:type="dxa"/>
            <w:shd w:val="clear" w:color="auto" w:fill="auto"/>
          </w:tcPr>
          <w:p w:rsidR="00117A9A" w:rsidRPr="00CA4A65" w:rsidRDefault="00117A9A" w:rsidP="00CA4A65">
            <w:pPr>
              <w:rPr>
                <w:rtl/>
              </w:rPr>
            </w:pPr>
            <w:r w:rsidRPr="00CA4A65">
              <w:rPr>
                <w:rFonts w:hint="cs"/>
                <w:rtl/>
              </w:rPr>
              <w:t>כתובת:</w:t>
            </w:r>
          </w:p>
          <w:sdt>
            <w:sdtPr>
              <w:rPr>
                <w:rtl/>
              </w:rPr>
              <w:id w:val="627054714"/>
              <w:placeholder>
                <w:docPart w:val="87BEE3499A75441A92F088813E2EF6DB"/>
              </w:placeholder>
              <w:showingPlcHdr/>
              <w:text/>
            </w:sdtPr>
            <w:sdtEndPr/>
            <w:sdtContent>
              <w:p w:rsidR="00117A9A" w:rsidRPr="00CA4A65" w:rsidRDefault="00117A9A" w:rsidP="00CA4A65">
                <w:pPr>
                  <w:rPr>
                    <w:rtl/>
                  </w:rPr>
                </w:pPr>
                <w:r w:rsidRPr="00CA4A65">
                  <w:rPr>
                    <w:rStyle w:val="aff5"/>
                    <w:rtl/>
                  </w:rPr>
                  <w:t>לחץ כאן להזנת טקסט</w:t>
                </w:r>
                <w:r w:rsidRPr="00CA4A65">
                  <w:rPr>
                    <w:rStyle w:val="aff5"/>
                  </w:rPr>
                  <w:t>.</w:t>
                </w:r>
              </w:p>
            </w:sdtContent>
          </w:sdt>
          <w:p w:rsidR="00117A9A" w:rsidRPr="00CA4A65" w:rsidRDefault="00117A9A" w:rsidP="00CA4A65">
            <w:pPr>
              <w:rPr>
                <w:rtl/>
              </w:rPr>
            </w:pPr>
          </w:p>
          <w:p w:rsidR="00117A9A" w:rsidRPr="00CA4A65" w:rsidRDefault="00117A9A" w:rsidP="00CA4A65">
            <w:pPr>
              <w:rPr>
                <w:rtl/>
              </w:rPr>
            </w:pPr>
            <w:r w:rsidRPr="00CA4A65">
              <w:rPr>
                <w:rFonts w:hint="cs"/>
                <w:rtl/>
              </w:rPr>
              <w:t>טלפון:</w:t>
            </w:r>
          </w:p>
          <w:sdt>
            <w:sdtPr>
              <w:rPr>
                <w:rtl/>
              </w:rPr>
              <w:id w:val="1343437048"/>
              <w:placeholder>
                <w:docPart w:val="87BEE3499A75441A92F088813E2EF6DB"/>
              </w:placeholder>
              <w:showingPlcHdr/>
              <w:text/>
            </w:sdtPr>
            <w:sdtEndPr/>
            <w:sdtContent>
              <w:p w:rsidR="00117A9A" w:rsidRPr="00CA4A65" w:rsidRDefault="00117A9A" w:rsidP="00CA4A65">
                <w:pPr>
                  <w:rPr>
                    <w:rtl/>
                  </w:rPr>
                </w:pPr>
                <w:r w:rsidRPr="00CA4A65">
                  <w:rPr>
                    <w:rStyle w:val="aff5"/>
                    <w:rtl/>
                  </w:rPr>
                  <w:t>לחץ כאן להזנת טקסט</w:t>
                </w:r>
                <w:r w:rsidRPr="00CA4A65">
                  <w:rPr>
                    <w:rStyle w:val="aff5"/>
                  </w:rPr>
                  <w:t>.</w:t>
                </w:r>
              </w:p>
            </w:sdtContent>
          </w:sdt>
          <w:p w:rsidR="00117A9A" w:rsidRPr="00CA4A65" w:rsidRDefault="00117A9A" w:rsidP="00CA4A65">
            <w:pPr>
              <w:rPr>
                <w:rtl/>
              </w:rPr>
            </w:pPr>
          </w:p>
          <w:p w:rsidR="00117A9A" w:rsidRPr="00CA4A65" w:rsidRDefault="00117A9A" w:rsidP="00CA4A65">
            <w:pPr>
              <w:rPr>
                <w:rtl/>
              </w:rPr>
            </w:pPr>
            <w:r w:rsidRPr="00CA4A65">
              <w:rPr>
                <w:rFonts w:hint="cs"/>
                <w:rtl/>
              </w:rPr>
              <w:t>פרטי איש קשר:</w:t>
            </w:r>
          </w:p>
          <w:sdt>
            <w:sdtPr>
              <w:rPr>
                <w:rtl/>
              </w:rPr>
              <w:id w:val="-434832443"/>
              <w:placeholder>
                <w:docPart w:val="87BEE3499A75441A92F088813E2EF6DB"/>
              </w:placeholder>
              <w:showingPlcHdr/>
              <w:text/>
            </w:sdtPr>
            <w:sdtEndPr/>
            <w:sdtContent>
              <w:p w:rsidR="00117A9A" w:rsidRPr="00CA4A65" w:rsidRDefault="00117A9A" w:rsidP="00CA4A65">
                <w:pPr>
                  <w:rPr>
                    <w:rtl/>
                  </w:rPr>
                </w:pPr>
                <w:r w:rsidRPr="00CA4A65">
                  <w:rPr>
                    <w:rStyle w:val="aff5"/>
                    <w:rtl/>
                  </w:rPr>
                  <w:t>לחץ כאן להזנת טקסט</w:t>
                </w:r>
                <w:r w:rsidRPr="00CA4A65">
                  <w:rPr>
                    <w:rStyle w:val="aff5"/>
                  </w:rPr>
                  <w:t>.</w:t>
                </w:r>
              </w:p>
            </w:sdtContent>
          </w:sdt>
        </w:tc>
        <w:tc>
          <w:tcPr>
            <w:tcW w:w="1559" w:type="dxa"/>
            <w:shd w:val="clear" w:color="auto" w:fill="auto"/>
          </w:tcPr>
          <w:p w:rsidR="00117A9A" w:rsidRPr="00CA4A65" w:rsidRDefault="00117A9A" w:rsidP="00CA4A65">
            <w:pPr>
              <w:rPr>
                <w:rtl/>
              </w:rPr>
            </w:pPr>
            <w:r w:rsidRPr="00CA4A65">
              <w:rPr>
                <w:rFonts w:hint="cs"/>
                <w:rtl/>
              </w:rPr>
              <w:t>תאריך התחלה:</w:t>
            </w:r>
          </w:p>
          <w:sdt>
            <w:sdtPr>
              <w:rPr>
                <w:rtl/>
              </w:rPr>
              <w:id w:val="541250491"/>
              <w:placeholder>
                <w:docPart w:val="E58E5BD933764E5B87EF3A99276881C1"/>
              </w:placeholder>
              <w:showingPlcHdr/>
              <w:date>
                <w:dateFormat w:val="dd/MM/yyyy"/>
                <w:lid w:val="he-IL"/>
                <w:storeMappedDataAs w:val="dateTime"/>
                <w:calendar w:val="gregorian"/>
              </w:date>
            </w:sdtPr>
            <w:sdtEndPr/>
            <w:sdtContent>
              <w:p w:rsidR="00117A9A" w:rsidRPr="00CA4A65" w:rsidRDefault="00117A9A" w:rsidP="00CA4A65">
                <w:pPr>
                  <w:rPr>
                    <w:rtl/>
                  </w:rPr>
                </w:pPr>
                <w:r w:rsidRPr="00CA4A65">
                  <w:rPr>
                    <w:rStyle w:val="aff5"/>
                    <w:rtl/>
                  </w:rPr>
                  <w:t>לחץ כאן להזנת תאריך</w:t>
                </w:r>
                <w:r w:rsidRPr="00CA4A65">
                  <w:rPr>
                    <w:rStyle w:val="aff5"/>
                  </w:rPr>
                  <w:t>.</w:t>
                </w:r>
              </w:p>
            </w:sdtContent>
          </w:sdt>
          <w:p w:rsidR="00117A9A" w:rsidRPr="00CA4A65" w:rsidRDefault="00117A9A" w:rsidP="00CA4A65">
            <w:pPr>
              <w:rPr>
                <w:rtl/>
              </w:rPr>
            </w:pPr>
            <w:r w:rsidRPr="00CA4A65">
              <w:rPr>
                <w:rFonts w:hint="cs"/>
                <w:rtl/>
              </w:rPr>
              <w:t>תאריך סיום:</w:t>
            </w:r>
          </w:p>
          <w:sdt>
            <w:sdtPr>
              <w:rPr>
                <w:rtl/>
              </w:rPr>
              <w:id w:val="571077660"/>
              <w:placeholder>
                <w:docPart w:val="E58E5BD933764E5B87EF3A99276881C1"/>
              </w:placeholder>
              <w:showingPlcHdr/>
              <w:date>
                <w:dateFormat w:val="dd/MM/yyyy"/>
                <w:lid w:val="he-IL"/>
                <w:storeMappedDataAs w:val="dateTime"/>
                <w:calendar w:val="gregorian"/>
              </w:date>
            </w:sdtPr>
            <w:sdtEndPr/>
            <w:sdtContent>
              <w:p w:rsidR="00117A9A" w:rsidRPr="00CA4A65" w:rsidRDefault="00117A9A" w:rsidP="00CA4A65">
                <w:pPr>
                  <w:rPr>
                    <w:rtl/>
                  </w:rPr>
                </w:pPr>
                <w:r w:rsidRPr="00CA4A65">
                  <w:rPr>
                    <w:rStyle w:val="aff5"/>
                    <w:rtl/>
                  </w:rPr>
                  <w:t>לחץ כאן להזנת תאריך</w:t>
                </w:r>
                <w:r w:rsidRPr="00CA4A65">
                  <w:rPr>
                    <w:rStyle w:val="aff5"/>
                  </w:rPr>
                  <w:t>.</w:t>
                </w:r>
              </w:p>
            </w:sdtContent>
          </w:sdt>
        </w:tc>
        <w:sdt>
          <w:sdtPr>
            <w:rPr>
              <w:rtl/>
            </w:rPr>
            <w:id w:val="1261410432"/>
            <w:placeholder>
              <w:docPart w:val="87BEE3499A75441A92F088813E2EF6DB"/>
            </w:placeholder>
            <w:showingPlcHdr/>
            <w:text/>
          </w:sdtPr>
          <w:sdtEndPr/>
          <w:sdtContent>
            <w:tc>
              <w:tcPr>
                <w:tcW w:w="2551" w:type="dxa"/>
                <w:shd w:val="clear" w:color="auto" w:fill="auto"/>
              </w:tcPr>
              <w:p w:rsidR="00117A9A" w:rsidRPr="00CA4A65" w:rsidRDefault="00117A9A" w:rsidP="00CA4A65">
                <w:pPr>
                  <w:rPr>
                    <w:rtl/>
                  </w:rPr>
                </w:pPr>
                <w:r w:rsidRPr="00CA4A65">
                  <w:rPr>
                    <w:rStyle w:val="aff5"/>
                    <w:rtl/>
                  </w:rPr>
                  <w:t>לחץ כאן להזנת טקסט</w:t>
                </w:r>
                <w:r w:rsidRPr="00CA4A65">
                  <w:rPr>
                    <w:rStyle w:val="aff5"/>
                  </w:rPr>
                  <w:t>.</w:t>
                </w:r>
              </w:p>
            </w:tc>
          </w:sdtContent>
        </w:sdt>
        <w:tc>
          <w:tcPr>
            <w:tcW w:w="1276" w:type="dxa"/>
            <w:shd w:val="clear" w:color="auto" w:fill="auto"/>
          </w:tcPr>
          <w:p w:rsidR="00117A9A" w:rsidRPr="00CA4A65" w:rsidRDefault="00117A9A" w:rsidP="00CA4A65">
            <w:pPr>
              <w:rPr>
                <w:rtl/>
              </w:rPr>
            </w:pPr>
            <w:r w:rsidRPr="00CA4A65">
              <w:rPr>
                <w:rFonts w:hint="cs"/>
                <w:rtl/>
              </w:rPr>
              <w:t>תקציב שנתי:</w:t>
            </w:r>
          </w:p>
          <w:p w:rsidR="00117A9A" w:rsidRPr="00CA4A65" w:rsidRDefault="008404AF" w:rsidP="00CA4A65">
            <w:pPr>
              <w:rPr>
                <w:rtl/>
              </w:rPr>
            </w:pPr>
            <w:sdt>
              <w:sdtPr>
                <w:rPr>
                  <w:rFonts w:hint="cs"/>
                  <w:rtl/>
                </w:rPr>
                <w:id w:val="-877397174"/>
                <w:placeholder>
                  <w:docPart w:val="87BEE3499A75441A92F088813E2EF6DB"/>
                </w:placeholder>
                <w:showingPlcHdr/>
                <w:text/>
              </w:sdtPr>
              <w:sdtEndPr/>
              <w:sdtContent>
                <w:r w:rsidR="00117A9A" w:rsidRPr="00CA4A65">
                  <w:rPr>
                    <w:rStyle w:val="aff5"/>
                    <w:rtl/>
                  </w:rPr>
                  <w:t>לחץ כאן להזנת טקסט</w:t>
                </w:r>
                <w:r w:rsidR="00117A9A" w:rsidRPr="00CA4A65">
                  <w:rPr>
                    <w:rStyle w:val="aff5"/>
                  </w:rPr>
                  <w:t>.</w:t>
                </w:r>
              </w:sdtContent>
            </w:sdt>
          </w:p>
          <w:p w:rsidR="00117A9A" w:rsidRPr="00CA4A65" w:rsidRDefault="00117A9A" w:rsidP="00CA4A65">
            <w:pPr>
              <w:rPr>
                <w:rtl/>
              </w:rPr>
            </w:pPr>
          </w:p>
          <w:p w:rsidR="00117A9A" w:rsidRPr="00CA4A65" w:rsidRDefault="00117A9A" w:rsidP="00CA4A65">
            <w:pPr>
              <w:rPr>
                <w:rtl/>
              </w:rPr>
            </w:pPr>
            <w:r w:rsidRPr="00CA4A65">
              <w:rPr>
                <w:rFonts w:hint="cs"/>
                <w:rtl/>
              </w:rPr>
              <w:t>תקציב כולל:</w:t>
            </w:r>
          </w:p>
          <w:sdt>
            <w:sdtPr>
              <w:rPr>
                <w:rtl/>
              </w:rPr>
              <w:id w:val="-1025328312"/>
              <w:placeholder>
                <w:docPart w:val="87BEE3499A75441A92F088813E2EF6DB"/>
              </w:placeholder>
              <w:showingPlcHdr/>
              <w:text/>
            </w:sdtPr>
            <w:sdtEndPr/>
            <w:sdtContent>
              <w:p w:rsidR="00117A9A" w:rsidRPr="00CA4A65" w:rsidRDefault="00117A9A" w:rsidP="00CA4A65">
                <w:pPr>
                  <w:rPr>
                    <w:rtl/>
                  </w:rPr>
                </w:pPr>
                <w:r w:rsidRPr="00CA4A65">
                  <w:rPr>
                    <w:rStyle w:val="aff5"/>
                    <w:rtl/>
                  </w:rPr>
                  <w:t>לחץ כאן להזנת טקסט</w:t>
                </w:r>
                <w:r w:rsidRPr="00CA4A65">
                  <w:rPr>
                    <w:rStyle w:val="aff5"/>
                  </w:rPr>
                  <w:t>.</w:t>
                </w:r>
              </w:p>
            </w:sdtContent>
          </w:sdt>
        </w:tc>
        <w:tc>
          <w:tcPr>
            <w:tcW w:w="1559" w:type="dxa"/>
            <w:shd w:val="clear" w:color="auto" w:fill="auto"/>
          </w:tcPr>
          <w:p w:rsidR="00117A9A" w:rsidRPr="00CA4A65" w:rsidRDefault="00117A9A" w:rsidP="00CA4A65">
            <w:pPr>
              <w:rPr>
                <w:rtl/>
              </w:rPr>
            </w:pPr>
            <w:r w:rsidRPr="00CA4A65">
              <w:rPr>
                <w:rFonts w:hint="cs"/>
                <w:rtl/>
              </w:rPr>
              <w:t>מס' עובדים:</w:t>
            </w:r>
          </w:p>
          <w:sdt>
            <w:sdtPr>
              <w:rPr>
                <w:rtl/>
              </w:rPr>
              <w:id w:val="448048237"/>
              <w:placeholder>
                <w:docPart w:val="87BEE3499A75441A92F088813E2EF6DB"/>
              </w:placeholder>
              <w:showingPlcHdr/>
              <w:text/>
            </w:sdtPr>
            <w:sdtEndPr/>
            <w:sdtContent>
              <w:p w:rsidR="00117A9A" w:rsidRPr="00CA4A65" w:rsidRDefault="00117A9A" w:rsidP="00CA4A65">
                <w:pPr>
                  <w:rPr>
                    <w:rtl/>
                  </w:rPr>
                </w:pPr>
                <w:r w:rsidRPr="00CA4A65">
                  <w:rPr>
                    <w:rStyle w:val="aff5"/>
                    <w:rtl/>
                  </w:rPr>
                  <w:t>לחץ כאן להזנת טקסט</w:t>
                </w:r>
                <w:r w:rsidRPr="00CA4A65">
                  <w:rPr>
                    <w:rStyle w:val="aff5"/>
                  </w:rPr>
                  <w:t>.</w:t>
                </w:r>
              </w:p>
            </w:sdtContent>
          </w:sdt>
          <w:p w:rsidR="00117A9A" w:rsidRPr="00CA4A65" w:rsidRDefault="00117A9A" w:rsidP="00CA4A65">
            <w:pPr>
              <w:rPr>
                <w:rtl/>
              </w:rPr>
            </w:pPr>
          </w:p>
          <w:p w:rsidR="00117A9A" w:rsidRPr="00CA4A65" w:rsidRDefault="00117A9A" w:rsidP="00CA4A65">
            <w:pPr>
              <w:rPr>
                <w:rtl/>
              </w:rPr>
            </w:pPr>
            <w:r w:rsidRPr="00CA4A65">
              <w:rPr>
                <w:rFonts w:hint="cs"/>
                <w:rtl/>
              </w:rPr>
              <w:t>מס' נציגי שירות:</w:t>
            </w:r>
          </w:p>
          <w:sdt>
            <w:sdtPr>
              <w:rPr>
                <w:rtl/>
              </w:rPr>
              <w:id w:val="1071237531"/>
              <w:placeholder>
                <w:docPart w:val="87BEE3499A75441A92F088813E2EF6DB"/>
              </w:placeholder>
              <w:showingPlcHdr/>
              <w:text/>
            </w:sdtPr>
            <w:sdtEndPr/>
            <w:sdtContent>
              <w:p w:rsidR="00117A9A" w:rsidRPr="00CA4A65" w:rsidRDefault="00117A9A" w:rsidP="00CA4A65">
                <w:pPr>
                  <w:rPr>
                    <w:rtl/>
                  </w:rPr>
                </w:pPr>
                <w:r w:rsidRPr="00CA4A65">
                  <w:rPr>
                    <w:rStyle w:val="aff5"/>
                    <w:rtl/>
                  </w:rPr>
                  <w:t>לחץ כאן להזנת טקסט</w:t>
                </w:r>
                <w:r w:rsidRPr="00CA4A65">
                  <w:rPr>
                    <w:rStyle w:val="aff5"/>
                  </w:rPr>
                  <w:t>.</w:t>
                </w:r>
              </w:p>
            </w:sdtContent>
          </w:sdt>
          <w:p w:rsidR="00117A9A" w:rsidRPr="00CA4A65" w:rsidRDefault="00117A9A" w:rsidP="00CA4A65">
            <w:pPr>
              <w:rPr>
                <w:rtl/>
              </w:rPr>
            </w:pPr>
          </w:p>
          <w:p w:rsidR="00117A9A" w:rsidRPr="00CA4A65" w:rsidRDefault="00117A9A" w:rsidP="00CA4A65">
            <w:pPr>
              <w:rPr>
                <w:rtl/>
              </w:rPr>
            </w:pPr>
            <w:r w:rsidRPr="00CA4A65">
              <w:rPr>
                <w:rFonts w:hint="cs"/>
                <w:rtl/>
              </w:rPr>
              <w:t>פירוט בעלי תפקידים מומחים ןתחום התמחות:</w:t>
            </w:r>
          </w:p>
          <w:sdt>
            <w:sdtPr>
              <w:rPr>
                <w:rtl/>
              </w:rPr>
              <w:id w:val="-1324970902"/>
              <w:placeholder>
                <w:docPart w:val="87BEE3499A75441A92F088813E2EF6DB"/>
              </w:placeholder>
              <w:showingPlcHdr/>
              <w:text/>
            </w:sdtPr>
            <w:sdtEndPr/>
            <w:sdtContent>
              <w:p w:rsidR="00117A9A" w:rsidRPr="00CA4A65" w:rsidRDefault="00117A9A" w:rsidP="00CA4A65">
                <w:pPr>
                  <w:rPr>
                    <w:rtl/>
                  </w:rPr>
                </w:pPr>
                <w:r w:rsidRPr="00CA4A65">
                  <w:rPr>
                    <w:rStyle w:val="aff5"/>
                    <w:rtl/>
                  </w:rPr>
                  <w:t>לחץ כאן להזנת טקסט</w:t>
                </w:r>
                <w:r w:rsidRPr="00CA4A65">
                  <w:rPr>
                    <w:rStyle w:val="aff5"/>
                  </w:rPr>
                  <w:t>.</w:t>
                </w:r>
              </w:p>
            </w:sdtContent>
          </w:sdt>
          <w:p w:rsidR="00117A9A" w:rsidRPr="00CA4A65" w:rsidRDefault="00117A9A" w:rsidP="00CA4A65">
            <w:pPr>
              <w:rPr>
                <w:rtl/>
              </w:rPr>
            </w:pPr>
          </w:p>
          <w:p w:rsidR="00117A9A" w:rsidRPr="00CA4A65" w:rsidRDefault="00117A9A" w:rsidP="00CA4A65">
            <w:pPr>
              <w:rPr>
                <w:rtl/>
              </w:rPr>
            </w:pPr>
            <w:r w:rsidRPr="00CA4A65">
              <w:rPr>
                <w:rFonts w:hint="cs"/>
                <w:rtl/>
              </w:rPr>
              <w:t>מס' עמדות:</w:t>
            </w:r>
          </w:p>
          <w:sdt>
            <w:sdtPr>
              <w:rPr>
                <w:rtl/>
              </w:rPr>
              <w:id w:val="761720313"/>
              <w:placeholder>
                <w:docPart w:val="87BEE3499A75441A92F088813E2EF6DB"/>
              </w:placeholder>
              <w:showingPlcHdr/>
              <w:text/>
            </w:sdtPr>
            <w:sdtEndPr/>
            <w:sdtContent>
              <w:p w:rsidR="00117A9A" w:rsidRPr="00CA4A65" w:rsidRDefault="00117A9A" w:rsidP="00CA4A65">
                <w:pPr>
                  <w:rPr>
                    <w:rtl/>
                  </w:rPr>
                </w:pPr>
                <w:r w:rsidRPr="00CA4A65">
                  <w:rPr>
                    <w:rStyle w:val="aff5"/>
                    <w:rtl/>
                  </w:rPr>
                  <w:t>לחץ כאן להזנת טקסט</w:t>
                </w:r>
                <w:r w:rsidRPr="00CA4A65">
                  <w:rPr>
                    <w:rStyle w:val="aff5"/>
                  </w:rPr>
                  <w:t>.</w:t>
                </w:r>
              </w:p>
            </w:sdtContent>
          </w:sdt>
        </w:tc>
        <w:sdt>
          <w:sdtPr>
            <w:rPr>
              <w:rtl/>
            </w:rPr>
            <w:id w:val="-669261778"/>
            <w:placeholder>
              <w:docPart w:val="87BEE3499A75441A92F088813E2EF6DB"/>
            </w:placeholder>
            <w:showingPlcHdr/>
            <w:text/>
          </w:sdtPr>
          <w:sdtEndPr/>
          <w:sdtContent>
            <w:tc>
              <w:tcPr>
                <w:tcW w:w="1276" w:type="dxa"/>
                <w:shd w:val="clear" w:color="auto" w:fill="auto"/>
              </w:tcPr>
              <w:p w:rsidR="00117A9A" w:rsidRPr="00CA4A65" w:rsidRDefault="00117A9A" w:rsidP="00CA4A65">
                <w:pPr>
                  <w:rPr>
                    <w:rtl/>
                  </w:rPr>
                </w:pPr>
                <w:r w:rsidRPr="00CA4A65">
                  <w:rPr>
                    <w:rStyle w:val="aff5"/>
                    <w:rtl/>
                  </w:rPr>
                  <w:t>לחץ כאן להזנת טקסט</w:t>
                </w:r>
                <w:r w:rsidRPr="00CA4A65">
                  <w:rPr>
                    <w:rStyle w:val="aff5"/>
                  </w:rPr>
                  <w:t>.</w:t>
                </w:r>
              </w:p>
            </w:tc>
          </w:sdtContent>
        </w:sdt>
        <w:sdt>
          <w:sdtPr>
            <w:rPr>
              <w:rtl/>
            </w:rPr>
            <w:id w:val="-1432117557"/>
            <w:placeholder>
              <w:docPart w:val="87BEE3499A75441A92F088813E2EF6DB"/>
            </w:placeholder>
            <w:showingPlcHdr/>
            <w:text/>
          </w:sdtPr>
          <w:sdtEndPr/>
          <w:sdtContent>
            <w:tc>
              <w:tcPr>
                <w:tcW w:w="1418" w:type="dxa"/>
                <w:shd w:val="clear" w:color="auto" w:fill="auto"/>
              </w:tcPr>
              <w:p w:rsidR="00117A9A" w:rsidRPr="00CA4A65" w:rsidRDefault="00117A9A" w:rsidP="00CA4A65">
                <w:pPr>
                  <w:rPr>
                    <w:rtl/>
                  </w:rPr>
                </w:pPr>
                <w:r w:rsidRPr="00CA4A65">
                  <w:rPr>
                    <w:rStyle w:val="aff5"/>
                    <w:rtl/>
                  </w:rPr>
                  <w:t>לחץ כאן להזנת טקסט</w:t>
                </w:r>
                <w:r w:rsidRPr="00CA4A65">
                  <w:rPr>
                    <w:rStyle w:val="aff5"/>
                  </w:rPr>
                  <w:t>.</w:t>
                </w:r>
              </w:p>
            </w:tc>
          </w:sdtContent>
        </w:sdt>
        <w:sdt>
          <w:sdtPr>
            <w:rPr>
              <w:rtl/>
            </w:rPr>
            <w:id w:val="955218592"/>
            <w:placeholder>
              <w:docPart w:val="87BEE3499A75441A92F088813E2EF6DB"/>
            </w:placeholder>
            <w:showingPlcHdr/>
            <w:text/>
          </w:sdtPr>
          <w:sdtEndPr/>
          <w:sdtContent>
            <w:tc>
              <w:tcPr>
                <w:tcW w:w="992" w:type="dxa"/>
                <w:shd w:val="clear" w:color="auto" w:fill="auto"/>
              </w:tcPr>
              <w:p w:rsidR="00117A9A" w:rsidRPr="00CA4A65" w:rsidRDefault="00117A9A" w:rsidP="00CA4A65">
                <w:pPr>
                  <w:rPr>
                    <w:rtl/>
                  </w:rPr>
                </w:pPr>
                <w:r w:rsidRPr="00CA4A65">
                  <w:rPr>
                    <w:rStyle w:val="aff5"/>
                    <w:rtl/>
                  </w:rPr>
                  <w:t>לחץ כאן להזנת טקסט</w:t>
                </w:r>
                <w:r w:rsidRPr="00CA4A65">
                  <w:rPr>
                    <w:rStyle w:val="aff5"/>
                  </w:rPr>
                  <w:t>.</w:t>
                </w:r>
              </w:p>
            </w:tc>
          </w:sdtContent>
        </w:sdt>
        <w:sdt>
          <w:sdtPr>
            <w:rPr>
              <w:rtl/>
            </w:rPr>
            <w:id w:val="-1226988237"/>
            <w:placeholder>
              <w:docPart w:val="87BEE3499A75441A92F088813E2EF6DB"/>
            </w:placeholder>
            <w:showingPlcHdr/>
            <w:text/>
          </w:sdtPr>
          <w:sdtEndPr/>
          <w:sdtContent>
            <w:tc>
              <w:tcPr>
                <w:tcW w:w="1276" w:type="dxa"/>
                <w:shd w:val="clear" w:color="auto" w:fill="auto"/>
              </w:tcPr>
              <w:p w:rsidR="00117A9A" w:rsidRPr="00CA4A65" w:rsidRDefault="00117A9A" w:rsidP="00CA4A65">
                <w:pPr>
                  <w:rPr>
                    <w:rtl/>
                  </w:rPr>
                </w:pPr>
                <w:r w:rsidRPr="00CA4A65">
                  <w:rPr>
                    <w:rStyle w:val="aff5"/>
                    <w:rtl/>
                  </w:rPr>
                  <w:t>לחץ כאן להזנת טקסט</w:t>
                </w:r>
                <w:r w:rsidRPr="00CA4A65">
                  <w:rPr>
                    <w:rStyle w:val="aff5"/>
                  </w:rPr>
                  <w:t>.</w:t>
                </w:r>
              </w:p>
            </w:tc>
          </w:sdtContent>
        </w:sdt>
      </w:tr>
      <w:tr w:rsidR="00117A9A" w:rsidRPr="00CA4A65" w:rsidTr="00CA4A65">
        <w:trPr>
          <w:trHeight w:val="4039"/>
        </w:trPr>
        <w:tc>
          <w:tcPr>
            <w:tcW w:w="709" w:type="dxa"/>
            <w:shd w:val="clear" w:color="auto" w:fill="auto"/>
          </w:tcPr>
          <w:p w:rsidR="00117A9A" w:rsidRPr="00CA4A65" w:rsidRDefault="00117A9A" w:rsidP="00CA4A65">
            <w:pPr>
              <w:rPr>
                <w:rtl/>
              </w:rPr>
            </w:pPr>
            <w:r w:rsidRPr="00CA4A65">
              <w:rPr>
                <w:rFonts w:hint="cs"/>
                <w:rtl/>
              </w:rPr>
              <w:lastRenderedPageBreak/>
              <w:t>6</w:t>
            </w:r>
          </w:p>
        </w:tc>
        <w:sdt>
          <w:sdtPr>
            <w:rPr>
              <w:rtl/>
            </w:rPr>
            <w:id w:val="745921763"/>
            <w:placeholder>
              <w:docPart w:val="952C1818F4734BAD8C2FC0017F0C62F8"/>
            </w:placeholder>
            <w:showingPlcHdr/>
            <w:text/>
          </w:sdtPr>
          <w:sdtEndPr/>
          <w:sdtContent>
            <w:tc>
              <w:tcPr>
                <w:tcW w:w="1134" w:type="dxa"/>
                <w:shd w:val="clear" w:color="auto" w:fill="auto"/>
              </w:tcPr>
              <w:p w:rsidR="00117A9A" w:rsidRPr="00CA4A65" w:rsidRDefault="00117A9A" w:rsidP="00CA4A65">
                <w:pPr>
                  <w:rPr>
                    <w:rtl/>
                  </w:rPr>
                </w:pPr>
                <w:r w:rsidRPr="00CA4A65">
                  <w:rPr>
                    <w:rStyle w:val="aff5"/>
                    <w:rtl/>
                  </w:rPr>
                  <w:t>לחץ כאן להזנת טקסט</w:t>
                </w:r>
                <w:r w:rsidRPr="00CA4A65">
                  <w:rPr>
                    <w:rStyle w:val="aff5"/>
                  </w:rPr>
                  <w:t>.</w:t>
                </w:r>
              </w:p>
            </w:tc>
          </w:sdtContent>
        </w:sdt>
        <w:tc>
          <w:tcPr>
            <w:tcW w:w="1418" w:type="dxa"/>
            <w:shd w:val="clear" w:color="auto" w:fill="auto"/>
          </w:tcPr>
          <w:p w:rsidR="00117A9A" w:rsidRPr="00CA4A65" w:rsidRDefault="00117A9A" w:rsidP="00CA4A65">
            <w:pPr>
              <w:rPr>
                <w:rtl/>
              </w:rPr>
            </w:pPr>
            <w:r w:rsidRPr="00CA4A65">
              <w:rPr>
                <w:rFonts w:hint="cs"/>
                <w:rtl/>
              </w:rPr>
              <w:t>כתובת:</w:t>
            </w:r>
          </w:p>
          <w:sdt>
            <w:sdtPr>
              <w:rPr>
                <w:rtl/>
              </w:rPr>
              <w:id w:val="1826077846"/>
              <w:placeholder>
                <w:docPart w:val="952C1818F4734BAD8C2FC0017F0C62F8"/>
              </w:placeholder>
              <w:showingPlcHdr/>
              <w:text/>
            </w:sdtPr>
            <w:sdtEndPr/>
            <w:sdtContent>
              <w:p w:rsidR="00117A9A" w:rsidRPr="00CA4A65" w:rsidRDefault="00117A9A" w:rsidP="00CA4A65">
                <w:pPr>
                  <w:rPr>
                    <w:rtl/>
                  </w:rPr>
                </w:pPr>
                <w:r w:rsidRPr="00CA4A65">
                  <w:rPr>
                    <w:rStyle w:val="aff5"/>
                    <w:rtl/>
                  </w:rPr>
                  <w:t>לחץ כאן להזנת טקסט</w:t>
                </w:r>
                <w:r w:rsidRPr="00CA4A65">
                  <w:rPr>
                    <w:rStyle w:val="aff5"/>
                  </w:rPr>
                  <w:t>.</w:t>
                </w:r>
              </w:p>
            </w:sdtContent>
          </w:sdt>
          <w:p w:rsidR="00117A9A" w:rsidRPr="00CA4A65" w:rsidRDefault="00117A9A" w:rsidP="00CA4A65">
            <w:pPr>
              <w:rPr>
                <w:rtl/>
              </w:rPr>
            </w:pPr>
          </w:p>
          <w:p w:rsidR="00117A9A" w:rsidRPr="00CA4A65" w:rsidRDefault="00117A9A" w:rsidP="00CA4A65">
            <w:pPr>
              <w:rPr>
                <w:rtl/>
              </w:rPr>
            </w:pPr>
            <w:r w:rsidRPr="00CA4A65">
              <w:rPr>
                <w:rFonts w:hint="cs"/>
                <w:rtl/>
              </w:rPr>
              <w:t>טלפון:</w:t>
            </w:r>
          </w:p>
          <w:sdt>
            <w:sdtPr>
              <w:rPr>
                <w:rtl/>
              </w:rPr>
              <w:id w:val="421524867"/>
              <w:placeholder>
                <w:docPart w:val="952C1818F4734BAD8C2FC0017F0C62F8"/>
              </w:placeholder>
              <w:showingPlcHdr/>
              <w:text/>
            </w:sdtPr>
            <w:sdtEndPr/>
            <w:sdtContent>
              <w:p w:rsidR="00117A9A" w:rsidRPr="00CA4A65" w:rsidRDefault="00117A9A" w:rsidP="00CA4A65">
                <w:pPr>
                  <w:rPr>
                    <w:rtl/>
                  </w:rPr>
                </w:pPr>
                <w:r w:rsidRPr="00CA4A65">
                  <w:rPr>
                    <w:rStyle w:val="aff5"/>
                    <w:rtl/>
                  </w:rPr>
                  <w:t>לחץ כאן להזנת טקסט</w:t>
                </w:r>
                <w:r w:rsidRPr="00CA4A65">
                  <w:rPr>
                    <w:rStyle w:val="aff5"/>
                  </w:rPr>
                  <w:t>.</w:t>
                </w:r>
              </w:p>
            </w:sdtContent>
          </w:sdt>
          <w:p w:rsidR="00117A9A" w:rsidRPr="00CA4A65" w:rsidRDefault="00117A9A" w:rsidP="00CA4A65">
            <w:pPr>
              <w:rPr>
                <w:rtl/>
              </w:rPr>
            </w:pPr>
          </w:p>
          <w:p w:rsidR="00117A9A" w:rsidRPr="00CA4A65" w:rsidRDefault="00117A9A" w:rsidP="00CA4A65">
            <w:pPr>
              <w:rPr>
                <w:rtl/>
              </w:rPr>
            </w:pPr>
            <w:r w:rsidRPr="00CA4A65">
              <w:rPr>
                <w:rFonts w:hint="cs"/>
                <w:rtl/>
              </w:rPr>
              <w:t>פרטי איש קשר:</w:t>
            </w:r>
          </w:p>
          <w:sdt>
            <w:sdtPr>
              <w:rPr>
                <w:rtl/>
              </w:rPr>
              <w:id w:val="177318542"/>
              <w:placeholder>
                <w:docPart w:val="952C1818F4734BAD8C2FC0017F0C62F8"/>
              </w:placeholder>
              <w:showingPlcHdr/>
              <w:text/>
            </w:sdtPr>
            <w:sdtEndPr/>
            <w:sdtContent>
              <w:p w:rsidR="00117A9A" w:rsidRPr="00CA4A65" w:rsidRDefault="00117A9A" w:rsidP="00CA4A65">
                <w:pPr>
                  <w:rPr>
                    <w:rtl/>
                  </w:rPr>
                </w:pPr>
                <w:r w:rsidRPr="00CA4A65">
                  <w:rPr>
                    <w:rStyle w:val="aff5"/>
                    <w:rtl/>
                  </w:rPr>
                  <w:t>לחץ כאן להזנת טקסט</w:t>
                </w:r>
                <w:r w:rsidRPr="00CA4A65">
                  <w:rPr>
                    <w:rStyle w:val="aff5"/>
                  </w:rPr>
                  <w:t>.</w:t>
                </w:r>
              </w:p>
            </w:sdtContent>
          </w:sdt>
        </w:tc>
        <w:tc>
          <w:tcPr>
            <w:tcW w:w="1559" w:type="dxa"/>
            <w:shd w:val="clear" w:color="auto" w:fill="auto"/>
          </w:tcPr>
          <w:p w:rsidR="00117A9A" w:rsidRPr="00CA4A65" w:rsidRDefault="00117A9A" w:rsidP="00CA4A65">
            <w:pPr>
              <w:rPr>
                <w:rtl/>
              </w:rPr>
            </w:pPr>
            <w:r w:rsidRPr="00CA4A65">
              <w:rPr>
                <w:rFonts w:hint="cs"/>
                <w:rtl/>
              </w:rPr>
              <w:t>תאריך התחלה:</w:t>
            </w:r>
          </w:p>
          <w:sdt>
            <w:sdtPr>
              <w:rPr>
                <w:rtl/>
              </w:rPr>
              <w:id w:val="1968003881"/>
              <w:placeholder>
                <w:docPart w:val="7611E6F2B8A34FADBEE896245FB0C062"/>
              </w:placeholder>
              <w:showingPlcHdr/>
              <w:date>
                <w:dateFormat w:val="dd/MM/yyyy"/>
                <w:lid w:val="he-IL"/>
                <w:storeMappedDataAs w:val="dateTime"/>
                <w:calendar w:val="gregorian"/>
              </w:date>
            </w:sdtPr>
            <w:sdtEndPr/>
            <w:sdtContent>
              <w:p w:rsidR="00117A9A" w:rsidRPr="00CA4A65" w:rsidRDefault="00117A9A" w:rsidP="00CA4A65">
                <w:pPr>
                  <w:rPr>
                    <w:rtl/>
                  </w:rPr>
                </w:pPr>
                <w:r w:rsidRPr="00CA4A65">
                  <w:rPr>
                    <w:rStyle w:val="aff5"/>
                    <w:rtl/>
                  </w:rPr>
                  <w:t>לחץ כאן להזנת תאריך</w:t>
                </w:r>
                <w:r w:rsidRPr="00CA4A65">
                  <w:rPr>
                    <w:rStyle w:val="aff5"/>
                  </w:rPr>
                  <w:t>.</w:t>
                </w:r>
              </w:p>
            </w:sdtContent>
          </w:sdt>
          <w:p w:rsidR="00117A9A" w:rsidRPr="00CA4A65" w:rsidRDefault="00117A9A" w:rsidP="00CA4A65">
            <w:pPr>
              <w:rPr>
                <w:rtl/>
              </w:rPr>
            </w:pPr>
            <w:r w:rsidRPr="00CA4A65">
              <w:rPr>
                <w:rFonts w:hint="cs"/>
                <w:rtl/>
              </w:rPr>
              <w:t>תאריך סיום:</w:t>
            </w:r>
          </w:p>
          <w:sdt>
            <w:sdtPr>
              <w:rPr>
                <w:rtl/>
              </w:rPr>
              <w:id w:val="-1862582013"/>
              <w:placeholder>
                <w:docPart w:val="7611E6F2B8A34FADBEE896245FB0C062"/>
              </w:placeholder>
              <w:showingPlcHdr/>
              <w:date>
                <w:dateFormat w:val="dd/MM/yyyy"/>
                <w:lid w:val="he-IL"/>
                <w:storeMappedDataAs w:val="dateTime"/>
                <w:calendar w:val="gregorian"/>
              </w:date>
            </w:sdtPr>
            <w:sdtEndPr/>
            <w:sdtContent>
              <w:p w:rsidR="00117A9A" w:rsidRPr="00CA4A65" w:rsidRDefault="00117A9A" w:rsidP="00CA4A65">
                <w:pPr>
                  <w:rPr>
                    <w:rtl/>
                  </w:rPr>
                </w:pPr>
                <w:r w:rsidRPr="00CA4A65">
                  <w:rPr>
                    <w:rStyle w:val="aff5"/>
                    <w:rtl/>
                  </w:rPr>
                  <w:t>לחץ כאן להזנת תאריך</w:t>
                </w:r>
                <w:r w:rsidRPr="00CA4A65">
                  <w:rPr>
                    <w:rStyle w:val="aff5"/>
                  </w:rPr>
                  <w:t>.</w:t>
                </w:r>
              </w:p>
            </w:sdtContent>
          </w:sdt>
        </w:tc>
        <w:sdt>
          <w:sdtPr>
            <w:rPr>
              <w:rtl/>
            </w:rPr>
            <w:id w:val="1953057011"/>
            <w:placeholder>
              <w:docPart w:val="952C1818F4734BAD8C2FC0017F0C62F8"/>
            </w:placeholder>
            <w:showingPlcHdr/>
            <w:text/>
          </w:sdtPr>
          <w:sdtEndPr/>
          <w:sdtContent>
            <w:tc>
              <w:tcPr>
                <w:tcW w:w="2551" w:type="dxa"/>
                <w:shd w:val="clear" w:color="auto" w:fill="auto"/>
              </w:tcPr>
              <w:p w:rsidR="00117A9A" w:rsidRPr="00CA4A65" w:rsidRDefault="00117A9A" w:rsidP="00CA4A65">
                <w:pPr>
                  <w:rPr>
                    <w:rtl/>
                  </w:rPr>
                </w:pPr>
                <w:r w:rsidRPr="00CA4A65">
                  <w:rPr>
                    <w:rStyle w:val="aff5"/>
                    <w:rtl/>
                  </w:rPr>
                  <w:t>לחץ כאן להזנת טקסט</w:t>
                </w:r>
                <w:r w:rsidRPr="00CA4A65">
                  <w:rPr>
                    <w:rStyle w:val="aff5"/>
                  </w:rPr>
                  <w:t>.</w:t>
                </w:r>
              </w:p>
            </w:tc>
          </w:sdtContent>
        </w:sdt>
        <w:tc>
          <w:tcPr>
            <w:tcW w:w="1276" w:type="dxa"/>
            <w:shd w:val="clear" w:color="auto" w:fill="auto"/>
          </w:tcPr>
          <w:p w:rsidR="00117A9A" w:rsidRPr="00CA4A65" w:rsidRDefault="00117A9A" w:rsidP="00CA4A65">
            <w:pPr>
              <w:rPr>
                <w:rtl/>
              </w:rPr>
            </w:pPr>
            <w:r w:rsidRPr="00CA4A65">
              <w:rPr>
                <w:rFonts w:hint="cs"/>
                <w:rtl/>
              </w:rPr>
              <w:t>תקציב שנתי:</w:t>
            </w:r>
          </w:p>
          <w:p w:rsidR="00117A9A" w:rsidRPr="00CA4A65" w:rsidRDefault="008404AF" w:rsidP="00CA4A65">
            <w:pPr>
              <w:rPr>
                <w:rtl/>
              </w:rPr>
            </w:pPr>
            <w:sdt>
              <w:sdtPr>
                <w:rPr>
                  <w:rFonts w:hint="cs"/>
                  <w:rtl/>
                </w:rPr>
                <w:id w:val="-149374969"/>
                <w:placeholder>
                  <w:docPart w:val="952C1818F4734BAD8C2FC0017F0C62F8"/>
                </w:placeholder>
                <w:showingPlcHdr/>
                <w:text/>
              </w:sdtPr>
              <w:sdtEndPr/>
              <w:sdtContent>
                <w:r w:rsidR="00117A9A" w:rsidRPr="00CA4A65">
                  <w:rPr>
                    <w:rStyle w:val="aff5"/>
                    <w:rtl/>
                  </w:rPr>
                  <w:t>לחץ כאן להזנת טקסט</w:t>
                </w:r>
                <w:r w:rsidR="00117A9A" w:rsidRPr="00CA4A65">
                  <w:rPr>
                    <w:rStyle w:val="aff5"/>
                  </w:rPr>
                  <w:t>.</w:t>
                </w:r>
              </w:sdtContent>
            </w:sdt>
          </w:p>
          <w:p w:rsidR="00117A9A" w:rsidRPr="00CA4A65" w:rsidRDefault="00117A9A" w:rsidP="00CA4A65">
            <w:pPr>
              <w:rPr>
                <w:rtl/>
              </w:rPr>
            </w:pPr>
          </w:p>
          <w:p w:rsidR="00117A9A" w:rsidRPr="00CA4A65" w:rsidRDefault="00117A9A" w:rsidP="00CA4A65">
            <w:pPr>
              <w:rPr>
                <w:rtl/>
              </w:rPr>
            </w:pPr>
            <w:r w:rsidRPr="00CA4A65">
              <w:rPr>
                <w:rFonts w:hint="cs"/>
                <w:rtl/>
              </w:rPr>
              <w:t>תקציב כולל:</w:t>
            </w:r>
          </w:p>
          <w:sdt>
            <w:sdtPr>
              <w:rPr>
                <w:rtl/>
              </w:rPr>
              <w:id w:val="1553185588"/>
              <w:placeholder>
                <w:docPart w:val="952C1818F4734BAD8C2FC0017F0C62F8"/>
              </w:placeholder>
              <w:showingPlcHdr/>
              <w:text/>
            </w:sdtPr>
            <w:sdtEndPr/>
            <w:sdtContent>
              <w:p w:rsidR="00117A9A" w:rsidRPr="00CA4A65" w:rsidRDefault="00117A9A" w:rsidP="00CA4A65">
                <w:pPr>
                  <w:rPr>
                    <w:rtl/>
                  </w:rPr>
                </w:pPr>
                <w:r w:rsidRPr="00CA4A65">
                  <w:rPr>
                    <w:rStyle w:val="aff5"/>
                    <w:rtl/>
                  </w:rPr>
                  <w:t>לחץ כאן להזנת טקסט</w:t>
                </w:r>
                <w:r w:rsidRPr="00CA4A65">
                  <w:rPr>
                    <w:rStyle w:val="aff5"/>
                  </w:rPr>
                  <w:t>.</w:t>
                </w:r>
              </w:p>
            </w:sdtContent>
          </w:sdt>
        </w:tc>
        <w:tc>
          <w:tcPr>
            <w:tcW w:w="1559" w:type="dxa"/>
            <w:shd w:val="clear" w:color="auto" w:fill="auto"/>
          </w:tcPr>
          <w:p w:rsidR="00117A9A" w:rsidRPr="00CA4A65" w:rsidRDefault="00117A9A" w:rsidP="00CA4A65">
            <w:pPr>
              <w:rPr>
                <w:rtl/>
              </w:rPr>
            </w:pPr>
            <w:r w:rsidRPr="00CA4A65">
              <w:rPr>
                <w:rFonts w:hint="cs"/>
                <w:rtl/>
              </w:rPr>
              <w:t>מס' עובדים:</w:t>
            </w:r>
          </w:p>
          <w:sdt>
            <w:sdtPr>
              <w:rPr>
                <w:rtl/>
              </w:rPr>
              <w:id w:val="426776738"/>
              <w:placeholder>
                <w:docPart w:val="952C1818F4734BAD8C2FC0017F0C62F8"/>
              </w:placeholder>
              <w:showingPlcHdr/>
              <w:text/>
            </w:sdtPr>
            <w:sdtEndPr/>
            <w:sdtContent>
              <w:p w:rsidR="00117A9A" w:rsidRPr="00CA4A65" w:rsidRDefault="00117A9A" w:rsidP="00CA4A65">
                <w:pPr>
                  <w:rPr>
                    <w:rtl/>
                  </w:rPr>
                </w:pPr>
                <w:r w:rsidRPr="00CA4A65">
                  <w:rPr>
                    <w:rStyle w:val="aff5"/>
                    <w:rtl/>
                  </w:rPr>
                  <w:t>לחץ כאן להזנת טקסט</w:t>
                </w:r>
                <w:r w:rsidRPr="00CA4A65">
                  <w:rPr>
                    <w:rStyle w:val="aff5"/>
                  </w:rPr>
                  <w:t>.</w:t>
                </w:r>
              </w:p>
            </w:sdtContent>
          </w:sdt>
          <w:p w:rsidR="00117A9A" w:rsidRPr="00CA4A65" w:rsidRDefault="00117A9A" w:rsidP="00CA4A65">
            <w:pPr>
              <w:rPr>
                <w:rtl/>
              </w:rPr>
            </w:pPr>
          </w:p>
          <w:p w:rsidR="00117A9A" w:rsidRPr="00CA4A65" w:rsidRDefault="00117A9A" w:rsidP="00CA4A65">
            <w:pPr>
              <w:rPr>
                <w:rtl/>
              </w:rPr>
            </w:pPr>
            <w:r w:rsidRPr="00CA4A65">
              <w:rPr>
                <w:rFonts w:hint="cs"/>
                <w:rtl/>
              </w:rPr>
              <w:t>מס' נציגי שירות:</w:t>
            </w:r>
          </w:p>
          <w:sdt>
            <w:sdtPr>
              <w:rPr>
                <w:rtl/>
              </w:rPr>
              <w:id w:val="1337269628"/>
              <w:placeholder>
                <w:docPart w:val="952C1818F4734BAD8C2FC0017F0C62F8"/>
              </w:placeholder>
              <w:showingPlcHdr/>
              <w:text/>
            </w:sdtPr>
            <w:sdtEndPr/>
            <w:sdtContent>
              <w:p w:rsidR="00117A9A" w:rsidRPr="00CA4A65" w:rsidRDefault="00117A9A" w:rsidP="00CA4A65">
                <w:pPr>
                  <w:rPr>
                    <w:rtl/>
                  </w:rPr>
                </w:pPr>
                <w:r w:rsidRPr="00CA4A65">
                  <w:rPr>
                    <w:rStyle w:val="aff5"/>
                    <w:rtl/>
                  </w:rPr>
                  <w:t>לחץ כאן להזנת טקסט</w:t>
                </w:r>
                <w:r w:rsidRPr="00CA4A65">
                  <w:rPr>
                    <w:rStyle w:val="aff5"/>
                  </w:rPr>
                  <w:t>.</w:t>
                </w:r>
              </w:p>
            </w:sdtContent>
          </w:sdt>
          <w:p w:rsidR="00117A9A" w:rsidRPr="00CA4A65" w:rsidRDefault="00117A9A" w:rsidP="00CA4A65">
            <w:pPr>
              <w:rPr>
                <w:rtl/>
              </w:rPr>
            </w:pPr>
          </w:p>
          <w:p w:rsidR="00117A9A" w:rsidRPr="00CA4A65" w:rsidRDefault="00117A9A" w:rsidP="00CA4A65">
            <w:pPr>
              <w:rPr>
                <w:rtl/>
              </w:rPr>
            </w:pPr>
            <w:r w:rsidRPr="00CA4A65">
              <w:rPr>
                <w:rFonts w:hint="cs"/>
                <w:rtl/>
              </w:rPr>
              <w:t>פירוט בעלי תפקידים מומחים ןתחום התמחות:</w:t>
            </w:r>
          </w:p>
          <w:sdt>
            <w:sdtPr>
              <w:rPr>
                <w:rtl/>
              </w:rPr>
              <w:id w:val="2026818907"/>
              <w:placeholder>
                <w:docPart w:val="952C1818F4734BAD8C2FC0017F0C62F8"/>
              </w:placeholder>
              <w:showingPlcHdr/>
              <w:text/>
            </w:sdtPr>
            <w:sdtEndPr/>
            <w:sdtContent>
              <w:p w:rsidR="00117A9A" w:rsidRPr="00CA4A65" w:rsidRDefault="00117A9A" w:rsidP="00CA4A65">
                <w:pPr>
                  <w:rPr>
                    <w:rtl/>
                  </w:rPr>
                </w:pPr>
                <w:r w:rsidRPr="00CA4A65">
                  <w:rPr>
                    <w:rStyle w:val="aff5"/>
                    <w:rtl/>
                  </w:rPr>
                  <w:t>לחץ כאן להזנת טקסט</w:t>
                </w:r>
                <w:r w:rsidRPr="00CA4A65">
                  <w:rPr>
                    <w:rStyle w:val="aff5"/>
                  </w:rPr>
                  <w:t>.</w:t>
                </w:r>
              </w:p>
            </w:sdtContent>
          </w:sdt>
          <w:p w:rsidR="00117A9A" w:rsidRPr="00CA4A65" w:rsidRDefault="00117A9A" w:rsidP="00CA4A65">
            <w:pPr>
              <w:rPr>
                <w:rtl/>
              </w:rPr>
            </w:pPr>
          </w:p>
          <w:p w:rsidR="00117A9A" w:rsidRPr="00CA4A65" w:rsidRDefault="00117A9A" w:rsidP="00CA4A65">
            <w:pPr>
              <w:rPr>
                <w:rtl/>
              </w:rPr>
            </w:pPr>
            <w:r w:rsidRPr="00CA4A65">
              <w:rPr>
                <w:rFonts w:hint="cs"/>
                <w:rtl/>
              </w:rPr>
              <w:t>מס' עמדות:</w:t>
            </w:r>
          </w:p>
          <w:sdt>
            <w:sdtPr>
              <w:rPr>
                <w:rtl/>
              </w:rPr>
              <w:id w:val="-1933807497"/>
              <w:placeholder>
                <w:docPart w:val="952C1818F4734BAD8C2FC0017F0C62F8"/>
              </w:placeholder>
              <w:showingPlcHdr/>
              <w:text/>
            </w:sdtPr>
            <w:sdtEndPr/>
            <w:sdtContent>
              <w:p w:rsidR="00117A9A" w:rsidRPr="00CA4A65" w:rsidRDefault="00117A9A" w:rsidP="00CA4A65">
                <w:pPr>
                  <w:rPr>
                    <w:rtl/>
                  </w:rPr>
                </w:pPr>
                <w:r w:rsidRPr="00CA4A65">
                  <w:rPr>
                    <w:rStyle w:val="aff5"/>
                    <w:rtl/>
                  </w:rPr>
                  <w:t>לחץ כאן להזנת טקסט</w:t>
                </w:r>
                <w:r w:rsidRPr="00CA4A65">
                  <w:rPr>
                    <w:rStyle w:val="aff5"/>
                  </w:rPr>
                  <w:t>.</w:t>
                </w:r>
              </w:p>
            </w:sdtContent>
          </w:sdt>
        </w:tc>
        <w:sdt>
          <w:sdtPr>
            <w:rPr>
              <w:rtl/>
            </w:rPr>
            <w:id w:val="-718673091"/>
            <w:placeholder>
              <w:docPart w:val="952C1818F4734BAD8C2FC0017F0C62F8"/>
            </w:placeholder>
            <w:showingPlcHdr/>
            <w:text/>
          </w:sdtPr>
          <w:sdtEndPr/>
          <w:sdtContent>
            <w:tc>
              <w:tcPr>
                <w:tcW w:w="1276" w:type="dxa"/>
                <w:shd w:val="clear" w:color="auto" w:fill="auto"/>
              </w:tcPr>
              <w:p w:rsidR="00117A9A" w:rsidRPr="00CA4A65" w:rsidRDefault="00117A9A" w:rsidP="00CA4A65">
                <w:pPr>
                  <w:rPr>
                    <w:rtl/>
                  </w:rPr>
                </w:pPr>
                <w:r w:rsidRPr="00CA4A65">
                  <w:rPr>
                    <w:rStyle w:val="aff5"/>
                    <w:rtl/>
                  </w:rPr>
                  <w:t>לחץ כאן להזנת טקסט</w:t>
                </w:r>
                <w:r w:rsidRPr="00CA4A65">
                  <w:rPr>
                    <w:rStyle w:val="aff5"/>
                  </w:rPr>
                  <w:t>.</w:t>
                </w:r>
              </w:p>
            </w:tc>
          </w:sdtContent>
        </w:sdt>
        <w:sdt>
          <w:sdtPr>
            <w:rPr>
              <w:rtl/>
            </w:rPr>
            <w:id w:val="-337852668"/>
            <w:placeholder>
              <w:docPart w:val="952C1818F4734BAD8C2FC0017F0C62F8"/>
            </w:placeholder>
            <w:showingPlcHdr/>
            <w:text/>
          </w:sdtPr>
          <w:sdtEndPr/>
          <w:sdtContent>
            <w:tc>
              <w:tcPr>
                <w:tcW w:w="1418" w:type="dxa"/>
                <w:shd w:val="clear" w:color="auto" w:fill="auto"/>
              </w:tcPr>
              <w:p w:rsidR="00117A9A" w:rsidRPr="00CA4A65" w:rsidRDefault="00117A9A" w:rsidP="00CA4A65">
                <w:pPr>
                  <w:rPr>
                    <w:rtl/>
                  </w:rPr>
                </w:pPr>
                <w:r w:rsidRPr="00CA4A65">
                  <w:rPr>
                    <w:rStyle w:val="aff5"/>
                    <w:rtl/>
                  </w:rPr>
                  <w:t>לחץ כאן להזנת טקסט</w:t>
                </w:r>
                <w:r w:rsidRPr="00CA4A65">
                  <w:rPr>
                    <w:rStyle w:val="aff5"/>
                  </w:rPr>
                  <w:t>.</w:t>
                </w:r>
              </w:p>
            </w:tc>
          </w:sdtContent>
        </w:sdt>
        <w:sdt>
          <w:sdtPr>
            <w:rPr>
              <w:rtl/>
            </w:rPr>
            <w:id w:val="960234623"/>
            <w:placeholder>
              <w:docPart w:val="952C1818F4734BAD8C2FC0017F0C62F8"/>
            </w:placeholder>
            <w:showingPlcHdr/>
            <w:text/>
          </w:sdtPr>
          <w:sdtEndPr/>
          <w:sdtContent>
            <w:tc>
              <w:tcPr>
                <w:tcW w:w="992" w:type="dxa"/>
                <w:shd w:val="clear" w:color="auto" w:fill="auto"/>
              </w:tcPr>
              <w:p w:rsidR="00117A9A" w:rsidRPr="00CA4A65" w:rsidRDefault="00117A9A" w:rsidP="00CA4A65">
                <w:pPr>
                  <w:rPr>
                    <w:rtl/>
                  </w:rPr>
                </w:pPr>
                <w:r w:rsidRPr="00CA4A65">
                  <w:rPr>
                    <w:rStyle w:val="aff5"/>
                    <w:rtl/>
                  </w:rPr>
                  <w:t>לחץ כאן להזנת טקסט</w:t>
                </w:r>
                <w:r w:rsidRPr="00CA4A65">
                  <w:rPr>
                    <w:rStyle w:val="aff5"/>
                  </w:rPr>
                  <w:t>.</w:t>
                </w:r>
              </w:p>
            </w:tc>
          </w:sdtContent>
        </w:sdt>
        <w:sdt>
          <w:sdtPr>
            <w:rPr>
              <w:rtl/>
            </w:rPr>
            <w:id w:val="-650286270"/>
            <w:placeholder>
              <w:docPart w:val="952C1818F4734BAD8C2FC0017F0C62F8"/>
            </w:placeholder>
            <w:showingPlcHdr/>
            <w:text/>
          </w:sdtPr>
          <w:sdtEndPr/>
          <w:sdtContent>
            <w:tc>
              <w:tcPr>
                <w:tcW w:w="1276" w:type="dxa"/>
                <w:shd w:val="clear" w:color="auto" w:fill="auto"/>
              </w:tcPr>
              <w:p w:rsidR="00117A9A" w:rsidRPr="00CA4A65" w:rsidRDefault="00117A9A" w:rsidP="00CA4A65">
                <w:pPr>
                  <w:rPr>
                    <w:rtl/>
                  </w:rPr>
                </w:pPr>
                <w:r w:rsidRPr="00CA4A65">
                  <w:rPr>
                    <w:rStyle w:val="aff5"/>
                    <w:rtl/>
                  </w:rPr>
                  <w:t>לחץ כאן להזנת טקסט</w:t>
                </w:r>
                <w:r w:rsidRPr="00CA4A65">
                  <w:rPr>
                    <w:rStyle w:val="aff5"/>
                  </w:rPr>
                  <w:t>.</w:t>
                </w:r>
              </w:p>
            </w:tc>
          </w:sdtContent>
        </w:sdt>
      </w:tr>
      <w:tr w:rsidR="00117A9A" w:rsidRPr="00CA4A65" w:rsidTr="00CA4A65">
        <w:trPr>
          <w:trHeight w:val="4039"/>
        </w:trPr>
        <w:tc>
          <w:tcPr>
            <w:tcW w:w="709" w:type="dxa"/>
            <w:shd w:val="clear" w:color="auto" w:fill="auto"/>
          </w:tcPr>
          <w:p w:rsidR="00117A9A" w:rsidRPr="00CA4A65" w:rsidRDefault="00117A9A" w:rsidP="00CA4A65">
            <w:pPr>
              <w:rPr>
                <w:rtl/>
              </w:rPr>
            </w:pPr>
            <w:r w:rsidRPr="00CA4A65">
              <w:rPr>
                <w:rFonts w:hint="cs"/>
                <w:rtl/>
              </w:rPr>
              <w:lastRenderedPageBreak/>
              <w:t>7</w:t>
            </w:r>
          </w:p>
        </w:tc>
        <w:sdt>
          <w:sdtPr>
            <w:rPr>
              <w:rtl/>
            </w:rPr>
            <w:id w:val="1966621139"/>
            <w:placeholder>
              <w:docPart w:val="DCDFEC491E7A4ACB8A13E9E4A3990ADC"/>
            </w:placeholder>
            <w:showingPlcHdr/>
            <w:text/>
          </w:sdtPr>
          <w:sdtEndPr/>
          <w:sdtContent>
            <w:tc>
              <w:tcPr>
                <w:tcW w:w="1134" w:type="dxa"/>
                <w:shd w:val="clear" w:color="auto" w:fill="auto"/>
              </w:tcPr>
              <w:p w:rsidR="00117A9A" w:rsidRPr="00CA4A65" w:rsidRDefault="00117A9A" w:rsidP="00CA4A65">
                <w:pPr>
                  <w:rPr>
                    <w:rtl/>
                  </w:rPr>
                </w:pPr>
                <w:r w:rsidRPr="00CA4A65">
                  <w:rPr>
                    <w:rStyle w:val="aff5"/>
                    <w:rtl/>
                  </w:rPr>
                  <w:t>לחץ כאן להזנת טקסט</w:t>
                </w:r>
                <w:r w:rsidRPr="00CA4A65">
                  <w:rPr>
                    <w:rStyle w:val="aff5"/>
                  </w:rPr>
                  <w:t>.</w:t>
                </w:r>
              </w:p>
            </w:tc>
          </w:sdtContent>
        </w:sdt>
        <w:tc>
          <w:tcPr>
            <w:tcW w:w="1418" w:type="dxa"/>
            <w:shd w:val="clear" w:color="auto" w:fill="auto"/>
          </w:tcPr>
          <w:p w:rsidR="00117A9A" w:rsidRPr="00CA4A65" w:rsidRDefault="00117A9A" w:rsidP="00CA4A65">
            <w:pPr>
              <w:rPr>
                <w:rtl/>
              </w:rPr>
            </w:pPr>
            <w:r w:rsidRPr="00CA4A65">
              <w:rPr>
                <w:rFonts w:hint="cs"/>
                <w:rtl/>
              </w:rPr>
              <w:t>כתובת:</w:t>
            </w:r>
          </w:p>
          <w:sdt>
            <w:sdtPr>
              <w:rPr>
                <w:rtl/>
              </w:rPr>
              <w:id w:val="2093585397"/>
              <w:placeholder>
                <w:docPart w:val="DCDFEC491E7A4ACB8A13E9E4A3990ADC"/>
              </w:placeholder>
              <w:showingPlcHdr/>
              <w:text/>
            </w:sdtPr>
            <w:sdtEndPr/>
            <w:sdtContent>
              <w:p w:rsidR="00117A9A" w:rsidRPr="00CA4A65" w:rsidRDefault="00117A9A" w:rsidP="00CA4A65">
                <w:pPr>
                  <w:rPr>
                    <w:rtl/>
                  </w:rPr>
                </w:pPr>
                <w:r w:rsidRPr="00CA4A65">
                  <w:rPr>
                    <w:rStyle w:val="aff5"/>
                    <w:rtl/>
                  </w:rPr>
                  <w:t>לחץ כאן להזנת טקסט</w:t>
                </w:r>
                <w:r w:rsidRPr="00CA4A65">
                  <w:rPr>
                    <w:rStyle w:val="aff5"/>
                  </w:rPr>
                  <w:t>.</w:t>
                </w:r>
              </w:p>
            </w:sdtContent>
          </w:sdt>
          <w:p w:rsidR="00117A9A" w:rsidRPr="00CA4A65" w:rsidRDefault="00117A9A" w:rsidP="00CA4A65">
            <w:pPr>
              <w:rPr>
                <w:rtl/>
              </w:rPr>
            </w:pPr>
          </w:p>
          <w:p w:rsidR="00117A9A" w:rsidRPr="00CA4A65" w:rsidRDefault="00117A9A" w:rsidP="00CA4A65">
            <w:pPr>
              <w:rPr>
                <w:rtl/>
              </w:rPr>
            </w:pPr>
            <w:r w:rsidRPr="00CA4A65">
              <w:rPr>
                <w:rFonts w:hint="cs"/>
                <w:rtl/>
              </w:rPr>
              <w:t>טלפון:</w:t>
            </w:r>
          </w:p>
          <w:sdt>
            <w:sdtPr>
              <w:rPr>
                <w:rtl/>
              </w:rPr>
              <w:id w:val="-1932890767"/>
              <w:placeholder>
                <w:docPart w:val="DCDFEC491E7A4ACB8A13E9E4A3990ADC"/>
              </w:placeholder>
              <w:showingPlcHdr/>
              <w:text/>
            </w:sdtPr>
            <w:sdtEndPr/>
            <w:sdtContent>
              <w:p w:rsidR="00117A9A" w:rsidRPr="00CA4A65" w:rsidRDefault="00117A9A" w:rsidP="00CA4A65">
                <w:pPr>
                  <w:rPr>
                    <w:rtl/>
                  </w:rPr>
                </w:pPr>
                <w:r w:rsidRPr="00CA4A65">
                  <w:rPr>
                    <w:rStyle w:val="aff5"/>
                    <w:rtl/>
                  </w:rPr>
                  <w:t>לחץ כאן להזנת טקסט</w:t>
                </w:r>
                <w:r w:rsidRPr="00CA4A65">
                  <w:rPr>
                    <w:rStyle w:val="aff5"/>
                  </w:rPr>
                  <w:t>.</w:t>
                </w:r>
              </w:p>
            </w:sdtContent>
          </w:sdt>
          <w:p w:rsidR="00117A9A" w:rsidRPr="00CA4A65" w:rsidRDefault="00117A9A" w:rsidP="00CA4A65">
            <w:pPr>
              <w:rPr>
                <w:rtl/>
              </w:rPr>
            </w:pPr>
          </w:p>
          <w:p w:rsidR="00117A9A" w:rsidRPr="00CA4A65" w:rsidRDefault="00117A9A" w:rsidP="00CA4A65">
            <w:pPr>
              <w:rPr>
                <w:rtl/>
              </w:rPr>
            </w:pPr>
            <w:r w:rsidRPr="00CA4A65">
              <w:rPr>
                <w:rFonts w:hint="cs"/>
                <w:rtl/>
              </w:rPr>
              <w:t>פרטי איש קשר:</w:t>
            </w:r>
          </w:p>
          <w:sdt>
            <w:sdtPr>
              <w:rPr>
                <w:rtl/>
              </w:rPr>
              <w:id w:val="-738022856"/>
              <w:placeholder>
                <w:docPart w:val="DCDFEC491E7A4ACB8A13E9E4A3990ADC"/>
              </w:placeholder>
              <w:showingPlcHdr/>
              <w:text/>
            </w:sdtPr>
            <w:sdtEndPr/>
            <w:sdtContent>
              <w:p w:rsidR="00117A9A" w:rsidRPr="00CA4A65" w:rsidRDefault="00117A9A" w:rsidP="00CA4A65">
                <w:pPr>
                  <w:rPr>
                    <w:rtl/>
                  </w:rPr>
                </w:pPr>
                <w:r w:rsidRPr="00CA4A65">
                  <w:rPr>
                    <w:rStyle w:val="aff5"/>
                    <w:rtl/>
                  </w:rPr>
                  <w:t>לחץ כאן להזנת טקסט</w:t>
                </w:r>
                <w:r w:rsidRPr="00CA4A65">
                  <w:rPr>
                    <w:rStyle w:val="aff5"/>
                  </w:rPr>
                  <w:t>.</w:t>
                </w:r>
              </w:p>
            </w:sdtContent>
          </w:sdt>
        </w:tc>
        <w:tc>
          <w:tcPr>
            <w:tcW w:w="1559" w:type="dxa"/>
            <w:shd w:val="clear" w:color="auto" w:fill="auto"/>
          </w:tcPr>
          <w:p w:rsidR="00117A9A" w:rsidRPr="00CA4A65" w:rsidRDefault="00117A9A" w:rsidP="00CA4A65">
            <w:pPr>
              <w:rPr>
                <w:rtl/>
              </w:rPr>
            </w:pPr>
            <w:r w:rsidRPr="00CA4A65">
              <w:rPr>
                <w:rFonts w:hint="cs"/>
                <w:rtl/>
              </w:rPr>
              <w:t>תאריך התחלה:</w:t>
            </w:r>
          </w:p>
          <w:sdt>
            <w:sdtPr>
              <w:rPr>
                <w:rtl/>
              </w:rPr>
              <w:id w:val="-1817557555"/>
              <w:placeholder>
                <w:docPart w:val="242B8DD68DC2473A9E75A62409197240"/>
              </w:placeholder>
              <w:showingPlcHdr/>
              <w:date>
                <w:dateFormat w:val="dd/MM/yyyy"/>
                <w:lid w:val="he-IL"/>
                <w:storeMappedDataAs w:val="dateTime"/>
                <w:calendar w:val="gregorian"/>
              </w:date>
            </w:sdtPr>
            <w:sdtEndPr/>
            <w:sdtContent>
              <w:p w:rsidR="00117A9A" w:rsidRPr="00CA4A65" w:rsidRDefault="00117A9A" w:rsidP="00CA4A65">
                <w:pPr>
                  <w:rPr>
                    <w:rtl/>
                  </w:rPr>
                </w:pPr>
                <w:r w:rsidRPr="00CA4A65">
                  <w:rPr>
                    <w:rStyle w:val="aff5"/>
                    <w:rtl/>
                  </w:rPr>
                  <w:t>לחץ כאן להזנת תאריך</w:t>
                </w:r>
                <w:r w:rsidRPr="00CA4A65">
                  <w:rPr>
                    <w:rStyle w:val="aff5"/>
                  </w:rPr>
                  <w:t>.</w:t>
                </w:r>
              </w:p>
            </w:sdtContent>
          </w:sdt>
          <w:p w:rsidR="00117A9A" w:rsidRPr="00CA4A65" w:rsidRDefault="00117A9A" w:rsidP="00CA4A65">
            <w:pPr>
              <w:rPr>
                <w:rtl/>
              </w:rPr>
            </w:pPr>
            <w:r w:rsidRPr="00CA4A65">
              <w:rPr>
                <w:rFonts w:hint="cs"/>
                <w:rtl/>
              </w:rPr>
              <w:t>תאריך סיום:</w:t>
            </w:r>
          </w:p>
          <w:sdt>
            <w:sdtPr>
              <w:rPr>
                <w:rtl/>
              </w:rPr>
              <w:id w:val="439496591"/>
              <w:placeholder>
                <w:docPart w:val="242B8DD68DC2473A9E75A62409197240"/>
              </w:placeholder>
              <w:showingPlcHdr/>
              <w:date>
                <w:dateFormat w:val="dd/MM/yyyy"/>
                <w:lid w:val="he-IL"/>
                <w:storeMappedDataAs w:val="dateTime"/>
                <w:calendar w:val="gregorian"/>
              </w:date>
            </w:sdtPr>
            <w:sdtEndPr/>
            <w:sdtContent>
              <w:p w:rsidR="00117A9A" w:rsidRPr="00CA4A65" w:rsidRDefault="00117A9A" w:rsidP="00CA4A65">
                <w:pPr>
                  <w:rPr>
                    <w:rtl/>
                  </w:rPr>
                </w:pPr>
                <w:r w:rsidRPr="00CA4A65">
                  <w:rPr>
                    <w:rStyle w:val="aff5"/>
                    <w:rtl/>
                  </w:rPr>
                  <w:t>לחץ כאן להזנת תאריך</w:t>
                </w:r>
                <w:r w:rsidRPr="00CA4A65">
                  <w:rPr>
                    <w:rStyle w:val="aff5"/>
                  </w:rPr>
                  <w:t>.</w:t>
                </w:r>
              </w:p>
            </w:sdtContent>
          </w:sdt>
        </w:tc>
        <w:sdt>
          <w:sdtPr>
            <w:rPr>
              <w:rtl/>
            </w:rPr>
            <w:id w:val="-645044471"/>
            <w:placeholder>
              <w:docPart w:val="DCDFEC491E7A4ACB8A13E9E4A3990ADC"/>
            </w:placeholder>
            <w:showingPlcHdr/>
            <w:text/>
          </w:sdtPr>
          <w:sdtEndPr/>
          <w:sdtContent>
            <w:tc>
              <w:tcPr>
                <w:tcW w:w="2551" w:type="dxa"/>
                <w:shd w:val="clear" w:color="auto" w:fill="auto"/>
              </w:tcPr>
              <w:p w:rsidR="00117A9A" w:rsidRPr="00CA4A65" w:rsidRDefault="00117A9A" w:rsidP="00CA4A65">
                <w:pPr>
                  <w:rPr>
                    <w:rtl/>
                  </w:rPr>
                </w:pPr>
                <w:r w:rsidRPr="00CA4A65">
                  <w:rPr>
                    <w:rStyle w:val="aff5"/>
                    <w:rtl/>
                  </w:rPr>
                  <w:t>לחץ כאן להזנת טקסט</w:t>
                </w:r>
                <w:r w:rsidRPr="00CA4A65">
                  <w:rPr>
                    <w:rStyle w:val="aff5"/>
                  </w:rPr>
                  <w:t>.</w:t>
                </w:r>
              </w:p>
            </w:tc>
          </w:sdtContent>
        </w:sdt>
        <w:tc>
          <w:tcPr>
            <w:tcW w:w="1276" w:type="dxa"/>
            <w:shd w:val="clear" w:color="auto" w:fill="auto"/>
          </w:tcPr>
          <w:p w:rsidR="00117A9A" w:rsidRPr="00CA4A65" w:rsidRDefault="00117A9A" w:rsidP="00CA4A65">
            <w:pPr>
              <w:rPr>
                <w:rtl/>
              </w:rPr>
            </w:pPr>
            <w:r w:rsidRPr="00CA4A65">
              <w:rPr>
                <w:rFonts w:hint="cs"/>
                <w:rtl/>
              </w:rPr>
              <w:t>תקציב שנתי:</w:t>
            </w:r>
          </w:p>
          <w:p w:rsidR="00117A9A" w:rsidRPr="00CA4A65" w:rsidRDefault="008404AF" w:rsidP="00CA4A65">
            <w:pPr>
              <w:rPr>
                <w:rtl/>
              </w:rPr>
            </w:pPr>
            <w:sdt>
              <w:sdtPr>
                <w:rPr>
                  <w:rFonts w:hint="cs"/>
                  <w:rtl/>
                </w:rPr>
                <w:id w:val="448512907"/>
                <w:placeholder>
                  <w:docPart w:val="DCDFEC491E7A4ACB8A13E9E4A3990ADC"/>
                </w:placeholder>
                <w:showingPlcHdr/>
                <w:text/>
              </w:sdtPr>
              <w:sdtEndPr/>
              <w:sdtContent>
                <w:r w:rsidR="00117A9A" w:rsidRPr="00CA4A65">
                  <w:rPr>
                    <w:rStyle w:val="aff5"/>
                    <w:rtl/>
                  </w:rPr>
                  <w:t>לחץ כאן להזנת טקסט</w:t>
                </w:r>
                <w:r w:rsidR="00117A9A" w:rsidRPr="00CA4A65">
                  <w:rPr>
                    <w:rStyle w:val="aff5"/>
                  </w:rPr>
                  <w:t>.</w:t>
                </w:r>
              </w:sdtContent>
            </w:sdt>
          </w:p>
          <w:p w:rsidR="00117A9A" w:rsidRPr="00CA4A65" w:rsidRDefault="00117A9A" w:rsidP="00CA4A65">
            <w:pPr>
              <w:rPr>
                <w:rtl/>
              </w:rPr>
            </w:pPr>
          </w:p>
          <w:p w:rsidR="00117A9A" w:rsidRPr="00CA4A65" w:rsidRDefault="00117A9A" w:rsidP="00CA4A65">
            <w:pPr>
              <w:rPr>
                <w:rtl/>
              </w:rPr>
            </w:pPr>
            <w:r w:rsidRPr="00CA4A65">
              <w:rPr>
                <w:rFonts w:hint="cs"/>
                <w:rtl/>
              </w:rPr>
              <w:t>תקציב כולל:</w:t>
            </w:r>
          </w:p>
          <w:sdt>
            <w:sdtPr>
              <w:rPr>
                <w:rtl/>
              </w:rPr>
              <w:id w:val="527845642"/>
              <w:placeholder>
                <w:docPart w:val="DCDFEC491E7A4ACB8A13E9E4A3990ADC"/>
              </w:placeholder>
              <w:showingPlcHdr/>
              <w:text/>
            </w:sdtPr>
            <w:sdtEndPr/>
            <w:sdtContent>
              <w:p w:rsidR="00117A9A" w:rsidRPr="00CA4A65" w:rsidRDefault="00117A9A" w:rsidP="00CA4A65">
                <w:pPr>
                  <w:rPr>
                    <w:rtl/>
                  </w:rPr>
                </w:pPr>
                <w:r w:rsidRPr="00CA4A65">
                  <w:rPr>
                    <w:rStyle w:val="aff5"/>
                    <w:rtl/>
                  </w:rPr>
                  <w:t>לחץ כאן להזנת טקסט</w:t>
                </w:r>
                <w:r w:rsidRPr="00CA4A65">
                  <w:rPr>
                    <w:rStyle w:val="aff5"/>
                  </w:rPr>
                  <w:t>.</w:t>
                </w:r>
              </w:p>
            </w:sdtContent>
          </w:sdt>
        </w:tc>
        <w:tc>
          <w:tcPr>
            <w:tcW w:w="1559" w:type="dxa"/>
            <w:shd w:val="clear" w:color="auto" w:fill="auto"/>
          </w:tcPr>
          <w:p w:rsidR="00117A9A" w:rsidRPr="00CA4A65" w:rsidRDefault="00117A9A" w:rsidP="00CA4A65">
            <w:pPr>
              <w:rPr>
                <w:rtl/>
              </w:rPr>
            </w:pPr>
            <w:r w:rsidRPr="00CA4A65">
              <w:rPr>
                <w:rFonts w:hint="cs"/>
                <w:rtl/>
              </w:rPr>
              <w:t>מס' עובדים:</w:t>
            </w:r>
          </w:p>
          <w:sdt>
            <w:sdtPr>
              <w:rPr>
                <w:rtl/>
              </w:rPr>
              <w:id w:val="1725485354"/>
              <w:placeholder>
                <w:docPart w:val="DCDFEC491E7A4ACB8A13E9E4A3990ADC"/>
              </w:placeholder>
              <w:showingPlcHdr/>
              <w:text/>
            </w:sdtPr>
            <w:sdtEndPr/>
            <w:sdtContent>
              <w:p w:rsidR="00117A9A" w:rsidRPr="00CA4A65" w:rsidRDefault="00117A9A" w:rsidP="00CA4A65">
                <w:pPr>
                  <w:rPr>
                    <w:rtl/>
                  </w:rPr>
                </w:pPr>
                <w:r w:rsidRPr="00CA4A65">
                  <w:rPr>
                    <w:rStyle w:val="aff5"/>
                    <w:rtl/>
                  </w:rPr>
                  <w:t>לחץ כאן להזנת טקסט</w:t>
                </w:r>
                <w:r w:rsidRPr="00CA4A65">
                  <w:rPr>
                    <w:rStyle w:val="aff5"/>
                  </w:rPr>
                  <w:t>.</w:t>
                </w:r>
              </w:p>
            </w:sdtContent>
          </w:sdt>
          <w:p w:rsidR="00117A9A" w:rsidRPr="00CA4A65" w:rsidRDefault="00117A9A" w:rsidP="00CA4A65">
            <w:pPr>
              <w:rPr>
                <w:rtl/>
              </w:rPr>
            </w:pPr>
          </w:p>
          <w:p w:rsidR="00117A9A" w:rsidRPr="00CA4A65" w:rsidRDefault="00117A9A" w:rsidP="00CA4A65">
            <w:pPr>
              <w:rPr>
                <w:rtl/>
              </w:rPr>
            </w:pPr>
            <w:r w:rsidRPr="00CA4A65">
              <w:rPr>
                <w:rFonts w:hint="cs"/>
                <w:rtl/>
              </w:rPr>
              <w:t>מס' נציגי שירות:</w:t>
            </w:r>
          </w:p>
          <w:sdt>
            <w:sdtPr>
              <w:rPr>
                <w:rtl/>
              </w:rPr>
              <w:id w:val="-1355721192"/>
              <w:placeholder>
                <w:docPart w:val="DCDFEC491E7A4ACB8A13E9E4A3990ADC"/>
              </w:placeholder>
              <w:showingPlcHdr/>
              <w:text/>
            </w:sdtPr>
            <w:sdtEndPr/>
            <w:sdtContent>
              <w:p w:rsidR="00117A9A" w:rsidRPr="00CA4A65" w:rsidRDefault="00117A9A" w:rsidP="00CA4A65">
                <w:pPr>
                  <w:rPr>
                    <w:rtl/>
                  </w:rPr>
                </w:pPr>
                <w:r w:rsidRPr="00CA4A65">
                  <w:rPr>
                    <w:rStyle w:val="aff5"/>
                    <w:rtl/>
                  </w:rPr>
                  <w:t>לחץ כאן להזנת טקסט</w:t>
                </w:r>
                <w:r w:rsidRPr="00CA4A65">
                  <w:rPr>
                    <w:rStyle w:val="aff5"/>
                  </w:rPr>
                  <w:t>.</w:t>
                </w:r>
              </w:p>
            </w:sdtContent>
          </w:sdt>
          <w:p w:rsidR="00117A9A" w:rsidRPr="00CA4A65" w:rsidRDefault="00117A9A" w:rsidP="00CA4A65">
            <w:pPr>
              <w:rPr>
                <w:rtl/>
              </w:rPr>
            </w:pPr>
          </w:p>
          <w:p w:rsidR="00117A9A" w:rsidRPr="00CA4A65" w:rsidRDefault="00117A9A" w:rsidP="00CA4A65">
            <w:pPr>
              <w:rPr>
                <w:rtl/>
              </w:rPr>
            </w:pPr>
            <w:r w:rsidRPr="00CA4A65">
              <w:rPr>
                <w:rFonts w:hint="cs"/>
                <w:rtl/>
              </w:rPr>
              <w:t>פירוט בעלי תפקידים מומחים ןתחום התמחות:</w:t>
            </w:r>
          </w:p>
          <w:sdt>
            <w:sdtPr>
              <w:rPr>
                <w:rtl/>
              </w:rPr>
              <w:id w:val="529381190"/>
              <w:placeholder>
                <w:docPart w:val="DCDFEC491E7A4ACB8A13E9E4A3990ADC"/>
              </w:placeholder>
              <w:showingPlcHdr/>
              <w:text/>
            </w:sdtPr>
            <w:sdtEndPr/>
            <w:sdtContent>
              <w:p w:rsidR="00117A9A" w:rsidRPr="00CA4A65" w:rsidRDefault="00117A9A" w:rsidP="00CA4A65">
                <w:pPr>
                  <w:rPr>
                    <w:rtl/>
                  </w:rPr>
                </w:pPr>
                <w:r w:rsidRPr="00CA4A65">
                  <w:rPr>
                    <w:rStyle w:val="aff5"/>
                    <w:rtl/>
                  </w:rPr>
                  <w:t>לחץ כאן להזנת טקסט</w:t>
                </w:r>
                <w:r w:rsidRPr="00CA4A65">
                  <w:rPr>
                    <w:rStyle w:val="aff5"/>
                  </w:rPr>
                  <w:t>.</w:t>
                </w:r>
              </w:p>
            </w:sdtContent>
          </w:sdt>
          <w:p w:rsidR="00117A9A" w:rsidRPr="00CA4A65" w:rsidRDefault="00117A9A" w:rsidP="00CA4A65">
            <w:pPr>
              <w:rPr>
                <w:rtl/>
              </w:rPr>
            </w:pPr>
          </w:p>
          <w:p w:rsidR="00117A9A" w:rsidRPr="00CA4A65" w:rsidRDefault="00117A9A" w:rsidP="00CA4A65">
            <w:pPr>
              <w:rPr>
                <w:rtl/>
              </w:rPr>
            </w:pPr>
            <w:r w:rsidRPr="00CA4A65">
              <w:rPr>
                <w:rFonts w:hint="cs"/>
                <w:rtl/>
              </w:rPr>
              <w:t>מס' עמדות:</w:t>
            </w:r>
          </w:p>
          <w:sdt>
            <w:sdtPr>
              <w:rPr>
                <w:rtl/>
              </w:rPr>
              <w:id w:val="1601674893"/>
              <w:placeholder>
                <w:docPart w:val="DCDFEC491E7A4ACB8A13E9E4A3990ADC"/>
              </w:placeholder>
              <w:showingPlcHdr/>
              <w:text/>
            </w:sdtPr>
            <w:sdtEndPr/>
            <w:sdtContent>
              <w:p w:rsidR="00117A9A" w:rsidRPr="00CA4A65" w:rsidRDefault="00117A9A" w:rsidP="00CA4A65">
                <w:pPr>
                  <w:rPr>
                    <w:rtl/>
                  </w:rPr>
                </w:pPr>
                <w:r w:rsidRPr="00CA4A65">
                  <w:rPr>
                    <w:rStyle w:val="aff5"/>
                    <w:rtl/>
                  </w:rPr>
                  <w:t>לחץ כאן להזנת טקסט</w:t>
                </w:r>
                <w:r w:rsidRPr="00CA4A65">
                  <w:rPr>
                    <w:rStyle w:val="aff5"/>
                  </w:rPr>
                  <w:t>.</w:t>
                </w:r>
              </w:p>
            </w:sdtContent>
          </w:sdt>
        </w:tc>
        <w:sdt>
          <w:sdtPr>
            <w:rPr>
              <w:rtl/>
            </w:rPr>
            <w:id w:val="-505591068"/>
            <w:placeholder>
              <w:docPart w:val="DCDFEC491E7A4ACB8A13E9E4A3990ADC"/>
            </w:placeholder>
            <w:showingPlcHdr/>
            <w:text/>
          </w:sdtPr>
          <w:sdtEndPr/>
          <w:sdtContent>
            <w:tc>
              <w:tcPr>
                <w:tcW w:w="1276" w:type="dxa"/>
                <w:shd w:val="clear" w:color="auto" w:fill="auto"/>
              </w:tcPr>
              <w:p w:rsidR="00117A9A" w:rsidRPr="00CA4A65" w:rsidRDefault="00117A9A" w:rsidP="00CA4A65">
                <w:pPr>
                  <w:rPr>
                    <w:rtl/>
                  </w:rPr>
                </w:pPr>
                <w:r w:rsidRPr="00CA4A65">
                  <w:rPr>
                    <w:rStyle w:val="aff5"/>
                    <w:rtl/>
                  </w:rPr>
                  <w:t>לחץ כאן להזנת טקסט</w:t>
                </w:r>
                <w:r w:rsidRPr="00CA4A65">
                  <w:rPr>
                    <w:rStyle w:val="aff5"/>
                  </w:rPr>
                  <w:t>.</w:t>
                </w:r>
              </w:p>
            </w:tc>
          </w:sdtContent>
        </w:sdt>
        <w:sdt>
          <w:sdtPr>
            <w:rPr>
              <w:rtl/>
            </w:rPr>
            <w:id w:val="1881271747"/>
            <w:placeholder>
              <w:docPart w:val="DCDFEC491E7A4ACB8A13E9E4A3990ADC"/>
            </w:placeholder>
            <w:showingPlcHdr/>
            <w:text/>
          </w:sdtPr>
          <w:sdtEndPr/>
          <w:sdtContent>
            <w:tc>
              <w:tcPr>
                <w:tcW w:w="1418" w:type="dxa"/>
                <w:shd w:val="clear" w:color="auto" w:fill="auto"/>
              </w:tcPr>
              <w:p w:rsidR="00117A9A" w:rsidRPr="00CA4A65" w:rsidRDefault="00117A9A" w:rsidP="00CA4A65">
                <w:pPr>
                  <w:rPr>
                    <w:rtl/>
                  </w:rPr>
                </w:pPr>
                <w:r w:rsidRPr="00CA4A65">
                  <w:rPr>
                    <w:rStyle w:val="aff5"/>
                    <w:rtl/>
                  </w:rPr>
                  <w:t>לחץ כאן להזנת טקסט</w:t>
                </w:r>
                <w:r w:rsidRPr="00CA4A65">
                  <w:rPr>
                    <w:rStyle w:val="aff5"/>
                  </w:rPr>
                  <w:t>.</w:t>
                </w:r>
              </w:p>
            </w:tc>
          </w:sdtContent>
        </w:sdt>
        <w:sdt>
          <w:sdtPr>
            <w:rPr>
              <w:rtl/>
            </w:rPr>
            <w:id w:val="-882400614"/>
            <w:placeholder>
              <w:docPart w:val="DCDFEC491E7A4ACB8A13E9E4A3990ADC"/>
            </w:placeholder>
            <w:showingPlcHdr/>
            <w:text/>
          </w:sdtPr>
          <w:sdtEndPr/>
          <w:sdtContent>
            <w:tc>
              <w:tcPr>
                <w:tcW w:w="992" w:type="dxa"/>
                <w:shd w:val="clear" w:color="auto" w:fill="auto"/>
              </w:tcPr>
              <w:p w:rsidR="00117A9A" w:rsidRPr="00CA4A65" w:rsidRDefault="00117A9A" w:rsidP="00CA4A65">
                <w:pPr>
                  <w:rPr>
                    <w:rtl/>
                  </w:rPr>
                </w:pPr>
                <w:r w:rsidRPr="00CA4A65">
                  <w:rPr>
                    <w:rStyle w:val="aff5"/>
                    <w:rtl/>
                  </w:rPr>
                  <w:t>לחץ כאן להזנת טקסט</w:t>
                </w:r>
                <w:r w:rsidRPr="00CA4A65">
                  <w:rPr>
                    <w:rStyle w:val="aff5"/>
                  </w:rPr>
                  <w:t>.</w:t>
                </w:r>
              </w:p>
            </w:tc>
          </w:sdtContent>
        </w:sdt>
        <w:sdt>
          <w:sdtPr>
            <w:rPr>
              <w:rtl/>
            </w:rPr>
            <w:id w:val="1244525531"/>
            <w:placeholder>
              <w:docPart w:val="DCDFEC491E7A4ACB8A13E9E4A3990ADC"/>
            </w:placeholder>
            <w:showingPlcHdr/>
            <w:text/>
          </w:sdtPr>
          <w:sdtEndPr/>
          <w:sdtContent>
            <w:tc>
              <w:tcPr>
                <w:tcW w:w="1276" w:type="dxa"/>
                <w:shd w:val="clear" w:color="auto" w:fill="auto"/>
              </w:tcPr>
              <w:p w:rsidR="00117A9A" w:rsidRPr="00CA4A65" w:rsidRDefault="00117A9A" w:rsidP="00CA4A65">
                <w:pPr>
                  <w:rPr>
                    <w:rtl/>
                  </w:rPr>
                </w:pPr>
                <w:r w:rsidRPr="00CA4A65">
                  <w:rPr>
                    <w:rStyle w:val="aff5"/>
                    <w:rtl/>
                  </w:rPr>
                  <w:t>לחץ כאן להזנת טקסט</w:t>
                </w:r>
                <w:r w:rsidRPr="00CA4A65">
                  <w:rPr>
                    <w:rStyle w:val="aff5"/>
                  </w:rPr>
                  <w:t>.</w:t>
                </w:r>
              </w:p>
            </w:tc>
          </w:sdtContent>
        </w:sdt>
      </w:tr>
      <w:tr w:rsidR="00117A9A" w:rsidTr="00CA4A65">
        <w:trPr>
          <w:trHeight w:val="4039"/>
        </w:trPr>
        <w:tc>
          <w:tcPr>
            <w:tcW w:w="709" w:type="dxa"/>
            <w:shd w:val="clear" w:color="auto" w:fill="auto"/>
          </w:tcPr>
          <w:p w:rsidR="00117A9A" w:rsidRPr="00CA4A65" w:rsidRDefault="00117A9A" w:rsidP="00CA4A65">
            <w:pPr>
              <w:rPr>
                <w:rtl/>
              </w:rPr>
            </w:pPr>
            <w:r w:rsidRPr="00CA4A65">
              <w:rPr>
                <w:rFonts w:hint="cs"/>
                <w:rtl/>
              </w:rPr>
              <w:lastRenderedPageBreak/>
              <w:t>8</w:t>
            </w:r>
          </w:p>
        </w:tc>
        <w:sdt>
          <w:sdtPr>
            <w:rPr>
              <w:rtl/>
            </w:rPr>
            <w:id w:val="-1726674682"/>
            <w:placeholder>
              <w:docPart w:val="A9DD42686C96463BAA3BB39316851965"/>
            </w:placeholder>
            <w:showingPlcHdr/>
            <w:text/>
          </w:sdtPr>
          <w:sdtEndPr/>
          <w:sdtContent>
            <w:tc>
              <w:tcPr>
                <w:tcW w:w="1134" w:type="dxa"/>
                <w:shd w:val="clear" w:color="auto" w:fill="auto"/>
              </w:tcPr>
              <w:p w:rsidR="00117A9A" w:rsidRPr="00CA4A65" w:rsidRDefault="00117A9A" w:rsidP="00CA4A65">
                <w:pPr>
                  <w:rPr>
                    <w:rtl/>
                  </w:rPr>
                </w:pPr>
                <w:r w:rsidRPr="00CA4A65">
                  <w:rPr>
                    <w:rStyle w:val="aff5"/>
                    <w:rtl/>
                  </w:rPr>
                  <w:t>לחץ כאן להזנת טקסט</w:t>
                </w:r>
                <w:r w:rsidRPr="00CA4A65">
                  <w:rPr>
                    <w:rStyle w:val="aff5"/>
                  </w:rPr>
                  <w:t>.</w:t>
                </w:r>
              </w:p>
            </w:tc>
          </w:sdtContent>
        </w:sdt>
        <w:tc>
          <w:tcPr>
            <w:tcW w:w="1418" w:type="dxa"/>
            <w:shd w:val="clear" w:color="auto" w:fill="auto"/>
          </w:tcPr>
          <w:p w:rsidR="00117A9A" w:rsidRPr="00CA4A65" w:rsidRDefault="00117A9A" w:rsidP="00CA4A65">
            <w:pPr>
              <w:rPr>
                <w:rtl/>
              </w:rPr>
            </w:pPr>
            <w:r w:rsidRPr="00CA4A65">
              <w:rPr>
                <w:rFonts w:hint="cs"/>
                <w:rtl/>
              </w:rPr>
              <w:t>כתובת:</w:t>
            </w:r>
          </w:p>
          <w:sdt>
            <w:sdtPr>
              <w:rPr>
                <w:rtl/>
              </w:rPr>
              <w:id w:val="2095819286"/>
              <w:placeholder>
                <w:docPart w:val="A9DD42686C96463BAA3BB39316851965"/>
              </w:placeholder>
              <w:showingPlcHdr/>
              <w:text/>
            </w:sdtPr>
            <w:sdtEndPr/>
            <w:sdtContent>
              <w:p w:rsidR="00117A9A" w:rsidRPr="00CA4A65" w:rsidRDefault="00117A9A" w:rsidP="00CA4A65">
                <w:pPr>
                  <w:rPr>
                    <w:rtl/>
                  </w:rPr>
                </w:pPr>
                <w:r w:rsidRPr="00CA4A65">
                  <w:rPr>
                    <w:rStyle w:val="aff5"/>
                    <w:rtl/>
                  </w:rPr>
                  <w:t>לחץ כאן להזנת טקסט</w:t>
                </w:r>
                <w:r w:rsidRPr="00CA4A65">
                  <w:rPr>
                    <w:rStyle w:val="aff5"/>
                  </w:rPr>
                  <w:t>.</w:t>
                </w:r>
              </w:p>
            </w:sdtContent>
          </w:sdt>
          <w:p w:rsidR="00117A9A" w:rsidRPr="00CA4A65" w:rsidRDefault="00117A9A" w:rsidP="00CA4A65">
            <w:pPr>
              <w:rPr>
                <w:rtl/>
              </w:rPr>
            </w:pPr>
          </w:p>
          <w:p w:rsidR="00117A9A" w:rsidRPr="00CA4A65" w:rsidRDefault="00117A9A" w:rsidP="00CA4A65">
            <w:pPr>
              <w:rPr>
                <w:rtl/>
              </w:rPr>
            </w:pPr>
            <w:r w:rsidRPr="00CA4A65">
              <w:rPr>
                <w:rFonts w:hint="cs"/>
                <w:rtl/>
              </w:rPr>
              <w:t>טלפון:</w:t>
            </w:r>
          </w:p>
          <w:sdt>
            <w:sdtPr>
              <w:rPr>
                <w:rtl/>
              </w:rPr>
              <w:id w:val="1864249202"/>
              <w:placeholder>
                <w:docPart w:val="A9DD42686C96463BAA3BB39316851965"/>
              </w:placeholder>
              <w:showingPlcHdr/>
              <w:text/>
            </w:sdtPr>
            <w:sdtEndPr/>
            <w:sdtContent>
              <w:p w:rsidR="00117A9A" w:rsidRPr="00CA4A65" w:rsidRDefault="00117A9A" w:rsidP="00CA4A65">
                <w:pPr>
                  <w:rPr>
                    <w:rtl/>
                  </w:rPr>
                </w:pPr>
                <w:r w:rsidRPr="00CA4A65">
                  <w:rPr>
                    <w:rStyle w:val="aff5"/>
                    <w:rtl/>
                  </w:rPr>
                  <w:t>לחץ כאן להזנת טקסט</w:t>
                </w:r>
                <w:r w:rsidRPr="00CA4A65">
                  <w:rPr>
                    <w:rStyle w:val="aff5"/>
                  </w:rPr>
                  <w:t>.</w:t>
                </w:r>
              </w:p>
            </w:sdtContent>
          </w:sdt>
          <w:p w:rsidR="00117A9A" w:rsidRPr="00CA4A65" w:rsidRDefault="00117A9A" w:rsidP="00CA4A65">
            <w:pPr>
              <w:rPr>
                <w:rtl/>
              </w:rPr>
            </w:pPr>
          </w:p>
          <w:p w:rsidR="00117A9A" w:rsidRPr="00CA4A65" w:rsidRDefault="00117A9A" w:rsidP="00CA4A65">
            <w:pPr>
              <w:rPr>
                <w:rtl/>
              </w:rPr>
            </w:pPr>
            <w:r w:rsidRPr="00CA4A65">
              <w:rPr>
                <w:rFonts w:hint="cs"/>
                <w:rtl/>
              </w:rPr>
              <w:t>פרטי איש קשר:</w:t>
            </w:r>
          </w:p>
          <w:sdt>
            <w:sdtPr>
              <w:rPr>
                <w:rtl/>
              </w:rPr>
              <w:id w:val="1803651146"/>
              <w:placeholder>
                <w:docPart w:val="A9DD42686C96463BAA3BB39316851965"/>
              </w:placeholder>
              <w:showingPlcHdr/>
              <w:text/>
            </w:sdtPr>
            <w:sdtEndPr/>
            <w:sdtContent>
              <w:p w:rsidR="00117A9A" w:rsidRPr="00CA4A65" w:rsidRDefault="00117A9A" w:rsidP="00CA4A65">
                <w:pPr>
                  <w:rPr>
                    <w:rtl/>
                  </w:rPr>
                </w:pPr>
                <w:r w:rsidRPr="00CA4A65">
                  <w:rPr>
                    <w:rStyle w:val="aff5"/>
                    <w:rtl/>
                  </w:rPr>
                  <w:t>לחץ כאן להזנת טקסט</w:t>
                </w:r>
                <w:r w:rsidRPr="00CA4A65">
                  <w:rPr>
                    <w:rStyle w:val="aff5"/>
                  </w:rPr>
                  <w:t>.</w:t>
                </w:r>
              </w:p>
            </w:sdtContent>
          </w:sdt>
        </w:tc>
        <w:tc>
          <w:tcPr>
            <w:tcW w:w="1559" w:type="dxa"/>
            <w:shd w:val="clear" w:color="auto" w:fill="auto"/>
          </w:tcPr>
          <w:p w:rsidR="00117A9A" w:rsidRPr="00CA4A65" w:rsidRDefault="00117A9A" w:rsidP="00CA4A65">
            <w:pPr>
              <w:rPr>
                <w:rtl/>
              </w:rPr>
            </w:pPr>
            <w:r w:rsidRPr="00CA4A65">
              <w:rPr>
                <w:rFonts w:hint="cs"/>
                <w:rtl/>
              </w:rPr>
              <w:t>תאריך התחלה:</w:t>
            </w:r>
          </w:p>
          <w:sdt>
            <w:sdtPr>
              <w:rPr>
                <w:rtl/>
              </w:rPr>
              <w:id w:val="-340312217"/>
              <w:placeholder>
                <w:docPart w:val="4AAC292E643347509A296395A06C919C"/>
              </w:placeholder>
              <w:showingPlcHdr/>
              <w:date>
                <w:dateFormat w:val="dd/MM/yyyy"/>
                <w:lid w:val="he-IL"/>
                <w:storeMappedDataAs w:val="dateTime"/>
                <w:calendar w:val="gregorian"/>
              </w:date>
            </w:sdtPr>
            <w:sdtEndPr/>
            <w:sdtContent>
              <w:p w:rsidR="00117A9A" w:rsidRPr="00CA4A65" w:rsidRDefault="00117A9A" w:rsidP="00CA4A65">
                <w:pPr>
                  <w:rPr>
                    <w:rtl/>
                  </w:rPr>
                </w:pPr>
                <w:r w:rsidRPr="00CA4A65">
                  <w:rPr>
                    <w:rStyle w:val="aff5"/>
                    <w:rtl/>
                  </w:rPr>
                  <w:t>לחץ כאן להזנת תאריך</w:t>
                </w:r>
                <w:r w:rsidRPr="00CA4A65">
                  <w:rPr>
                    <w:rStyle w:val="aff5"/>
                  </w:rPr>
                  <w:t>.</w:t>
                </w:r>
              </w:p>
            </w:sdtContent>
          </w:sdt>
          <w:p w:rsidR="00117A9A" w:rsidRPr="00CA4A65" w:rsidRDefault="00117A9A" w:rsidP="00CA4A65">
            <w:pPr>
              <w:rPr>
                <w:rtl/>
              </w:rPr>
            </w:pPr>
            <w:r w:rsidRPr="00CA4A65">
              <w:rPr>
                <w:rFonts w:hint="cs"/>
                <w:rtl/>
              </w:rPr>
              <w:t>תאריך סיום:</w:t>
            </w:r>
          </w:p>
          <w:sdt>
            <w:sdtPr>
              <w:rPr>
                <w:rtl/>
              </w:rPr>
              <w:id w:val="-1667320644"/>
              <w:placeholder>
                <w:docPart w:val="4AAC292E643347509A296395A06C919C"/>
              </w:placeholder>
              <w:showingPlcHdr/>
              <w:date>
                <w:dateFormat w:val="dd/MM/yyyy"/>
                <w:lid w:val="he-IL"/>
                <w:storeMappedDataAs w:val="dateTime"/>
                <w:calendar w:val="gregorian"/>
              </w:date>
            </w:sdtPr>
            <w:sdtEndPr/>
            <w:sdtContent>
              <w:p w:rsidR="00117A9A" w:rsidRPr="00CA4A65" w:rsidRDefault="00117A9A" w:rsidP="00CA4A65">
                <w:pPr>
                  <w:rPr>
                    <w:rtl/>
                  </w:rPr>
                </w:pPr>
                <w:r w:rsidRPr="00CA4A65">
                  <w:rPr>
                    <w:rStyle w:val="aff5"/>
                    <w:rtl/>
                  </w:rPr>
                  <w:t>לחץ כאן להזנת תאריך</w:t>
                </w:r>
                <w:r w:rsidRPr="00CA4A65">
                  <w:rPr>
                    <w:rStyle w:val="aff5"/>
                  </w:rPr>
                  <w:t>.</w:t>
                </w:r>
              </w:p>
            </w:sdtContent>
          </w:sdt>
        </w:tc>
        <w:sdt>
          <w:sdtPr>
            <w:rPr>
              <w:rtl/>
            </w:rPr>
            <w:id w:val="-126861679"/>
            <w:placeholder>
              <w:docPart w:val="A9DD42686C96463BAA3BB39316851965"/>
            </w:placeholder>
            <w:showingPlcHdr/>
            <w:text/>
          </w:sdtPr>
          <w:sdtEndPr/>
          <w:sdtContent>
            <w:tc>
              <w:tcPr>
                <w:tcW w:w="2551" w:type="dxa"/>
                <w:shd w:val="clear" w:color="auto" w:fill="auto"/>
              </w:tcPr>
              <w:p w:rsidR="00117A9A" w:rsidRPr="00CA4A65" w:rsidRDefault="00117A9A" w:rsidP="00CA4A65">
                <w:pPr>
                  <w:rPr>
                    <w:rtl/>
                  </w:rPr>
                </w:pPr>
                <w:r w:rsidRPr="00CA4A65">
                  <w:rPr>
                    <w:rStyle w:val="aff5"/>
                    <w:rtl/>
                  </w:rPr>
                  <w:t>לחץ כאן להזנת טקסט</w:t>
                </w:r>
                <w:r w:rsidRPr="00CA4A65">
                  <w:rPr>
                    <w:rStyle w:val="aff5"/>
                  </w:rPr>
                  <w:t>.</w:t>
                </w:r>
              </w:p>
            </w:tc>
          </w:sdtContent>
        </w:sdt>
        <w:tc>
          <w:tcPr>
            <w:tcW w:w="1276" w:type="dxa"/>
            <w:shd w:val="clear" w:color="auto" w:fill="auto"/>
          </w:tcPr>
          <w:p w:rsidR="00117A9A" w:rsidRPr="00CA4A65" w:rsidRDefault="00117A9A" w:rsidP="00CA4A65">
            <w:pPr>
              <w:rPr>
                <w:rtl/>
              </w:rPr>
            </w:pPr>
            <w:r w:rsidRPr="00CA4A65">
              <w:rPr>
                <w:rFonts w:hint="cs"/>
                <w:rtl/>
              </w:rPr>
              <w:t>תקציב שנתי:</w:t>
            </w:r>
          </w:p>
          <w:p w:rsidR="00117A9A" w:rsidRPr="00CA4A65" w:rsidRDefault="008404AF" w:rsidP="00CA4A65">
            <w:pPr>
              <w:rPr>
                <w:rtl/>
              </w:rPr>
            </w:pPr>
            <w:sdt>
              <w:sdtPr>
                <w:rPr>
                  <w:rFonts w:hint="cs"/>
                  <w:rtl/>
                </w:rPr>
                <w:id w:val="-1699842363"/>
                <w:placeholder>
                  <w:docPart w:val="A9DD42686C96463BAA3BB39316851965"/>
                </w:placeholder>
                <w:showingPlcHdr/>
                <w:text/>
              </w:sdtPr>
              <w:sdtEndPr/>
              <w:sdtContent>
                <w:r w:rsidR="00117A9A" w:rsidRPr="00CA4A65">
                  <w:rPr>
                    <w:rStyle w:val="aff5"/>
                    <w:rtl/>
                  </w:rPr>
                  <w:t>לחץ כאן להזנת טקסט</w:t>
                </w:r>
                <w:r w:rsidR="00117A9A" w:rsidRPr="00CA4A65">
                  <w:rPr>
                    <w:rStyle w:val="aff5"/>
                  </w:rPr>
                  <w:t>.</w:t>
                </w:r>
              </w:sdtContent>
            </w:sdt>
          </w:p>
          <w:p w:rsidR="00117A9A" w:rsidRPr="00CA4A65" w:rsidRDefault="00117A9A" w:rsidP="00CA4A65">
            <w:pPr>
              <w:rPr>
                <w:rtl/>
              </w:rPr>
            </w:pPr>
          </w:p>
          <w:p w:rsidR="00117A9A" w:rsidRPr="00CA4A65" w:rsidRDefault="00117A9A" w:rsidP="00CA4A65">
            <w:pPr>
              <w:rPr>
                <w:rtl/>
              </w:rPr>
            </w:pPr>
            <w:r w:rsidRPr="00CA4A65">
              <w:rPr>
                <w:rFonts w:hint="cs"/>
                <w:rtl/>
              </w:rPr>
              <w:t>תקציב כולל:</w:t>
            </w:r>
          </w:p>
          <w:sdt>
            <w:sdtPr>
              <w:rPr>
                <w:rtl/>
              </w:rPr>
              <w:id w:val="-1119834140"/>
              <w:placeholder>
                <w:docPart w:val="A9DD42686C96463BAA3BB39316851965"/>
              </w:placeholder>
              <w:showingPlcHdr/>
              <w:text/>
            </w:sdtPr>
            <w:sdtEndPr/>
            <w:sdtContent>
              <w:p w:rsidR="00117A9A" w:rsidRPr="00CA4A65" w:rsidRDefault="00117A9A" w:rsidP="00CA4A65">
                <w:pPr>
                  <w:rPr>
                    <w:rtl/>
                  </w:rPr>
                </w:pPr>
                <w:r w:rsidRPr="00CA4A65">
                  <w:rPr>
                    <w:rStyle w:val="aff5"/>
                    <w:rtl/>
                  </w:rPr>
                  <w:t>לחץ כאן להזנת טקסט</w:t>
                </w:r>
                <w:r w:rsidRPr="00CA4A65">
                  <w:rPr>
                    <w:rStyle w:val="aff5"/>
                  </w:rPr>
                  <w:t>.</w:t>
                </w:r>
              </w:p>
            </w:sdtContent>
          </w:sdt>
        </w:tc>
        <w:tc>
          <w:tcPr>
            <w:tcW w:w="1559" w:type="dxa"/>
            <w:shd w:val="clear" w:color="auto" w:fill="auto"/>
          </w:tcPr>
          <w:p w:rsidR="00117A9A" w:rsidRPr="00CA4A65" w:rsidRDefault="00117A9A" w:rsidP="00CA4A65">
            <w:pPr>
              <w:rPr>
                <w:rtl/>
              </w:rPr>
            </w:pPr>
            <w:r w:rsidRPr="00CA4A65">
              <w:rPr>
                <w:rFonts w:hint="cs"/>
                <w:rtl/>
              </w:rPr>
              <w:t>מס' עובדים:</w:t>
            </w:r>
          </w:p>
          <w:sdt>
            <w:sdtPr>
              <w:rPr>
                <w:rtl/>
              </w:rPr>
              <w:id w:val="470477750"/>
              <w:placeholder>
                <w:docPart w:val="A9DD42686C96463BAA3BB39316851965"/>
              </w:placeholder>
              <w:showingPlcHdr/>
              <w:text/>
            </w:sdtPr>
            <w:sdtEndPr/>
            <w:sdtContent>
              <w:p w:rsidR="00117A9A" w:rsidRPr="00CA4A65" w:rsidRDefault="00117A9A" w:rsidP="00CA4A65">
                <w:pPr>
                  <w:rPr>
                    <w:rtl/>
                  </w:rPr>
                </w:pPr>
                <w:r w:rsidRPr="00CA4A65">
                  <w:rPr>
                    <w:rStyle w:val="aff5"/>
                    <w:rtl/>
                  </w:rPr>
                  <w:t>לחץ כאן להזנת טקסט</w:t>
                </w:r>
                <w:r w:rsidRPr="00CA4A65">
                  <w:rPr>
                    <w:rStyle w:val="aff5"/>
                  </w:rPr>
                  <w:t>.</w:t>
                </w:r>
              </w:p>
            </w:sdtContent>
          </w:sdt>
          <w:p w:rsidR="00117A9A" w:rsidRPr="00CA4A65" w:rsidRDefault="00117A9A" w:rsidP="00CA4A65">
            <w:pPr>
              <w:rPr>
                <w:rtl/>
              </w:rPr>
            </w:pPr>
          </w:p>
          <w:p w:rsidR="00117A9A" w:rsidRPr="00CA4A65" w:rsidRDefault="00117A9A" w:rsidP="00CA4A65">
            <w:pPr>
              <w:rPr>
                <w:rtl/>
              </w:rPr>
            </w:pPr>
            <w:r w:rsidRPr="00CA4A65">
              <w:rPr>
                <w:rFonts w:hint="cs"/>
                <w:rtl/>
              </w:rPr>
              <w:t>מס' נציגי שירות:</w:t>
            </w:r>
          </w:p>
          <w:sdt>
            <w:sdtPr>
              <w:rPr>
                <w:rtl/>
              </w:rPr>
              <w:id w:val="191880144"/>
              <w:placeholder>
                <w:docPart w:val="A9DD42686C96463BAA3BB39316851965"/>
              </w:placeholder>
              <w:showingPlcHdr/>
              <w:text/>
            </w:sdtPr>
            <w:sdtEndPr/>
            <w:sdtContent>
              <w:p w:rsidR="00117A9A" w:rsidRPr="00CA4A65" w:rsidRDefault="00117A9A" w:rsidP="00CA4A65">
                <w:pPr>
                  <w:rPr>
                    <w:rtl/>
                  </w:rPr>
                </w:pPr>
                <w:r w:rsidRPr="00CA4A65">
                  <w:rPr>
                    <w:rStyle w:val="aff5"/>
                    <w:rtl/>
                  </w:rPr>
                  <w:t>לחץ כאן להזנת טקסט</w:t>
                </w:r>
                <w:r w:rsidRPr="00CA4A65">
                  <w:rPr>
                    <w:rStyle w:val="aff5"/>
                  </w:rPr>
                  <w:t>.</w:t>
                </w:r>
              </w:p>
            </w:sdtContent>
          </w:sdt>
          <w:p w:rsidR="00117A9A" w:rsidRPr="00CA4A65" w:rsidRDefault="00117A9A" w:rsidP="00CA4A65">
            <w:pPr>
              <w:rPr>
                <w:rtl/>
              </w:rPr>
            </w:pPr>
          </w:p>
          <w:p w:rsidR="00117A9A" w:rsidRPr="00CA4A65" w:rsidRDefault="00117A9A" w:rsidP="00CA4A65">
            <w:pPr>
              <w:rPr>
                <w:rtl/>
              </w:rPr>
            </w:pPr>
            <w:r w:rsidRPr="00CA4A65">
              <w:rPr>
                <w:rFonts w:hint="cs"/>
                <w:rtl/>
              </w:rPr>
              <w:t>פירוט בעלי תפקידים מומחים ןתחום התמחות:</w:t>
            </w:r>
          </w:p>
          <w:sdt>
            <w:sdtPr>
              <w:rPr>
                <w:rtl/>
              </w:rPr>
              <w:id w:val="752246703"/>
              <w:placeholder>
                <w:docPart w:val="A9DD42686C96463BAA3BB39316851965"/>
              </w:placeholder>
              <w:showingPlcHdr/>
              <w:text/>
            </w:sdtPr>
            <w:sdtEndPr/>
            <w:sdtContent>
              <w:p w:rsidR="00117A9A" w:rsidRPr="00CA4A65" w:rsidRDefault="00117A9A" w:rsidP="00CA4A65">
                <w:pPr>
                  <w:rPr>
                    <w:rtl/>
                  </w:rPr>
                </w:pPr>
                <w:r w:rsidRPr="00CA4A65">
                  <w:rPr>
                    <w:rStyle w:val="aff5"/>
                    <w:rtl/>
                  </w:rPr>
                  <w:t>לחץ כאן להזנת טקסט</w:t>
                </w:r>
                <w:r w:rsidRPr="00CA4A65">
                  <w:rPr>
                    <w:rStyle w:val="aff5"/>
                  </w:rPr>
                  <w:t>.</w:t>
                </w:r>
              </w:p>
            </w:sdtContent>
          </w:sdt>
          <w:p w:rsidR="00117A9A" w:rsidRPr="00CA4A65" w:rsidRDefault="00117A9A" w:rsidP="00CA4A65">
            <w:pPr>
              <w:rPr>
                <w:rtl/>
              </w:rPr>
            </w:pPr>
          </w:p>
          <w:p w:rsidR="00117A9A" w:rsidRPr="00CA4A65" w:rsidRDefault="00117A9A" w:rsidP="00CA4A65">
            <w:pPr>
              <w:rPr>
                <w:rtl/>
              </w:rPr>
            </w:pPr>
            <w:r w:rsidRPr="00CA4A65">
              <w:rPr>
                <w:rFonts w:hint="cs"/>
                <w:rtl/>
              </w:rPr>
              <w:t>מס' עמדות:</w:t>
            </w:r>
          </w:p>
          <w:sdt>
            <w:sdtPr>
              <w:rPr>
                <w:rtl/>
              </w:rPr>
              <w:id w:val="92677070"/>
              <w:placeholder>
                <w:docPart w:val="A9DD42686C96463BAA3BB39316851965"/>
              </w:placeholder>
              <w:showingPlcHdr/>
              <w:text/>
            </w:sdtPr>
            <w:sdtEndPr/>
            <w:sdtContent>
              <w:p w:rsidR="00117A9A" w:rsidRPr="00CA4A65" w:rsidRDefault="00117A9A" w:rsidP="00CA4A65">
                <w:pPr>
                  <w:rPr>
                    <w:rtl/>
                  </w:rPr>
                </w:pPr>
                <w:r w:rsidRPr="00CA4A65">
                  <w:rPr>
                    <w:rStyle w:val="aff5"/>
                    <w:rtl/>
                  </w:rPr>
                  <w:t>לחץ כאן להזנת טקסט</w:t>
                </w:r>
                <w:r w:rsidRPr="00CA4A65">
                  <w:rPr>
                    <w:rStyle w:val="aff5"/>
                  </w:rPr>
                  <w:t>.</w:t>
                </w:r>
              </w:p>
            </w:sdtContent>
          </w:sdt>
        </w:tc>
        <w:sdt>
          <w:sdtPr>
            <w:rPr>
              <w:rtl/>
            </w:rPr>
            <w:id w:val="-752897868"/>
            <w:placeholder>
              <w:docPart w:val="A9DD42686C96463BAA3BB39316851965"/>
            </w:placeholder>
            <w:showingPlcHdr/>
            <w:text/>
          </w:sdtPr>
          <w:sdtEndPr/>
          <w:sdtContent>
            <w:tc>
              <w:tcPr>
                <w:tcW w:w="1276" w:type="dxa"/>
                <w:shd w:val="clear" w:color="auto" w:fill="auto"/>
              </w:tcPr>
              <w:p w:rsidR="00117A9A" w:rsidRPr="00CA4A65" w:rsidRDefault="00117A9A" w:rsidP="00CA4A65">
                <w:pPr>
                  <w:rPr>
                    <w:rtl/>
                  </w:rPr>
                </w:pPr>
                <w:r w:rsidRPr="00CA4A65">
                  <w:rPr>
                    <w:rStyle w:val="aff5"/>
                    <w:rtl/>
                  </w:rPr>
                  <w:t>לחץ כאן להזנת טקסט</w:t>
                </w:r>
                <w:r w:rsidRPr="00CA4A65">
                  <w:rPr>
                    <w:rStyle w:val="aff5"/>
                  </w:rPr>
                  <w:t>.</w:t>
                </w:r>
              </w:p>
            </w:tc>
          </w:sdtContent>
        </w:sdt>
        <w:sdt>
          <w:sdtPr>
            <w:rPr>
              <w:rtl/>
            </w:rPr>
            <w:id w:val="1149550238"/>
            <w:placeholder>
              <w:docPart w:val="A9DD42686C96463BAA3BB39316851965"/>
            </w:placeholder>
            <w:showingPlcHdr/>
            <w:text/>
          </w:sdtPr>
          <w:sdtEndPr/>
          <w:sdtContent>
            <w:tc>
              <w:tcPr>
                <w:tcW w:w="1418" w:type="dxa"/>
                <w:shd w:val="clear" w:color="auto" w:fill="auto"/>
              </w:tcPr>
              <w:p w:rsidR="00117A9A" w:rsidRPr="00CA4A65" w:rsidRDefault="00117A9A" w:rsidP="00CA4A65">
                <w:pPr>
                  <w:rPr>
                    <w:rtl/>
                  </w:rPr>
                </w:pPr>
                <w:r w:rsidRPr="00CA4A65">
                  <w:rPr>
                    <w:rStyle w:val="aff5"/>
                    <w:rtl/>
                  </w:rPr>
                  <w:t>לחץ כאן להזנת טקסט</w:t>
                </w:r>
                <w:r w:rsidRPr="00CA4A65">
                  <w:rPr>
                    <w:rStyle w:val="aff5"/>
                  </w:rPr>
                  <w:t>.</w:t>
                </w:r>
              </w:p>
            </w:tc>
          </w:sdtContent>
        </w:sdt>
        <w:sdt>
          <w:sdtPr>
            <w:rPr>
              <w:rtl/>
            </w:rPr>
            <w:id w:val="379974541"/>
            <w:placeholder>
              <w:docPart w:val="A9DD42686C96463BAA3BB39316851965"/>
            </w:placeholder>
            <w:showingPlcHdr/>
            <w:text/>
          </w:sdtPr>
          <w:sdtEndPr/>
          <w:sdtContent>
            <w:tc>
              <w:tcPr>
                <w:tcW w:w="992" w:type="dxa"/>
                <w:shd w:val="clear" w:color="auto" w:fill="auto"/>
              </w:tcPr>
              <w:p w:rsidR="00117A9A" w:rsidRPr="00CA4A65" w:rsidRDefault="00117A9A" w:rsidP="00CA4A65">
                <w:pPr>
                  <w:rPr>
                    <w:rtl/>
                  </w:rPr>
                </w:pPr>
                <w:r w:rsidRPr="00CA4A65">
                  <w:rPr>
                    <w:rStyle w:val="aff5"/>
                    <w:rtl/>
                  </w:rPr>
                  <w:t>לחץ כאן להזנת טקסט</w:t>
                </w:r>
                <w:r w:rsidRPr="00CA4A65">
                  <w:rPr>
                    <w:rStyle w:val="aff5"/>
                  </w:rPr>
                  <w:t>.</w:t>
                </w:r>
              </w:p>
            </w:tc>
          </w:sdtContent>
        </w:sdt>
        <w:sdt>
          <w:sdtPr>
            <w:rPr>
              <w:rtl/>
            </w:rPr>
            <w:id w:val="-576902264"/>
            <w:placeholder>
              <w:docPart w:val="A9DD42686C96463BAA3BB39316851965"/>
            </w:placeholder>
            <w:showingPlcHdr/>
            <w:text/>
          </w:sdtPr>
          <w:sdtEndPr/>
          <w:sdtContent>
            <w:tc>
              <w:tcPr>
                <w:tcW w:w="1276" w:type="dxa"/>
                <w:shd w:val="clear" w:color="auto" w:fill="auto"/>
              </w:tcPr>
              <w:p w:rsidR="00117A9A" w:rsidRDefault="00117A9A" w:rsidP="00CA4A65">
                <w:pPr>
                  <w:rPr>
                    <w:rtl/>
                  </w:rPr>
                </w:pPr>
                <w:r w:rsidRPr="00CA4A65">
                  <w:rPr>
                    <w:rStyle w:val="aff5"/>
                    <w:rtl/>
                  </w:rPr>
                  <w:t>לחץ כאן להזנת טקסט</w:t>
                </w:r>
                <w:r w:rsidRPr="00CA4A65">
                  <w:rPr>
                    <w:rStyle w:val="aff5"/>
                  </w:rPr>
                  <w:t>.</w:t>
                </w:r>
              </w:p>
            </w:tc>
          </w:sdtContent>
        </w:sdt>
      </w:tr>
    </w:tbl>
    <w:p w:rsidR="00B5283B" w:rsidRDefault="00B5283B" w:rsidP="00033E5E">
      <w:pPr>
        <w:pStyle w:val="2"/>
        <w:numPr>
          <w:ilvl w:val="0"/>
          <w:numId w:val="0"/>
        </w:numPr>
        <w:ind w:left="-1"/>
        <w:rPr>
          <w:rtl/>
        </w:rPr>
      </w:pPr>
      <w:r>
        <w:rPr>
          <w:rFonts w:hint="cs"/>
          <w:rtl/>
        </w:rPr>
        <w:t>* ניתן להוסיף שורות נוספות.</w:t>
      </w:r>
    </w:p>
    <w:p w:rsidR="00E1031B" w:rsidRDefault="00B5283B" w:rsidP="00C81723">
      <w:pPr>
        <w:rPr>
          <w:rtl/>
        </w:rPr>
      </w:pPr>
      <w:r>
        <w:rPr>
          <w:rFonts w:hint="cs"/>
          <w:rtl/>
        </w:rPr>
        <w:t>**המציע יצרף אסמכתאות שבידיו למענה שהגיש.</w:t>
      </w:r>
    </w:p>
    <w:p w:rsidR="00C81723" w:rsidRDefault="00C81723" w:rsidP="00C81723">
      <w:pPr>
        <w:rPr>
          <w:rtl/>
        </w:rPr>
      </w:pPr>
    </w:p>
    <w:p w:rsidR="00C81723" w:rsidRDefault="00C81723" w:rsidP="00C81723">
      <w:pPr>
        <w:rPr>
          <w:rtl/>
        </w:rPr>
      </w:pPr>
    </w:p>
    <w:p w:rsidR="00C81723" w:rsidRDefault="00C81723" w:rsidP="00C81723">
      <w:pPr>
        <w:rPr>
          <w:rtl/>
        </w:rPr>
      </w:pPr>
    </w:p>
    <w:p w:rsidR="00C81723" w:rsidRDefault="00C81723" w:rsidP="00C81723">
      <w:pPr>
        <w:rPr>
          <w:rtl/>
        </w:rPr>
      </w:pPr>
    </w:p>
    <w:p w:rsidR="00C81723" w:rsidRDefault="00C81723" w:rsidP="00C81723">
      <w:pPr>
        <w:rPr>
          <w:rtl/>
        </w:rPr>
      </w:pPr>
    </w:p>
    <w:p w:rsidR="00C81723" w:rsidRDefault="00C81723" w:rsidP="00C81723">
      <w:pPr>
        <w:rPr>
          <w:rtl/>
        </w:rPr>
      </w:pPr>
    </w:p>
    <w:p w:rsidR="00C81723" w:rsidRDefault="00C81723" w:rsidP="00C81723">
      <w:pPr>
        <w:rPr>
          <w:rtl/>
        </w:rPr>
      </w:pPr>
    </w:p>
    <w:p w:rsidR="00C81723" w:rsidRDefault="00C81723" w:rsidP="00C81723">
      <w:pPr>
        <w:rPr>
          <w:rtl/>
        </w:rPr>
      </w:pPr>
    </w:p>
    <w:p w:rsidR="00C81723" w:rsidRDefault="00C81723" w:rsidP="00C81723">
      <w:pPr>
        <w:rPr>
          <w:rtl/>
        </w:rPr>
      </w:pPr>
    </w:p>
    <w:p w:rsidR="00C81723" w:rsidRDefault="00C81723" w:rsidP="00C81723">
      <w:pPr>
        <w:rPr>
          <w:rtl/>
        </w:rPr>
      </w:pPr>
    </w:p>
    <w:p w:rsidR="00C81723" w:rsidRDefault="00C81723" w:rsidP="00C81723">
      <w:pPr>
        <w:rPr>
          <w:rtl/>
        </w:rPr>
      </w:pPr>
    </w:p>
    <w:p w:rsidR="00C81723" w:rsidRPr="00C81723" w:rsidRDefault="00C81723" w:rsidP="00C81723"/>
    <w:p w:rsidR="00C81723" w:rsidRDefault="00C81723" w:rsidP="00117A9A">
      <w:pPr>
        <w:pStyle w:val="1"/>
        <w:numPr>
          <w:ilvl w:val="0"/>
          <w:numId w:val="0"/>
        </w:numPr>
        <w:spacing w:before="120" w:after="120"/>
        <w:ind w:left="1702" w:hanging="851"/>
        <w:rPr>
          <w:b/>
          <w:bCs/>
          <w:u w:val="single"/>
          <w:rtl/>
        </w:rPr>
        <w:sectPr w:rsidR="00C81723" w:rsidSect="00675D3C">
          <w:endnotePr>
            <w:numFmt w:val="lowerLetter"/>
          </w:endnotePr>
          <w:pgSz w:w="16838" w:h="11906" w:orient="landscape" w:code="9"/>
          <w:pgMar w:top="1701" w:right="1701" w:bottom="1701" w:left="1440" w:header="567" w:footer="340" w:gutter="0"/>
          <w:cols w:space="720"/>
          <w:bidi/>
          <w:rtlGutter/>
          <w:docGrid w:linePitch="296"/>
        </w:sectPr>
      </w:pPr>
    </w:p>
    <w:p w:rsidR="003B040F" w:rsidRPr="00E1031B" w:rsidRDefault="003B040F" w:rsidP="00B05504">
      <w:pPr>
        <w:pStyle w:val="1"/>
        <w:tabs>
          <w:tab w:val="num" w:pos="567"/>
        </w:tabs>
        <w:spacing w:before="120" w:after="120"/>
        <w:ind w:left="567" w:hanging="567"/>
        <w:rPr>
          <w:b/>
          <w:bCs/>
          <w:u w:val="single"/>
          <w:rtl/>
        </w:rPr>
      </w:pPr>
      <w:r w:rsidRPr="00E1031B">
        <w:rPr>
          <w:rFonts w:hint="cs"/>
          <w:b/>
          <w:bCs/>
          <w:u w:val="single"/>
          <w:rtl/>
        </w:rPr>
        <w:lastRenderedPageBreak/>
        <w:t xml:space="preserve">פרטי </w:t>
      </w:r>
      <w:r w:rsidR="00B05504" w:rsidRPr="00E1031B">
        <w:rPr>
          <w:rFonts w:hint="cs"/>
          <w:b/>
          <w:bCs/>
          <w:u w:val="single"/>
          <w:rtl/>
        </w:rPr>
        <w:t>בעלי תפקידים מוצעים</w:t>
      </w:r>
      <w:r w:rsidR="006F4AD3" w:rsidRPr="00E1031B">
        <w:rPr>
          <w:rFonts w:hint="cs"/>
          <w:b/>
          <w:bCs/>
          <w:u w:val="single"/>
          <w:rtl/>
        </w:rPr>
        <w:t>:</w:t>
      </w:r>
    </w:p>
    <w:p w:rsidR="005956DA" w:rsidRDefault="005956DA" w:rsidP="005956DA">
      <w:pPr>
        <w:ind w:left="567"/>
        <w:rPr>
          <w:rtl/>
        </w:rPr>
      </w:pPr>
    </w:p>
    <w:p w:rsidR="005956DA" w:rsidRPr="005956DA" w:rsidRDefault="005956DA" w:rsidP="00C81723">
      <w:pPr>
        <w:ind w:left="566"/>
        <w:jc w:val="both"/>
      </w:pPr>
      <w:r>
        <w:rPr>
          <w:rFonts w:hint="cs"/>
          <w:b/>
          <w:bCs/>
          <w:rtl/>
        </w:rPr>
        <w:t>בהתייחס לכל אחד מבעלי התפקידי</w:t>
      </w:r>
      <w:r w:rsidR="001123A2">
        <w:rPr>
          <w:rFonts w:hint="cs"/>
          <w:b/>
          <w:bCs/>
          <w:rtl/>
        </w:rPr>
        <w:t>ם</w:t>
      </w:r>
      <w:r>
        <w:rPr>
          <w:rFonts w:hint="cs"/>
          <w:b/>
          <w:bCs/>
          <w:rtl/>
        </w:rPr>
        <w:t xml:space="preserve"> המוצעים נא לצרף קורות חיים, המתייחסות בין היתר להכשרה, השכלה, ניסיון וכל פרט רלוונטי אחר לתנאי הכשירות המפורטים במכרז ולדרישות התפקיד. כמו כן, נא לצרף תעודות השכלה/הסמכה. מומלץ לצרף המלצות.</w:t>
      </w:r>
    </w:p>
    <w:p w:rsidR="00B05504" w:rsidRPr="00B05504" w:rsidRDefault="00B05504" w:rsidP="00C81723">
      <w:pPr>
        <w:pStyle w:val="2"/>
        <w:tabs>
          <w:tab w:val="clear" w:pos="2126"/>
          <w:tab w:val="num" w:pos="1484"/>
          <w:tab w:val="num" w:pos="1558"/>
        </w:tabs>
        <w:spacing w:before="120" w:after="120"/>
        <w:ind w:left="1558" w:hanging="974"/>
      </w:pPr>
      <w:r>
        <w:rPr>
          <w:rFonts w:hint="cs"/>
          <w:b/>
          <w:bCs/>
          <w:u w:val="single"/>
          <w:rtl/>
        </w:rPr>
        <w:t>מנהל ה</w:t>
      </w:r>
      <w:r w:rsidR="00C81723">
        <w:rPr>
          <w:rFonts w:hint="cs"/>
          <w:b/>
          <w:bCs/>
          <w:u w:val="single"/>
          <w:rtl/>
        </w:rPr>
        <w:t>מרכז</w:t>
      </w:r>
    </w:p>
    <w:p w:rsidR="00B05504" w:rsidRDefault="00B05504" w:rsidP="00C54731">
      <w:pPr>
        <w:pStyle w:val="3"/>
        <w:tabs>
          <w:tab w:val="num" w:pos="2550"/>
        </w:tabs>
        <w:ind w:left="2550" w:hanging="992"/>
        <w:rPr>
          <w:rtl/>
        </w:rPr>
      </w:pPr>
      <w:r>
        <w:rPr>
          <w:rFonts w:hint="cs"/>
          <w:rtl/>
        </w:rPr>
        <w:t>שם:</w:t>
      </w:r>
      <w:r w:rsidR="001123A2">
        <w:rPr>
          <w:rFonts w:hint="cs"/>
          <w:rtl/>
        </w:rPr>
        <w:t xml:space="preserve"> </w:t>
      </w:r>
      <w:sdt>
        <w:sdtPr>
          <w:rPr>
            <w:rtl/>
          </w:rPr>
          <w:id w:val="-1292516994"/>
          <w:placeholder>
            <w:docPart w:val="DefaultPlaceholder_1081868574"/>
          </w:placeholder>
          <w:showingPlcHdr/>
          <w:text/>
        </w:sdtPr>
        <w:sdtEndPr/>
        <w:sdtContent>
          <w:r w:rsidR="00C54731" w:rsidRPr="00202F99">
            <w:rPr>
              <w:rStyle w:val="aff5"/>
              <w:rtl/>
            </w:rPr>
            <w:t>לחץ כאן להזנת טקסט</w:t>
          </w:r>
          <w:r w:rsidR="00C54731" w:rsidRPr="00202F99">
            <w:rPr>
              <w:rStyle w:val="aff5"/>
            </w:rPr>
            <w:t>.</w:t>
          </w:r>
        </w:sdtContent>
      </w:sdt>
    </w:p>
    <w:p w:rsidR="00B05504" w:rsidRDefault="00B05504" w:rsidP="001123A2">
      <w:pPr>
        <w:pStyle w:val="3"/>
        <w:tabs>
          <w:tab w:val="num" w:pos="2550"/>
        </w:tabs>
        <w:ind w:left="2550" w:hanging="992"/>
        <w:rPr>
          <w:rtl/>
        </w:rPr>
      </w:pPr>
      <w:r>
        <w:rPr>
          <w:rFonts w:hint="cs"/>
          <w:rtl/>
        </w:rPr>
        <w:t>הכשרה:</w:t>
      </w:r>
    </w:p>
    <w:p w:rsidR="00B05504" w:rsidRDefault="00B05504" w:rsidP="00B05504">
      <w:pPr>
        <w:rPr>
          <w:rtl/>
        </w:rPr>
      </w:pPr>
    </w:p>
    <w:sdt>
      <w:sdtPr>
        <w:rPr>
          <w:rtl/>
        </w:rPr>
        <w:id w:val="1765493084"/>
        <w:placeholder>
          <w:docPart w:val="DefaultPlaceholder_1081868574"/>
        </w:placeholder>
        <w:showingPlcHdr/>
        <w:text/>
      </w:sdtPr>
      <w:sdtEndPr/>
      <w:sdtContent>
        <w:p w:rsidR="00B05504" w:rsidRDefault="00C54731" w:rsidP="001123A2">
          <w:pPr>
            <w:ind w:left="1830" w:firstLine="720"/>
            <w:rPr>
              <w:rtl/>
            </w:rPr>
          </w:pPr>
          <w:r w:rsidRPr="00202F99">
            <w:rPr>
              <w:rStyle w:val="aff5"/>
              <w:rtl/>
            </w:rPr>
            <w:t>לחץ כאן להזנת טקסט</w:t>
          </w:r>
          <w:r w:rsidRPr="00202F99">
            <w:rPr>
              <w:rStyle w:val="aff5"/>
            </w:rPr>
            <w:t>.</w:t>
          </w:r>
        </w:p>
      </w:sdtContent>
    </w:sdt>
    <w:p w:rsidR="00B05504" w:rsidRDefault="00B05504" w:rsidP="001123A2">
      <w:pPr>
        <w:pStyle w:val="3"/>
        <w:tabs>
          <w:tab w:val="num" w:pos="2550"/>
        </w:tabs>
        <w:ind w:left="2550" w:hanging="992"/>
        <w:rPr>
          <w:rtl/>
        </w:rPr>
      </w:pPr>
      <w:r>
        <w:rPr>
          <w:rFonts w:hint="cs"/>
          <w:rtl/>
        </w:rPr>
        <w:t xml:space="preserve">השכלה: </w:t>
      </w:r>
    </w:p>
    <w:p w:rsidR="00B05504" w:rsidRDefault="00B05504" w:rsidP="00B05504">
      <w:pPr>
        <w:rPr>
          <w:rtl/>
        </w:rPr>
      </w:pPr>
    </w:p>
    <w:sdt>
      <w:sdtPr>
        <w:rPr>
          <w:rtl/>
        </w:rPr>
        <w:id w:val="-1792579507"/>
        <w:placeholder>
          <w:docPart w:val="DefaultPlaceholder_1081868574"/>
        </w:placeholder>
        <w:showingPlcHdr/>
        <w:text/>
      </w:sdtPr>
      <w:sdtEndPr/>
      <w:sdtContent>
        <w:p w:rsidR="001123A2" w:rsidRDefault="00C54731" w:rsidP="001123A2">
          <w:pPr>
            <w:ind w:left="1830" w:firstLine="720"/>
            <w:rPr>
              <w:rtl/>
            </w:rPr>
          </w:pPr>
          <w:r w:rsidRPr="00202F99">
            <w:rPr>
              <w:rStyle w:val="aff5"/>
              <w:rtl/>
            </w:rPr>
            <w:t>לחץ כאן להזנת טקסט</w:t>
          </w:r>
          <w:r w:rsidRPr="00202F99">
            <w:rPr>
              <w:rStyle w:val="aff5"/>
            </w:rPr>
            <w:t>.</w:t>
          </w:r>
        </w:p>
      </w:sdtContent>
    </w:sdt>
    <w:p w:rsidR="00B05504" w:rsidRDefault="00B05504" w:rsidP="001123A2">
      <w:pPr>
        <w:pStyle w:val="3"/>
        <w:tabs>
          <w:tab w:val="num" w:pos="2550"/>
        </w:tabs>
        <w:ind w:left="2550" w:hanging="992"/>
        <w:rPr>
          <w:rtl/>
        </w:rPr>
      </w:pPr>
      <w:r>
        <w:rPr>
          <w:rFonts w:hint="cs"/>
          <w:rtl/>
        </w:rPr>
        <w:t>ניסיון לרבות בפרויקטים דומים</w:t>
      </w:r>
      <w:r w:rsidR="00165937">
        <w:rPr>
          <w:rFonts w:hint="cs"/>
          <w:rtl/>
        </w:rPr>
        <w:t xml:space="preserve"> (יש להתייחס בין היתר לשנים ולמספר עמדות במוקד אותו ניהל)</w:t>
      </w:r>
      <w:r w:rsidR="001123A2">
        <w:rPr>
          <w:rFonts w:hint="cs"/>
          <w:rtl/>
        </w:rPr>
        <w:t>:</w:t>
      </w:r>
    </w:p>
    <w:p w:rsidR="00B05504" w:rsidRDefault="00B05504" w:rsidP="00B05504">
      <w:pPr>
        <w:rPr>
          <w:rtl/>
        </w:rPr>
      </w:pPr>
    </w:p>
    <w:p w:rsidR="00B05504" w:rsidRDefault="00B05504" w:rsidP="00B05504">
      <w:pPr>
        <w:rPr>
          <w:rtl/>
        </w:rPr>
      </w:pPr>
    </w:p>
    <w:sdt>
      <w:sdtPr>
        <w:rPr>
          <w:rtl/>
        </w:rPr>
        <w:id w:val="2143233817"/>
        <w:placeholder>
          <w:docPart w:val="DefaultPlaceholder_1081868574"/>
        </w:placeholder>
        <w:showingPlcHdr/>
        <w:text/>
      </w:sdtPr>
      <w:sdtEndPr/>
      <w:sdtContent>
        <w:p w:rsidR="001123A2" w:rsidRDefault="00C54731" w:rsidP="00C54731">
          <w:pPr>
            <w:ind w:left="1830" w:firstLine="720"/>
            <w:rPr>
              <w:rtl/>
            </w:rPr>
          </w:pPr>
          <w:r w:rsidRPr="00202F99">
            <w:rPr>
              <w:rStyle w:val="aff5"/>
              <w:rtl/>
            </w:rPr>
            <w:t>לחץ כאן להזנת טקסט</w:t>
          </w:r>
          <w:r w:rsidRPr="00202F99">
            <w:rPr>
              <w:rStyle w:val="aff5"/>
            </w:rPr>
            <w:t>.</w:t>
          </w:r>
        </w:p>
      </w:sdtContent>
    </w:sdt>
    <w:p w:rsidR="00B05504" w:rsidRDefault="00B05504" w:rsidP="00B05504">
      <w:pPr>
        <w:rPr>
          <w:rtl/>
        </w:rPr>
      </w:pPr>
    </w:p>
    <w:p w:rsidR="00165937" w:rsidRPr="00165937" w:rsidRDefault="00165937" w:rsidP="00165937"/>
    <w:p w:rsidR="00B05504" w:rsidRDefault="00B05504" w:rsidP="001123A2">
      <w:pPr>
        <w:pStyle w:val="3"/>
        <w:tabs>
          <w:tab w:val="num" w:pos="2550"/>
        </w:tabs>
        <w:ind w:left="2550" w:hanging="992"/>
        <w:rPr>
          <w:rtl/>
        </w:rPr>
      </w:pPr>
      <w:r>
        <w:rPr>
          <w:rFonts w:hint="cs"/>
          <w:rtl/>
        </w:rPr>
        <w:t>ניסיון בניהול עובדים, נא לציין מס' עובדים שתחת ניהול המועמד בכל תפקיד</w:t>
      </w:r>
      <w:r w:rsidR="001123A2">
        <w:rPr>
          <w:rFonts w:hint="cs"/>
          <w:rtl/>
        </w:rPr>
        <w:t xml:space="preserve"> שמילא:</w:t>
      </w:r>
    </w:p>
    <w:p w:rsidR="001123A2" w:rsidRPr="001123A2" w:rsidRDefault="001123A2" w:rsidP="001123A2"/>
    <w:sdt>
      <w:sdtPr>
        <w:rPr>
          <w:rtl/>
        </w:rPr>
        <w:id w:val="749011619"/>
        <w:placeholder>
          <w:docPart w:val="DefaultPlaceholder_1081868574"/>
        </w:placeholder>
        <w:showingPlcHdr/>
        <w:text/>
      </w:sdtPr>
      <w:sdtEndPr/>
      <w:sdtContent>
        <w:p w:rsidR="001123A2" w:rsidRDefault="00C54731" w:rsidP="00C54731">
          <w:pPr>
            <w:ind w:left="1830" w:firstLine="720"/>
            <w:rPr>
              <w:rtl/>
            </w:rPr>
          </w:pPr>
          <w:r w:rsidRPr="00202F99">
            <w:rPr>
              <w:rStyle w:val="aff5"/>
              <w:rtl/>
            </w:rPr>
            <w:t>לחץ כאן להזנת טקסט</w:t>
          </w:r>
          <w:r w:rsidRPr="00202F99">
            <w:rPr>
              <w:rStyle w:val="aff5"/>
            </w:rPr>
            <w:t>.</w:t>
          </w:r>
        </w:p>
      </w:sdtContent>
    </w:sdt>
    <w:p w:rsidR="00B05504" w:rsidRDefault="00B05504" w:rsidP="001123A2">
      <w:pPr>
        <w:pStyle w:val="3"/>
        <w:tabs>
          <w:tab w:val="num" w:pos="2550"/>
        </w:tabs>
        <w:ind w:left="2550" w:hanging="992"/>
        <w:rPr>
          <w:rtl/>
        </w:rPr>
      </w:pPr>
      <w:r>
        <w:rPr>
          <w:rFonts w:hint="cs"/>
          <w:rtl/>
        </w:rPr>
        <w:t>ניסיון בתפעול ואחזקת מערכות מחשב לניהול קשרי לקוחות</w:t>
      </w:r>
      <w:r w:rsidR="001123A2">
        <w:rPr>
          <w:rFonts w:hint="cs"/>
          <w:rtl/>
        </w:rPr>
        <w:t>:</w:t>
      </w:r>
    </w:p>
    <w:p w:rsidR="00B05504" w:rsidRDefault="00B05504" w:rsidP="00B05504">
      <w:pPr>
        <w:rPr>
          <w:rtl/>
        </w:rPr>
      </w:pPr>
    </w:p>
    <w:p w:rsidR="001123A2" w:rsidRDefault="008404AF" w:rsidP="00C54731">
      <w:pPr>
        <w:ind w:left="1830" w:firstLine="720"/>
        <w:rPr>
          <w:rtl/>
        </w:rPr>
      </w:pPr>
      <w:sdt>
        <w:sdtPr>
          <w:rPr>
            <w:rFonts w:hint="cs"/>
            <w:highlight w:val="yellow"/>
            <w:rtl/>
          </w:rPr>
          <w:id w:val="1587576055"/>
          <w:placeholder>
            <w:docPart w:val="DefaultPlaceholder_1081868574"/>
          </w:placeholder>
          <w:showingPlcHdr/>
          <w:text/>
        </w:sdtPr>
        <w:sdtEndPr/>
        <w:sdtContent>
          <w:r w:rsidR="00C54731" w:rsidRPr="00202F99">
            <w:rPr>
              <w:rStyle w:val="aff5"/>
              <w:rtl/>
            </w:rPr>
            <w:t>לחץ כאן להזנת טקסט</w:t>
          </w:r>
          <w:r w:rsidR="00C54731" w:rsidRPr="00202F99">
            <w:rPr>
              <w:rStyle w:val="aff5"/>
            </w:rPr>
            <w:t>.</w:t>
          </w:r>
        </w:sdtContent>
      </w:sdt>
    </w:p>
    <w:p w:rsidR="00165937" w:rsidRDefault="00165937" w:rsidP="001123A2">
      <w:pPr>
        <w:pStyle w:val="3"/>
        <w:tabs>
          <w:tab w:val="num" w:pos="2550"/>
        </w:tabs>
        <w:ind w:left="2550" w:hanging="992"/>
        <w:rPr>
          <w:rtl/>
        </w:rPr>
      </w:pPr>
      <w:r>
        <w:rPr>
          <w:rFonts w:hint="cs"/>
          <w:rtl/>
        </w:rPr>
        <w:t>נסיון בניתוח נתונים והסקת מסקנות:</w:t>
      </w:r>
    </w:p>
    <w:p w:rsidR="00165937" w:rsidRDefault="00165937" w:rsidP="00165937">
      <w:pPr>
        <w:ind w:left="2550"/>
        <w:rPr>
          <w:rtl/>
        </w:rPr>
      </w:pPr>
    </w:p>
    <w:p w:rsidR="00165937" w:rsidRPr="00165937" w:rsidRDefault="008404AF" w:rsidP="00C54731">
      <w:pPr>
        <w:ind w:left="2550"/>
        <w:rPr>
          <w:rtl/>
        </w:rPr>
      </w:pPr>
      <w:sdt>
        <w:sdtPr>
          <w:rPr>
            <w:rFonts w:hint="cs"/>
            <w:highlight w:val="yellow"/>
            <w:rtl/>
          </w:rPr>
          <w:id w:val="-274789607"/>
          <w:placeholder>
            <w:docPart w:val="DefaultPlaceholder_1081868574"/>
          </w:placeholder>
          <w:showingPlcHdr/>
          <w:text/>
        </w:sdtPr>
        <w:sdtEndPr/>
        <w:sdtContent>
          <w:r w:rsidR="00C54731" w:rsidRPr="00202F99">
            <w:rPr>
              <w:rStyle w:val="aff5"/>
              <w:rtl/>
            </w:rPr>
            <w:t>לחץ כאן להזנת טקסט</w:t>
          </w:r>
          <w:r w:rsidR="00C54731" w:rsidRPr="00202F99">
            <w:rPr>
              <w:rStyle w:val="aff5"/>
            </w:rPr>
            <w:t>.</w:t>
          </w:r>
        </w:sdtContent>
      </w:sdt>
    </w:p>
    <w:p w:rsidR="00165937" w:rsidRDefault="00165937" w:rsidP="00C54731">
      <w:pPr>
        <w:pStyle w:val="3"/>
        <w:tabs>
          <w:tab w:val="num" w:pos="2550"/>
        </w:tabs>
        <w:spacing w:after="240"/>
        <w:ind w:left="2550" w:hanging="992"/>
        <w:rPr>
          <w:rtl/>
        </w:rPr>
      </w:pPr>
      <w:r>
        <w:rPr>
          <w:rFonts w:hint="cs"/>
          <w:rtl/>
        </w:rPr>
        <w:t>ניסיון ביישום והטמעת תהליכים חדשים:</w:t>
      </w:r>
    </w:p>
    <w:p w:rsidR="00C54731" w:rsidRPr="00033E5E" w:rsidRDefault="008404AF" w:rsidP="00C54731">
      <w:pPr>
        <w:spacing w:after="240"/>
        <w:ind w:left="2550"/>
      </w:pPr>
      <w:sdt>
        <w:sdtPr>
          <w:rPr>
            <w:rFonts w:hint="cs"/>
            <w:highlight w:val="yellow"/>
            <w:rtl/>
          </w:rPr>
          <w:id w:val="333033401"/>
          <w:placeholder>
            <w:docPart w:val="DefaultPlaceholder_1081868574"/>
          </w:placeholder>
          <w:showingPlcHdr/>
          <w:text/>
        </w:sdtPr>
        <w:sdtEndPr/>
        <w:sdtContent>
          <w:r w:rsidR="00C54731" w:rsidRPr="00202F99">
            <w:rPr>
              <w:rStyle w:val="aff5"/>
              <w:rtl/>
            </w:rPr>
            <w:t>לחץ כאן להזנת טקסט</w:t>
          </w:r>
          <w:r w:rsidR="00C54731" w:rsidRPr="00202F99">
            <w:rPr>
              <w:rStyle w:val="aff5"/>
            </w:rPr>
            <w:t>.</w:t>
          </w:r>
        </w:sdtContent>
      </w:sdt>
    </w:p>
    <w:p w:rsidR="00165937" w:rsidRDefault="00165937" w:rsidP="00C54731">
      <w:pPr>
        <w:ind w:left="2550"/>
        <w:rPr>
          <w:rtl/>
        </w:rPr>
      </w:pPr>
    </w:p>
    <w:p w:rsidR="00165937" w:rsidRDefault="00DC4C98" w:rsidP="000B4FF2">
      <w:pPr>
        <w:pStyle w:val="3"/>
        <w:tabs>
          <w:tab w:val="num" w:pos="2550"/>
        </w:tabs>
        <w:ind w:left="2550" w:hanging="992"/>
        <w:rPr>
          <w:rtl/>
        </w:rPr>
      </w:pPr>
      <w:r>
        <w:rPr>
          <w:rFonts w:hint="cs"/>
          <w:rtl/>
        </w:rPr>
        <w:t xml:space="preserve">ידע ושליטה בתוכנות </w:t>
      </w:r>
      <w:r>
        <w:t>office</w:t>
      </w:r>
      <w:r w:rsidR="000B4FF2">
        <w:rPr>
          <w:rFonts w:hint="cs"/>
          <w:rtl/>
        </w:rPr>
        <w:t xml:space="preserve"> ואקסל:</w:t>
      </w:r>
    </w:p>
    <w:p w:rsidR="000B4FF2" w:rsidRDefault="000B4FF2" w:rsidP="000B4FF2">
      <w:pPr>
        <w:rPr>
          <w:rtl/>
        </w:rPr>
      </w:pPr>
    </w:p>
    <w:sdt>
      <w:sdtPr>
        <w:rPr>
          <w:rtl/>
        </w:rPr>
        <w:id w:val="-1982521352"/>
        <w:placeholder>
          <w:docPart w:val="DefaultPlaceholder_1081868574"/>
        </w:placeholder>
        <w:showingPlcHdr/>
        <w:text/>
      </w:sdtPr>
      <w:sdtEndPr/>
      <w:sdtContent>
        <w:p w:rsidR="000B4FF2" w:rsidRPr="000B4FF2" w:rsidRDefault="000B4FF2" w:rsidP="000B4FF2">
          <w:pPr>
            <w:ind w:left="2550"/>
            <w:rPr>
              <w:rtl/>
            </w:rPr>
          </w:pPr>
          <w:r w:rsidRPr="00202F99">
            <w:rPr>
              <w:rStyle w:val="aff5"/>
              <w:rtl/>
            </w:rPr>
            <w:t>לחץ כאן להזנת טקסט</w:t>
          </w:r>
          <w:r w:rsidRPr="00202F99">
            <w:rPr>
              <w:rStyle w:val="aff5"/>
            </w:rPr>
            <w:t>.</w:t>
          </w:r>
        </w:p>
      </w:sdtContent>
    </w:sdt>
    <w:p w:rsidR="00B05504" w:rsidRDefault="00B05504" w:rsidP="000B4FF2">
      <w:pPr>
        <w:pStyle w:val="3"/>
        <w:tabs>
          <w:tab w:val="num" w:pos="2550"/>
        </w:tabs>
        <w:spacing w:after="240"/>
        <w:ind w:left="2550" w:hanging="992"/>
        <w:rPr>
          <w:rtl/>
        </w:rPr>
      </w:pPr>
      <w:r>
        <w:rPr>
          <w:rFonts w:hint="cs"/>
          <w:rtl/>
        </w:rPr>
        <w:t xml:space="preserve">הערות: </w:t>
      </w:r>
    </w:p>
    <w:sdt>
      <w:sdtPr>
        <w:rPr>
          <w:rtl/>
        </w:rPr>
        <w:id w:val="-1102648629"/>
        <w:placeholder>
          <w:docPart w:val="DefaultPlaceholder_1081868574"/>
        </w:placeholder>
        <w:showingPlcHdr/>
        <w:text/>
      </w:sdtPr>
      <w:sdtEndPr/>
      <w:sdtContent>
        <w:p w:rsidR="000B4FF2" w:rsidRPr="000B4FF2" w:rsidRDefault="000B4FF2" w:rsidP="000B4FF2">
          <w:pPr>
            <w:spacing w:after="240"/>
            <w:ind w:left="2550"/>
          </w:pPr>
          <w:r w:rsidRPr="00202F99">
            <w:rPr>
              <w:rStyle w:val="aff5"/>
              <w:rtl/>
            </w:rPr>
            <w:t>לחץ כאן להזנת טקסט</w:t>
          </w:r>
          <w:r w:rsidRPr="00202F99">
            <w:rPr>
              <w:rStyle w:val="aff5"/>
            </w:rPr>
            <w:t>.</w:t>
          </w:r>
        </w:p>
      </w:sdtContent>
    </w:sdt>
    <w:p w:rsidR="00B05504" w:rsidRDefault="00B05504" w:rsidP="00B05504">
      <w:pPr>
        <w:rPr>
          <w:rtl/>
        </w:rPr>
      </w:pPr>
    </w:p>
    <w:p w:rsidR="00D77C81" w:rsidRPr="00B05504" w:rsidRDefault="003B7A77" w:rsidP="00D77C81">
      <w:pPr>
        <w:pStyle w:val="2"/>
        <w:tabs>
          <w:tab w:val="clear" w:pos="2126"/>
          <w:tab w:val="num" w:pos="1484"/>
          <w:tab w:val="num" w:pos="1558"/>
        </w:tabs>
        <w:spacing w:before="120" w:after="120"/>
        <w:ind w:left="1558" w:hanging="974"/>
      </w:pPr>
      <w:r>
        <w:rPr>
          <w:rFonts w:hint="cs"/>
          <w:rtl/>
        </w:rPr>
        <w:t xml:space="preserve">נמחק. </w:t>
      </w:r>
    </w:p>
    <w:p w:rsidR="00DC4C98" w:rsidRDefault="00DC4C98" w:rsidP="000B4FF2"/>
    <w:p w:rsidR="00D77C81" w:rsidRPr="00B05504" w:rsidRDefault="00D77C81" w:rsidP="00F660B6">
      <w:pPr>
        <w:pStyle w:val="3"/>
        <w:numPr>
          <w:ilvl w:val="0"/>
          <w:numId w:val="0"/>
        </w:numPr>
        <w:tabs>
          <w:tab w:val="num" w:pos="3685"/>
        </w:tabs>
        <w:ind w:left="2268"/>
      </w:pPr>
    </w:p>
    <w:p w:rsidR="00D77C81" w:rsidRDefault="00D77C81" w:rsidP="00D77C81">
      <w:pPr>
        <w:rPr>
          <w:rtl/>
        </w:rPr>
      </w:pPr>
    </w:p>
    <w:p w:rsidR="001E6CCC" w:rsidRDefault="001E6CCC" w:rsidP="001123A2">
      <w:pPr>
        <w:pStyle w:val="2"/>
        <w:tabs>
          <w:tab w:val="clear" w:pos="2126"/>
          <w:tab w:val="num" w:pos="1484"/>
          <w:tab w:val="num" w:pos="1558"/>
        </w:tabs>
        <w:spacing w:before="120" w:after="120"/>
        <w:ind w:left="1558" w:hanging="974"/>
        <w:rPr>
          <w:b/>
          <w:bCs/>
          <w:u w:val="single"/>
          <w:rtl/>
        </w:rPr>
      </w:pPr>
      <w:r>
        <w:rPr>
          <w:rFonts w:hint="cs"/>
          <w:b/>
          <w:bCs/>
          <w:u w:val="single"/>
          <w:rtl/>
        </w:rPr>
        <w:t>מידען</w:t>
      </w:r>
    </w:p>
    <w:p w:rsidR="001E6CCC" w:rsidRDefault="001E6CCC" w:rsidP="000B4FF2">
      <w:pPr>
        <w:pStyle w:val="3"/>
        <w:tabs>
          <w:tab w:val="num" w:pos="2550"/>
        </w:tabs>
        <w:ind w:left="2550" w:hanging="992"/>
        <w:rPr>
          <w:rtl/>
        </w:rPr>
      </w:pPr>
      <w:r>
        <w:rPr>
          <w:rFonts w:hint="cs"/>
          <w:rtl/>
        </w:rPr>
        <w:t xml:space="preserve">שם: </w:t>
      </w:r>
      <w:sdt>
        <w:sdtPr>
          <w:rPr>
            <w:rtl/>
          </w:rPr>
          <w:id w:val="138622240"/>
          <w:placeholder>
            <w:docPart w:val="DefaultPlaceholder_1081868574"/>
          </w:placeholder>
          <w:showingPlcHdr/>
          <w:text/>
        </w:sdtPr>
        <w:sdtEndPr/>
        <w:sdtContent>
          <w:r w:rsidR="000B4FF2" w:rsidRPr="00202F99">
            <w:rPr>
              <w:rStyle w:val="aff5"/>
              <w:rtl/>
            </w:rPr>
            <w:t>לחץ כאן להזנת טקסט</w:t>
          </w:r>
          <w:r w:rsidR="000B4FF2" w:rsidRPr="00202F99">
            <w:rPr>
              <w:rStyle w:val="aff5"/>
            </w:rPr>
            <w:t>.</w:t>
          </w:r>
        </w:sdtContent>
      </w:sdt>
    </w:p>
    <w:p w:rsidR="001E6CCC" w:rsidRDefault="001E6CCC" w:rsidP="001E6CCC">
      <w:pPr>
        <w:pStyle w:val="3"/>
        <w:tabs>
          <w:tab w:val="num" w:pos="2550"/>
        </w:tabs>
        <w:ind w:left="2550" w:hanging="992"/>
        <w:rPr>
          <w:rtl/>
        </w:rPr>
      </w:pPr>
      <w:r>
        <w:rPr>
          <w:rFonts w:hint="cs"/>
          <w:rtl/>
        </w:rPr>
        <w:t>הכשרה:</w:t>
      </w:r>
    </w:p>
    <w:p w:rsidR="001E6CCC" w:rsidRDefault="001E6CCC" w:rsidP="001E6CCC">
      <w:pPr>
        <w:rPr>
          <w:rtl/>
        </w:rPr>
      </w:pPr>
    </w:p>
    <w:sdt>
      <w:sdtPr>
        <w:rPr>
          <w:rtl/>
        </w:rPr>
        <w:id w:val="1340654457"/>
        <w:placeholder>
          <w:docPart w:val="DefaultPlaceholder_1081868574"/>
        </w:placeholder>
        <w:showingPlcHdr/>
        <w:text/>
      </w:sdtPr>
      <w:sdtEndPr/>
      <w:sdtContent>
        <w:p w:rsidR="001E6CCC" w:rsidRDefault="000B4FF2" w:rsidP="000B4FF2">
          <w:pPr>
            <w:ind w:left="1830" w:firstLine="720"/>
            <w:rPr>
              <w:rtl/>
            </w:rPr>
          </w:pPr>
          <w:r w:rsidRPr="00202F99">
            <w:rPr>
              <w:rStyle w:val="aff5"/>
              <w:rtl/>
            </w:rPr>
            <w:t>לחץ כאן להזנת טקסט</w:t>
          </w:r>
          <w:r w:rsidRPr="00202F99">
            <w:rPr>
              <w:rStyle w:val="aff5"/>
            </w:rPr>
            <w:t>.</w:t>
          </w:r>
        </w:p>
      </w:sdtContent>
    </w:sdt>
    <w:p w:rsidR="001E6CCC" w:rsidRDefault="001E6CCC" w:rsidP="001E6CCC">
      <w:pPr>
        <w:pStyle w:val="3"/>
        <w:tabs>
          <w:tab w:val="num" w:pos="2550"/>
        </w:tabs>
        <w:ind w:left="2550" w:hanging="992"/>
        <w:rPr>
          <w:rtl/>
        </w:rPr>
      </w:pPr>
      <w:r>
        <w:rPr>
          <w:rFonts w:hint="cs"/>
          <w:rtl/>
        </w:rPr>
        <w:t xml:space="preserve">השכלה: </w:t>
      </w:r>
    </w:p>
    <w:p w:rsidR="001E6CCC" w:rsidRDefault="001E6CCC" w:rsidP="001E6CCC">
      <w:pPr>
        <w:rPr>
          <w:rtl/>
        </w:rPr>
      </w:pPr>
    </w:p>
    <w:p w:rsidR="001E6CCC" w:rsidRDefault="008404AF" w:rsidP="000B4FF2">
      <w:pPr>
        <w:ind w:left="1830" w:firstLine="720"/>
        <w:rPr>
          <w:rtl/>
        </w:rPr>
      </w:pPr>
      <w:sdt>
        <w:sdtPr>
          <w:rPr>
            <w:rFonts w:hint="cs"/>
            <w:highlight w:val="yellow"/>
            <w:rtl/>
          </w:rPr>
          <w:id w:val="555740474"/>
          <w:placeholder>
            <w:docPart w:val="DefaultPlaceholder_1081868574"/>
          </w:placeholder>
          <w:showingPlcHdr/>
          <w:text/>
        </w:sdtPr>
        <w:sdtEndPr/>
        <w:sdtContent>
          <w:r w:rsidR="000B4FF2" w:rsidRPr="00202F99">
            <w:rPr>
              <w:rStyle w:val="aff5"/>
              <w:rtl/>
            </w:rPr>
            <w:t>לחץ כאן להזנת טקסט</w:t>
          </w:r>
          <w:r w:rsidR="000B4FF2" w:rsidRPr="00202F99">
            <w:rPr>
              <w:rStyle w:val="aff5"/>
            </w:rPr>
            <w:t>.</w:t>
          </w:r>
        </w:sdtContent>
      </w:sdt>
    </w:p>
    <w:p w:rsidR="001E6CCC" w:rsidRDefault="001E6CCC" w:rsidP="001E6CCC">
      <w:pPr>
        <w:pStyle w:val="3"/>
        <w:tabs>
          <w:tab w:val="num" w:pos="2550"/>
        </w:tabs>
        <w:ind w:left="2550" w:hanging="992"/>
        <w:rPr>
          <w:rtl/>
        </w:rPr>
      </w:pPr>
      <w:r>
        <w:rPr>
          <w:rFonts w:hint="cs"/>
          <w:rtl/>
        </w:rPr>
        <w:t>ניסיון לרבות בפרויקטים דומים (בכלל זה, איסוף מידע מגורמים רגולטוריים</w:t>
      </w:r>
      <w:r w:rsidR="006922C7">
        <w:rPr>
          <w:rFonts w:hint="cs"/>
          <w:rtl/>
        </w:rPr>
        <w:t>; היכרות עם מערכת מוקד פניות ציבור ומערכת לניהול ידע</w:t>
      </w:r>
      <w:r>
        <w:rPr>
          <w:rFonts w:hint="cs"/>
          <w:rtl/>
        </w:rPr>
        <w:t>):</w:t>
      </w:r>
    </w:p>
    <w:p w:rsidR="001E6CCC" w:rsidRDefault="001E6CCC" w:rsidP="001E6CCC">
      <w:pPr>
        <w:rPr>
          <w:rtl/>
        </w:rPr>
      </w:pPr>
    </w:p>
    <w:p w:rsidR="001E6CCC" w:rsidRDefault="008404AF" w:rsidP="000B4FF2">
      <w:pPr>
        <w:ind w:left="1830" w:firstLine="720"/>
        <w:rPr>
          <w:rtl/>
        </w:rPr>
      </w:pPr>
      <w:sdt>
        <w:sdtPr>
          <w:rPr>
            <w:rFonts w:hint="cs"/>
            <w:highlight w:val="yellow"/>
            <w:rtl/>
          </w:rPr>
          <w:id w:val="-418185550"/>
          <w:placeholder>
            <w:docPart w:val="DefaultPlaceholder_1081868574"/>
          </w:placeholder>
          <w:showingPlcHdr/>
          <w:text/>
        </w:sdtPr>
        <w:sdtEndPr/>
        <w:sdtContent>
          <w:r w:rsidR="000B4FF2" w:rsidRPr="00202F99">
            <w:rPr>
              <w:rStyle w:val="aff5"/>
              <w:rtl/>
            </w:rPr>
            <w:t>לחץ כאן להזנת טקסט</w:t>
          </w:r>
          <w:r w:rsidR="000B4FF2" w:rsidRPr="00202F99">
            <w:rPr>
              <w:rStyle w:val="aff5"/>
            </w:rPr>
            <w:t>.</w:t>
          </w:r>
        </w:sdtContent>
      </w:sdt>
    </w:p>
    <w:p w:rsidR="001E6CCC" w:rsidRDefault="001E6CCC" w:rsidP="000B4FF2">
      <w:pPr>
        <w:pStyle w:val="3"/>
        <w:tabs>
          <w:tab w:val="num" w:pos="2550"/>
        </w:tabs>
        <w:spacing w:after="240"/>
        <w:ind w:left="2550" w:hanging="992"/>
        <w:rPr>
          <w:rtl/>
        </w:rPr>
      </w:pPr>
      <w:r>
        <w:rPr>
          <w:rFonts w:hint="cs"/>
          <w:rtl/>
        </w:rPr>
        <w:t xml:space="preserve">ידע וניסיון בשימוש במאגרים אלקטרוניים ותוכנות </w:t>
      </w:r>
      <w:r>
        <w:rPr>
          <w:rFonts w:hint="cs"/>
        </w:rPr>
        <w:t>OFFICE</w:t>
      </w:r>
      <w:r>
        <w:rPr>
          <w:rFonts w:hint="cs"/>
          <w:rtl/>
        </w:rPr>
        <w:t>:</w:t>
      </w:r>
    </w:p>
    <w:p w:rsidR="001E6CCC" w:rsidRPr="001E6CCC" w:rsidRDefault="008404AF" w:rsidP="000B4FF2">
      <w:pPr>
        <w:spacing w:after="240"/>
        <w:ind w:left="2550"/>
        <w:rPr>
          <w:rtl/>
        </w:rPr>
      </w:pPr>
      <w:sdt>
        <w:sdtPr>
          <w:rPr>
            <w:rFonts w:hint="cs"/>
            <w:highlight w:val="yellow"/>
            <w:rtl/>
          </w:rPr>
          <w:id w:val="-413091482"/>
          <w:placeholder>
            <w:docPart w:val="DefaultPlaceholder_1081868574"/>
          </w:placeholder>
          <w:showingPlcHdr/>
          <w:text/>
        </w:sdtPr>
        <w:sdtEndPr/>
        <w:sdtContent>
          <w:r w:rsidR="000B4FF2" w:rsidRPr="00202F99">
            <w:rPr>
              <w:rStyle w:val="aff5"/>
              <w:rtl/>
            </w:rPr>
            <w:t>לחץ כאן להזנת טקסט</w:t>
          </w:r>
          <w:r w:rsidR="000B4FF2" w:rsidRPr="00202F99">
            <w:rPr>
              <w:rStyle w:val="aff5"/>
            </w:rPr>
            <w:t>.</w:t>
          </w:r>
        </w:sdtContent>
      </w:sdt>
    </w:p>
    <w:p w:rsidR="001E6CCC" w:rsidRDefault="003B7A77" w:rsidP="001E6CCC">
      <w:pPr>
        <w:pStyle w:val="3"/>
        <w:tabs>
          <w:tab w:val="num" w:pos="2550"/>
        </w:tabs>
        <w:ind w:left="2550" w:hanging="992"/>
        <w:rPr>
          <w:rtl/>
        </w:rPr>
      </w:pPr>
      <w:r>
        <w:rPr>
          <w:rFonts w:hint="cs"/>
          <w:rtl/>
        </w:rPr>
        <w:t xml:space="preserve">נמחק. </w:t>
      </w:r>
    </w:p>
    <w:p w:rsidR="001E6CCC" w:rsidRDefault="00186DBE" w:rsidP="00186DBE">
      <w:pPr>
        <w:pStyle w:val="3"/>
        <w:tabs>
          <w:tab w:val="num" w:pos="2550"/>
        </w:tabs>
        <w:ind w:left="2550" w:hanging="992"/>
        <w:rPr>
          <w:rtl/>
        </w:rPr>
      </w:pPr>
      <w:r>
        <w:rPr>
          <w:rFonts w:hint="cs"/>
          <w:rtl/>
        </w:rPr>
        <w:t>הערות:</w:t>
      </w:r>
    </w:p>
    <w:p w:rsidR="00186DBE" w:rsidRPr="00186DBE" w:rsidRDefault="008404AF" w:rsidP="000B4FF2">
      <w:pPr>
        <w:ind w:left="2550"/>
      </w:pPr>
      <w:sdt>
        <w:sdtPr>
          <w:rPr>
            <w:rFonts w:hint="cs"/>
            <w:highlight w:val="yellow"/>
            <w:rtl/>
          </w:rPr>
          <w:id w:val="678540141"/>
          <w:placeholder>
            <w:docPart w:val="DefaultPlaceholder_1081868574"/>
          </w:placeholder>
          <w:showingPlcHdr/>
          <w:text/>
        </w:sdtPr>
        <w:sdtEndPr/>
        <w:sdtContent>
          <w:r w:rsidR="000B4FF2" w:rsidRPr="00202F99">
            <w:rPr>
              <w:rStyle w:val="aff5"/>
              <w:rtl/>
            </w:rPr>
            <w:t>לחץ כאן להזנת טקסט</w:t>
          </w:r>
          <w:r w:rsidR="000B4FF2" w:rsidRPr="00202F99">
            <w:rPr>
              <w:rStyle w:val="aff5"/>
            </w:rPr>
            <w:t>.</w:t>
          </w:r>
        </w:sdtContent>
      </w:sdt>
    </w:p>
    <w:p w:rsidR="00B05504" w:rsidRPr="00B05504" w:rsidRDefault="00B05504" w:rsidP="00186DBE">
      <w:pPr>
        <w:pStyle w:val="2"/>
        <w:tabs>
          <w:tab w:val="clear" w:pos="2126"/>
          <w:tab w:val="num" w:pos="1484"/>
          <w:tab w:val="num" w:pos="1558"/>
        </w:tabs>
        <w:spacing w:before="120" w:after="120"/>
        <w:ind w:left="1558" w:hanging="974"/>
        <w:rPr>
          <w:b/>
          <w:bCs/>
          <w:u w:val="single"/>
        </w:rPr>
      </w:pPr>
      <w:r w:rsidRPr="00B05504">
        <w:rPr>
          <w:rFonts w:hint="cs"/>
          <w:b/>
          <w:bCs/>
          <w:u w:val="single"/>
          <w:rtl/>
        </w:rPr>
        <w:t xml:space="preserve">יועץ </w:t>
      </w:r>
      <w:r w:rsidR="00186DBE">
        <w:rPr>
          <w:rFonts w:hint="cs"/>
          <w:b/>
          <w:bCs/>
          <w:u w:val="single"/>
          <w:rtl/>
        </w:rPr>
        <w:t>מומחה</w:t>
      </w:r>
    </w:p>
    <w:p w:rsidR="00B05504" w:rsidRDefault="00B05504" w:rsidP="000B4FF2">
      <w:pPr>
        <w:pStyle w:val="3"/>
        <w:tabs>
          <w:tab w:val="num" w:pos="2550"/>
        </w:tabs>
        <w:ind w:left="2550" w:hanging="992"/>
        <w:rPr>
          <w:rtl/>
        </w:rPr>
      </w:pPr>
      <w:r>
        <w:rPr>
          <w:rFonts w:hint="cs"/>
          <w:rtl/>
        </w:rPr>
        <w:t>שם:</w:t>
      </w:r>
      <w:r w:rsidR="001123A2">
        <w:rPr>
          <w:rFonts w:hint="cs"/>
          <w:rtl/>
        </w:rPr>
        <w:t xml:space="preserve"> </w:t>
      </w:r>
      <w:sdt>
        <w:sdtPr>
          <w:rPr>
            <w:rtl/>
          </w:rPr>
          <w:id w:val="-878156825"/>
          <w:placeholder>
            <w:docPart w:val="DefaultPlaceholder_1081868574"/>
          </w:placeholder>
          <w:showingPlcHdr/>
          <w:text/>
        </w:sdtPr>
        <w:sdtEndPr/>
        <w:sdtContent>
          <w:r w:rsidR="000B4FF2" w:rsidRPr="00202F99">
            <w:rPr>
              <w:rStyle w:val="aff5"/>
              <w:rtl/>
            </w:rPr>
            <w:t>לחץ כאן להזנת טקסט</w:t>
          </w:r>
          <w:r w:rsidR="000B4FF2" w:rsidRPr="00202F99">
            <w:rPr>
              <w:rStyle w:val="aff5"/>
            </w:rPr>
            <w:t>.</w:t>
          </w:r>
        </w:sdtContent>
      </w:sdt>
    </w:p>
    <w:p w:rsidR="00B05504" w:rsidRDefault="00B05504" w:rsidP="001123A2">
      <w:pPr>
        <w:pStyle w:val="3"/>
        <w:tabs>
          <w:tab w:val="num" w:pos="2550"/>
        </w:tabs>
        <w:ind w:left="2550" w:hanging="992"/>
        <w:rPr>
          <w:rtl/>
        </w:rPr>
      </w:pPr>
      <w:r>
        <w:rPr>
          <w:rFonts w:hint="cs"/>
          <w:rtl/>
        </w:rPr>
        <w:t>הכשרה:</w:t>
      </w:r>
    </w:p>
    <w:p w:rsidR="00B05504" w:rsidRDefault="00B05504" w:rsidP="00B05504">
      <w:pPr>
        <w:rPr>
          <w:rtl/>
        </w:rPr>
      </w:pPr>
    </w:p>
    <w:p w:rsidR="001123A2" w:rsidRPr="00033E5E" w:rsidRDefault="008404AF" w:rsidP="000B4FF2">
      <w:pPr>
        <w:ind w:left="1830" w:firstLine="720"/>
        <w:rPr>
          <w:highlight w:val="yellow"/>
          <w:rtl/>
        </w:rPr>
      </w:pPr>
      <w:sdt>
        <w:sdtPr>
          <w:rPr>
            <w:rFonts w:hint="cs"/>
            <w:highlight w:val="yellow"/>
            <w:rtl/>
          </w:rPr>
          <w:id w:val="-387640249"/>
          <w:placeholder>
            <w:docPart w:val="DefaultPlaceholder_1081868574"/>
          </w:placeholder>
          <w:showingPlcHdr/>
          <w:text/>
        </w:sdtPr>
        <w:sdtEndPr/>
        <w:sdtContent>
          <w:r w:rsidR="000B4FF2" w:rsidRPr="00202F99">
            <w:rPr>
              <w:rStyle w:val="aff5"/>
              <w:rtl/>
            </w:rPr>
            <w:t>לחץ כאן להזנת טקסט</w:t>
          </w:r>
          <w:r w:rsidR="000B4FF2" w:rsidRPr="00202F99">
            <w:rPr>
              <w:rStyle w:val="aff5"/>
            </w:rPr>
            <w:t>.</w:t>
          </w:r>
        </w:sdtContent>
      </w:sdt>
    </w:p>
    <w:p w:rsidR="001123A2" w:rsidRPr="00033E5E" w:rsidRDefault="001123A2" w:rsidP="001123A2">
      <w:pPr>
        <w:rPr>
          <w:highlight w:val="yellow"/>
          <w:rtl/>
        </w:rPr>
      </w:pPr>
    </w:p>
    <w:p w:rsidR="00B05504" w:rsidRDefault="00B05504" w:rsidP="001123A2">
      <w:pPr>
        <w:pStyle w:val="3"/>
        <w:tabs>
          <w:tab w:val="num" w:pos="2550"/>
        </w:tabs>
        <w:ind w:left="2550" w:hanging="992"/>
        <w:rPr>
          <w:rtl/>
        </w:rPr>
      </w:pPr>
      <w:r>
        <w:rPr>
          <w:rFonts w:hint="cs"/>
          <w:rtl/>
        </w:rPr>
        <w:t xml:space="preserve">השכלה: </w:t>
      </w:r>
    </w:p>
    <w:p w:rsidR="00B05504" w:rsidRDefault="00B05504" w:rsidP="00B05504">
      <w:pPr>
        <w:rPr>
          <w:rtl/>
        </w:rPr>
      </w:pPr>
    </w:p>
    <w:p w:rsidR="000B4FF2" w:rsidRPr="00033E5E" w:rsidRDefault="008404AF" w:rsidP="000B4FF2">
      <w:pPr>
        <w:ind w:left="1830" w:firstLine="720"/>
      </w:pPr>
      <w:sdt>
        <w:sdtPr>
          <w:rPr>
            <w:rFonts w:hint="cs"/>
            <w:highlight w:val="yellow"/>
            <w:rtl/>
          </w:rPr>
          <w:id w:val="832801793"/>
          <w:placeholder>
            <w:docPart w:val="DefaultPlaceholder_1081868574"/>
          </w:placeholder>
          <w:showingPlcHdr/>
          <w:text/>
        </w:sdtPr>
        <w:sdtEndPr/>
        <w:sdtContent>
          <w:r w:rsidR="000B4FF2" w:rsidRPr="00202F99">
            <w:rPr>
              <w:rStyle w:val="aff5"/>
              <w:rtl/>
            </w:rPr>
            <w:t>לחץ כאן להזנת טקסט</w:t>
          </w:r>
          <w:r w:rsidR="000B4FF2" w:rsidRPr="00202F99">
            <w:rPr>
              <w:rStyle w:val="aff5"/>
            </w:rPr>
            <w:t>.</w:t>
          </w:r>
        </w:sdtContent>
      </w:sdt>
    </w:p>
    <w:p w:rsidR="001123A2" w:rsidRDefault="001123A2" w:rsidP="001123A2">
      <w:pPr>
        <w:ind w:left="1830" w:firstLine="720"/>
        <w:rPr>
          <w:rtl/>
        </w:rPr>
      </w:pPr>
    </w:p>
    <w:p w:rsidR="00186DBE" w:rsidRDefault="00186DBE" w:rsidP="000B4FF2">
      <w:pPr>
        <w:pStyle w:val="3"/>
        <w:tabs>
          <w:tab w:val="num" w:pos="2550"/>
        </w:tabs>
        <w:spacing w:after="240"/>
        <w:ind w:left="2550" w:hanging="992"/>
        <w:rPr>
          <w:rtl/>
        </w:rPr>
      </w:pPr>
      <w:r>
        <w:rPr>
          <w:rFonts w:hint="cs"/>
          <w:rtl/>
        </w:rPr>
        <w:t xml:space="preserve">תחום אליו מיועד לתת ייעוץ: </w:t>
      </w:r>
    </w:p>
    <w:sdt>
      <w:sdtPr>
        <w:rPr>
          <w:rtl/>
        </w:rPr>
        <w:id w:val="1339506849"/>
        <w:placeholder>
          <w:docPart w:val="DefaultPlaceholder_1081868574"/>
        </w:placeholder>
        <w:showingPlcHdr/>
        <w:text/>
      </w:sdtPr>
      <w:sdtEndPr/>
      <w:sdtContent>
        <w:p w:rsidR="000B4FF2" w:rsidRPr="000B4FF2" w:rsidRDefault="000B4FF2" w:rsidP="000B4FF2">
          <w:pPr>
            <w:spacing w:after="240"/>
            <w:ind w:left="2550"/>
          </w:pPr>
          <w:r w:rsidRPr="00202F99">
            <w:rPr>
              <w:rStyle w:val="aff5"/>
              <w:rtl/>
            </w:rPr>
            <w:t>לחץ כאן להזנת טקסט</w:t>
          </w:r>
          <w:r w:rsidRPr="00202F99">
            <w:rPr>
              <w:rStyle w:val="aff5"/>
            </w:rPr>
            <w:t>.</w:t>
          </w:r>
        </w:p>
      </w:sdtContent>
    </w:sdt>
    <w:p w:rsidR="00B05504" w:rsidRDefault="00B05504" w:rsidP="00186DBE">
      <w:pPr>
        <w:pStyle w:val="3"/>
        <w:tabs>
          <w:tab w:val="num" w:pos="2550"/>
        </w:tabs>
        <w:ind w:left="2550" w:hanging="992"/>
        <w:rPr>
          <w:rtl/>
        </w:rPr>
      </w:pPr>
      <w:r>
        <w:rPr>
          <w:rFonts w:hint="cs"/>
          <w:rtl/>
        </w:rPr>
        <w:lastRenderedPageBreak/>
        <w:t xml:space="preserve">ניסיון </w:t>
      </w:r>
      <w:r w:rsidR="00186DBE">
        <w:rPr>
          <w:rFonts w:hint="cs"/>
          <w:rtl/>
        </w:rPr>
        <w:t>רלוונטי בתחום אליו מיועד לתת ייעוץ</w:t>
      </w:r>
      <w:r w:rsidR="001123A2">
        <w:rPr>
          <w:rFonts w:hint="cs"/>
          <w:rtl/>
        </w:rPr>
        <w:t>:</w:t>
      </w:r>
    </w:p>
    <w:p w:rsidR="00B05504" w:rsidRDefault="00B05504" w:rsidP="00B05504">
      <w:pPr>
        <w:rPr>
          <w:rtl/>
        </w:rPr>
      </w:pPr>
    </w:p>
    <w:sdt>
      <w:sdtPr>
        <w:rPr>
          <w:rtl/>
        </w:rPr>
        <w:id w:val="-1550677286"/>
        <w:placeholder>
          <w:docPart w:val="DefaultPlaceholder_1081868574"/>
        </w:placeholder>
        <w:showingPlcHdr/>
        <w:text/>
      </w:sdtPr>
      <w:sdtEndPr/>
      <w:sdtContent>
        <w:p w:rsidR="00B05504" w:rsidRDefault="000B4FF2" w:rsidP="000B4FF2">
          <w:pPr>
            <w:ind w:left="2550"/>
            <w:rPr>
              <w:rtl/>
            </w:rPr>
          </w:pPr>
          <w:r w:rsidRPr="00202F99">
            <w:rPr>
              <w:rStyle w:val="aff5"/>
              <w:rtl/>
            </w:rPr>
            <w:t>לחץ כאן להזנת טקסט</w:t>
          </w:r>
          <w:r w:rsidRPr="00202F99">
            <w:rPr>
              <w:rStyle w:val="aff5"/>
            </w:rPr>
            <w:t>.</w:t>
          </w:r>
        </w:p>
      </w:sdtContent>
    </w:sdt>
    <w:p w:rsidR="00186DBE" w:rsidRDefault="00186DBE" w:rsidP="001123A2">
      <w:pPr>
        <w:pStyle w:val="3"/>
        <w:tabs>
          <w:tab w:val="clear" w:pos="3685"/>
          <w:tab w:val="num" w:pos="2550"/>
          <w:tab w:val="num" w:pos="2976"/>
        </w:tabs>
        <w:ind w:left="2550" w:hanging="992"/>
        <w:rPr>
          <w:rtl/>
        </w:rPr>
      </w:pPr>
      <w:r>
        <w:rPr>
          <w:rFonts w:hint="cs"/>
          <w:rtl/>
        </w:rPr>
        <w:t>ניסיון רלוונטי בעבודה במוקד (לרבות תחומי ידע וגודל מוקד):</w:t>
      </w:r>
    </w:p>
    <w:p w:rsidR="00186DBE" w:rsidRDefault="008404AF" w:rsidP="000B4FF2">
      <w:pPr>
        <w:ind w:left="2550"/>
        <w:rPr>
          <w:rtl/>
        </w:rPr>
      </w:pPr>
      <w:sdt>
        <w:sdtPr>
          <w:rPr>
            <w:rFonts w:hint="cs"/>
            <w:highlight w:val="yellow"/>
            <w:rtl/>
          </w:rPr>
          <w:id w:val="934023793"/>
          <w:placeholder>
            <w:docPart w:val="DefaultPlaceholder_1081868574"/>
          </w:placeholder>
          <w:showingPlcHdr/>
          <w:text/>
        </w:sdtPr>
        <w:sdtEndPr/>
        <w:sdtContent>
          <w:r w:rsidR="000B4FF2" w:rsidRPr="00202F99">
            <w:rPr>
              <w:rStyle w:val="aff5"/>
              <w:rtl/>
            </w:rPr>
            <w:t>לחץ כאן להזנת טקסט</w:t>
          </w:r>
          <w:r w:rsidR="000B4FF2" w:rsidRPr="00202F99">
            <w:rPr>
              <w:rStyle w:val="aff5"/>
            </w:rPr>
            <w:t>.</w:t>
          </w:r>
        </w:sdtContent>
      </w:sdt>
    </w:p>
    <w:p w:rsidR="00186DBE" w:rsidRPr="00186DBE" w:rsidRDefault="00186DBE" w:rsidP="00186DBE">
      <w:pPr>
        <w:ind w:left="2550"/>
      </w:pPr>
    </w:p>
    <w:p w:rsidR="00186DBE" w:rsidRDefault="00186DBE" w:rsidP="001123A2">
      <w:pPr>
        <w:pStyle w:val="3"/>
        <w:tabs>
          <w:tab w:val="clear" w:pos="3685"/>
          <w:tab w:val="num" w:pos="2550"/>
          <w:tab w:val="num" w:pos="2976"/>
        </w:tabs>
        <w:ind w:left="2550" w:hanging="992"/>
        <w:rPr>
          <w:rtl/>
        </w:rPr>
      </w:pPr>
      <w:r>
        <w:rPr>
          <w:rFonts w:hint="cs"/>
          <w:rtl/>
        </w:rPr>
        <w:t>ניסיון, ידע ושליטה בתפעול מערכות מחשב:</w:t>
      </w:r>
    </w:p>
    <w:p w:rsidR="00186DBE" w:rsidRPr="00186DBE" w:rsidRDefault="008404AF" w:rsidP="000B4FF2">
      <w:pPr>
        <w:ind w:left="2550"/>
      </w:pPr>
      <w:sdt>
        <w:sdtPr>
          <w:rPr>
            <w:rFonts w:hint="cs"/>
            <w:highlight w:val="yellow"/>
            <w:rtl/>
          </w:rPr>
          <w:id w:val="-1036127817"/>
          <w:placeholder>
            <w:docPart w:val="DefaultPlaceholder_1081868574"/>
          </w:placeholder>
          <w:showingPlcHdr/>
          <w:text/>
        </w:sdtPr>
        <w:sdtEndPr/>
        <w:sdtContent>
          <w:r w:rsidR="000B4FF2" w:rsidRPr="00202F99">
            <w:rPr>
              <w:rStyle w:val="aff5"/>
              <w:rtl/>
            </w:rPr>
            <w:t>לחץ כאן להזנת טקסט</w:t>
          </w:r>
          <w:r w:rsidR="000B4FF2" w:rsidRPr="00202F99">
            <w:rPr>
              <w:rStyle w:val="aff5"/>
            </w:rPr>
            <w:t>.</w:t>
          </w:r>
        </w:sdtContent>
      </w:sdt>
    </w:p>
    <w:p w:rsidR="000B4FF2" w:rsidRDefault="00042408" w:rsidP="000B4FF2">
      <w:pPr>
        <w:pStyle w:val="3"/>
        <w:tabs>
          <w:tab w:val="clear" w:pos="3685"/>
          <w:tab w:val="num" w:pos="2550"/>
          <w:tab w:val="num" w:pos="2976"/>
        </w:tabs>
        <w:spacing w:after="240"/>
        <w:ind w:left="2550" w:hanging="992"/>
      </w:pPr>
      <w:r>
        <w:rPr>
          <w:rFonts w:hint="cs"/>
          <w:rtl/>
        </w:rPr>
        <w:t>שפות:</w:t>
      </w:r>
    </w:p>
    <w:p w:rsidR="00042408" w:rsidRPr="00186DBE" w:rsidRDefault="000B4FF2" w:rsidP="000B4FF2">
      <w:pPr>
        <w:spacing w:after="240"/>
        <w:ind w:left="1830" w:firstLine="720"/>
      </w:pPr>
      <w:r>
        <w:rPr>
          <w:rFonts w:hint="cs"/>
          <w:rtl/>
        </w:rPr>
        <w:t xml:space="preserve"> </w:t>
      </w:r>
      <w:sdt>
        <w:sdtPr>
          <w:rPr>
            <w:rFonts w:hint="cs"/>
            <w:rtl/>
          </w:rPr>
          <w:id w:val="-1676715931"/>
          <w:placeholder>
            <w:docPart w:val="DefaultPlaceholder_1081868574"/>
          </w:placeholder>
          <w:showingPlcHdr/>
          <w:text/>
        </w:sdtPr>
        <w:sdtEndPr/>
        <w:sdtContent>
          <w:r w:rsidRPr="00202F99">
            <w:rPr>
              <w:rStyle w:val="aff5"/>
              <w:rtl/>
            </w:rPr>
            <w:t>לחץ כאן להזנת טקסט</w:t>
          </w:r>
          <w:r w:rsidRPr="00202F99">
            <w:rPr>
              <w:rStyle w:val="aff5"/>
            </w:rPr>
            <w:t>.</w:t>
          </w:r>
        </w:sdtContent>
      </w:sdt>
    </w:p>
    <w:p w:rsidR="001123A2" w:rsidRDefault="001123A2" w:rsidP="000B4FF2">
      <w:pPr>
        <w:pStyle w:val="3"/>
        <w:tabs>
          <w:tab w:val="clear" w:pos="3685"/>
          <w:tab w:val="num" w:pos="2550"/>
          <w:tab w:val="num" w:pos="2976"/>
        </w:tabs>
        <w:spacing w:after="240"/>
        <w:ind w:left="2550" w:hanging="992"/>
        <w:rPr>
          <w:rtl/>
        </w:rPr>
      </w:pPr>
      <w:r>
        <w:rPr>
          <w:rFonts w:hint="cs"/>
          <w:rtl/>
        </w:rPr>
        <w:t>הערות:</w:t>
      </w:r>
    </w:p>
    <w:sdt>
      <w:sdtPr>
        <w:rPr>
          <w:rtl/>
        </w:rPr>
        <w:id w:val="1751537667"/>
        <w:placeholder>
          <w:docPart w:val="DefaultPlaceholder_1081868574"/>
        </w:placeholder>
        <w:showingPlcHdr/>
        <w:text/>
      </w:sdtPr>
      <w:sdtEndPr/>
      <w:sdtContent>
        <w:p w:rsidR="000B4FF2" w:rsidRPr="000B4FF2" w:rsidRDefault="000B4FF2" w:rsidP="000B4FF2">
          <w:pPr>
            <w:spacing w:after="240"/>
            <w:ind w:left="2550"/>
            <w:rPr>
              <w:rtl/>
            </w:rPr>
          </w:pPr>
          <w:r w:rsidRPr="00202F99">
            <w:rPr>
              <w:rStyle w:val="aff5"/>
              <w:rtl/>
            </w:rPr>
            <w:t>לחץ כאן להזנת טקסט</w:t>
          </w:r>
          <w:r w:rsidRPr="00202F99">
            <w:rPr>
              <w:rStyle w:val="aff5"/>
            </w:rPr>
            <w:t>.</w:t>
          </w:r>
        </w:p>
      </w:sdtContent>
    </w:sdt>
    <w:p w:rsidR="001123A2" w:rsidRDefault="001123A2" w:rsidP="00B05504">
      <w:pPr>
        <w:rPr>
          <w:rtl/>
        </w:rPr>
      </w:pPr>
    </w:p>
    <w:p w:rsidR="00186DBE" w:rsidRPr="00186DBE" w:rsidRDefault="003B7A77" w:rsidP="00186DBE">
      <w:pPr>
        <w:pStyle w:val="2"/>
        <w:rPr>
          <w:b/>
          <w:bCs/>
          <w:u w:val="single"/>
        </w:rPr>
      </w:pPr>
      <w:r w:rsidRPr="00F660B6">
        <w:rPr>
          <w:rFonts w:hint="cs"/>
          <w:rtl/>
        </w:rPr>
        <w:t xml:space="preserve">נמחק. </w:t>
      </w:r>
    </w:p>
    <w:p w:rsidR="00186DBE" w:rsidRDefault="00186DBE" w:rsidP="00186DBE">
      <w:pPr>
        <w:rPr>
          <w:rtl/>
        </w:rPr>
      </w:pPr>
    </w:p>
    <w:p w:rsidR="00186DBE" w:rsidRPr="00186DBE" w:rsidRDefault="003B7A77" w:rsidP="00186DBE">
      <w:pPr>
        <w:pStyle w:val="2"/>
        <w:rPr>
          <w:b/>
          <w:bCs/>
          <w:u w:val="single"/>
        </w:rPr>
      </w:pPr>
      <w:r w:rsidRPr="00F660B6">
        <w:rPr>
          <w:rFonts w:hint="cs"/>
          <w:rtl/>
        </w:rPr>
        <w:t>נמחק.</w:t>
      </w:r>
      <w:r>
        <w:rPr>
          <w:rFonts w:hint="cs"/>
          <w:b/>
          <w:bCs/>
          <w:u w:val="single"/>
          <w:rtl/>
        </w:rPr>
        <w:t xml:space="preserve"> </w:t>
      </w:r>
    </w:p>
    <w:p w:rsidR="00186DBE" w:rsidRPr="00186DBE" w:rsidRDefault="003B7A77" w:rsidP="00186DBE">
      <w:pPr>
        <w:pStyle w:val="2"/>
        <w:rPr>
          <w:b/>
          <w:bCs/>
          <w:u w:val="single"/>
        </w:rPr>
      </w:pPr>
      <w:r w:rsidRPr="00F660B6">
        <w:rPr>
          <w:rFonts w:hint="cs"/>
          <w:rtl/>
        </w:rPr>
        <w:t>נמחק.</w:t>
      </w:r>
      <w:r>
        <w:rPr>
          <w:rFonts w:hint="cs"/>
          <w:b/>
          <w:bCs/>
          <w:u w:val="single"/>
          <w:rtl/>
        </w:rPr>
        <w:t xml:space="preserve"> </w:t>
      </w:r>
    </w:p>
    <w:p w:rsidR="00186DBE" w:rsidRPr="00186DBE" w:rsidRDefault="003B7A77" w:rsidP="00186DBE">
      <w:pPr>
        <w:pStyle w:val="2"/>
        <w:rPr>
          <w:b/>
          <w:bCs/>
          <w:u w:val="single"/>
        </w:rPr>
      </w:pPr>
      <w:r w:rsidRPr="00F660B6">
        <w:rPr>
          <w:rFonts w:hint="cs"/>
          <w:rtl/>
        </w:rPr>
        <w:t>נמחק.</w:t>
      </w:r>
      <w:r>
        <w:rPr>
          <w:rFonts w:hint="cs"/>
          <w:b/>
          <w:bCs/>
          <w:u w:val="single"/>
          <w:rtl/>
        </w:rPr>
        <w:t xml:space="preserve"> </w:t>
      </w:r>
    </w:p>
    <w:p w:rsidR="00042408" w:rsidRPr="00042408" w:rsidRDefault="00042408" w:rsidP="00042408">
      <w:pPr>
        <w:rPr>
          <w:rtl/>
        </w:rPr>
      </w:pPr>
    </w:p>
    <w:p w:rsidR="00186DBE" w:rsidRPr="00E5144A" w:rsidRDefault="00186DBE" w:rsidP="00286ADC">
      <w:pPr>
        <w:pStyle w:val="2"/>
        <w:rPr>
          <w:b/>
          <w:bCs/>
          <w:u w:val="single"/>
        </w:rPr>
      </w:pPr>
      <w:r w:rsidRPr="00E5144A">
        <w:rPr>
          <w:rFonts w:hint="cs"/>
          <w:b/>
          <w:bCs/>
          <w:u w:val="single"/>
          <w:rtl/>
        </w:rPr>
        <w:t xml:space="preserve">יועץ </w:t>
      </w:r>
      <w:r w:rsidR="00233E0B" w:rsidRPr="00E5144A">
        <w:rPr>
          <w:rFonts w:hint="cs"/>
          <w:b/>
          <w:bCs/>
          <w:u w:val="single"/>
          <w:rtl/>
        </w:rPr>
        <w:t>ה</w:t>
      </w:r>
      <w:r w:rsidR="00286ADC">
        <w:rPr>
          <w:rFonts w:hint="cs"/>
          <w:b/>
          <w:bCs/>
          <w:u w:val="single"/>
          <w:rtl/>
        </w:rPr>
        <w:t>רצאות</w:t>
      </w:r>
      <w:r w:rsidR="00233E0B" w:rsidRPr="00E5144A">
        <w:rPr>
          <w:rFonts w:hint="cs"/>
          <w:b/>
          <w:bCs/>
          <w:u w:val="single"/>
          <w:rtl/>
        </w:rPr>
        <w:t xml:space="preserve"> והדרכות</w:t>
      </w:r>
    </w:p>
    <w:p w:rsidR="00186DBE" w:rsidRPr="00186DBE" w:rsidRDefault="00186DBE" w:rsidP="00186DBE">
      <w:pPr>
        <w:rPr>
          <w:rtl/>
        </w:rPr>
      </w:pPr>
    </w:p>
    <w:p w:rsidR="00186DBE" w:rsidRDefault="00186DBE" w:rsidP="000B4FF2">
      <w:pPr>
        <w:pStyle w:val="3"/>
        <w:tabs>
          <w:tab w:val="num" w:pos="2550"/>
        </w:tabs>
        <w:ind w:left="2550" w:hanging="992"/>
        <w:rPr>
          <w:rtl/>
        </w:rPr>
      </w:pPr>
      <w:r>
        <w:rPr>
          <w:rFonts w:hint="cs"/>
          <w:rtl/>
        </w:rPr>
        <w:t xml:space="preserve">שם: </w:t>
      </w:r>
      <w:sdt>
        <w:sdtPr>
          <w:rPr>
            <w:rtl/>
          </w:rPr>
          <w:id w:val="1893227676"/>
          <w:placeholder>
            <w:docPart w:val="DefaultPlaceholder_1081868574"/>
          </w:placeholder>
          <w:showingPlcHdr/>
          <w:text/>
        </w:sdtPr>
        <w:sdtEndPr/>
        <w:sdtContent>
          <w:r w:rsidR="000B4FF2" w:rsidRPr="00202F99">
            <w:rPr>
              <w:rStyle w:val="aff5"/>
              <w:rtl/>
            </w:rPr>
            <w:t>לחץ כאן להזנת טקסט</w:t>
          </w:r>
          <w:r w:rsidR="000B4FF2" w:rsidRPr="00202F99">
            <w:rPr>
              <w:rStyle w:val="aff5"/>
            </w:rPr>
            <w:t>.</w:t>
          </w:r>
        </w:sdtContent>
      </w:sdt>
    </w:p>
    <w:p w:rsidR="00186DBE" w:rsidRDefault="00186DBE" w:rsidP="000B4FF2">
      <w:pPr>
        <w:pStyle w:val="3"/>
        <w:tabs>
          <w:tab w:val="num" w:pos="2550"/>
        </w:tabs>
        <w:spacing w:after="240"/>
        <w:ind w:left="2550" w:hanging="992"/>
        <w:rPr>
          <w:rtl/>
        </w:rPr>
      </w:pPr>
      <w:r>
        <w:rPr>
          <w:rFonts w:hint="cs"/>
          <w:rtl/>
        </w:rPr>
        <w:t>הכשרה:</w:t>
      </w:r>
    </w:p>
    <w:sdt>
      <w:sdtPr>
        <w:rPr>
          <w:rtl/>
        </w:rPr>
        <w:id w:val="444895718"/>
        <w:placeholder>
          <w:docPart w:val="DefaultPlaceholder_1081868574"/>
        </w:placeholder>
        <w:showingPlcHdr/>
        <w:text/>
      </w:sdtPr>
      <w:sdtEndPr/>
      <w:sdtContent>
        <w:p w:rsidR="000B4FF2" w:rsidRPr="000B4FF2" w:rsidRDefault="000B4FF2" w:rsidP="000B4FF2">
          <w:pPr>
            <w:spacing w:after="240"/>
            <w:ind w:left="2550"/>
            <w:rPr>
              <w:rtl/>
            </w:rPr>
          </w:pPr>
          <w:r w:rsidRPr="00202F99">
            <w:rPr>
              <w:rStyle w:val="aff5"/>
              <w:rtl/>
            </w:rPr>
            <w:t>לחץ כאן להזנת טקסט</w:t>
          </w:r>
          <w:r w:rsidRPr="00202F99">
            <w:rPr>
              <w:rStyle w:val="aff5"/>
            </w:rPr>
            <w:t>.</w:t>
          </w:r>
        </w:p>
      </w:sdtContent>
    </w:sdt>
    <w:p w:rsidR="00186DBE" w:rsidRDefault="00186DBE" w:rsidP="00186DBE">
      <w:pPr>
        <w:rPr>
          <w:rtl/>
        </w:rPr>
      </w:pPr>
    </w:p>
    <w:p w:rsidR="00186DBE" w:rsidRDefault="00186DBE" w:rsidP="00186DBE">
      <w:pPr>
        <w:pStyle w:val="3"/>
        <w:tabs>
          <w:tab w:val="num" w:pos="2550"/>
        </w:tabs>
        <w:ind w:left="2550" w:hanging="992"/>
        <w:rPr>
          <w:rtl/>
        </w:rPr>
      </w:pPr>
      <w:r>
        <w:rPr>
          <w:rFonts w:hint="cs"/>
          <w:rtl/>
        </w:rPr>
        <w:t xml:space="preserve">השכלה: </w:t>
      </w:r>
    </w:p>
    <w:p w:rsidR="00186DBE" w:rsidRDefault="00186DBE" w:rsidP="00186DBE">
      <w:pPr>
        <w:rPr>
          <w:rtl/>
        </w:rPr>
      </w:pPr>
    </w:p>
    <w:sdt>
      <w:sdtPr>
        <w:rPr>
          <w:rtl/>
        </w:rPr>
        <w:id w:val="454837217"/>
        <w:placeholder>
          <w:docPart w:val="DefaultPlaceholder_1081868574"/>
        </w:placeholder>
        <w:showingPlcHdr/>
        <w:text/>
      </w:sdtPr>
      <w:sdtEndPr/>
      <w:sdtContent>
        <w:p w:rsidR="001123A2" w:rsidRDefault="000B4FF2" w:rsidP="00C37FC4">
          <w:pPr>
            <w:ind w:left="2550"/>
            <w:rPr>
              <w:rtl/>
            </w:rPr>
          </w:pPr>
          <w:r w:rsidRPr="00202F99">
            <w:rPr>
              <w:rStyle w:val="aff5"/>
              <w:rtl/>
            </w:rPr>
            <w:t>לחץ כאן להזנת טקסט</w:t>
          </w:r>
          <w:r w:rsidRPr="00202F99">
            <w:rPr>
              <w:rStyle w:val="aff5"/>
            </w:rPr>
            <w:t>.</w:t>
          </w:r>
        </w:p>
      </w:sdtContent>
    </w:sdt>
    <w:p w:rsidR="00C37FC4" w:rsidRDefault="00C37FC4" w:rsidP="000B4FF2">
      <w:pPr>
        <w:pStyle w:val="3"/>
        <w:tabs>
          <w:tab w:val="num" w:pos="2550"/>
        </w:tabs>
        <w:spacing w:after="240"/>
        <w:ind w:left="2550" w:hanging="992"/>
        <w:rPr>
          <w:rtl/>
        </w:rPr>
      </w:pPr>
      <w:r>
        <w:rPr>
          <w:rFonts w:hint="cs"/>
          <w:rtl/>
        </w:rPr>
        <w:t>ניסיון בהדרכה ועמידה בפני קהל:</w:t>
      </w:r>
    </w:p>
    <w:sdt>
      <w:sdtPr>
        <w:rPr>
          <w:rtl/>
        </w:rPr>
        <w:id w:val="1853676950"/>
        <w:placeholder>
          <w:docPart w:val="DefaultPlaceholder_1081868574"/>
        </w:placeholder>
        <w:showingPlcHdr/>
        <w:text/>
      </w:sdtPr>
      <w:sdtEndPr/>
      <w:sdtContent>
        <w:p w:rsidR="00C37FC4" w:rsidRDefault="000B4FF2" w:rsidP="000B4FF2">
          <w:pPr>
            <w:spacing w:after="240"/>
            <w:ind w:left="2550"/>
            <w:rPr>
              <w:rtl/>
            </w:rPr>
          </w:pPr>
          <w:r w:rsidRPr="00202F99">
            <w:rPr>
              <w:rStyle w:val="aff5"/>
              <w:rtl/>
            </w:rPr>
            <w:t>לחץ כאן להזנת טקסט</w:t>
          </w:r>
          <w:r w:rsidRPr="00202F99">
            <w:rPr>
              <w:rStyle w:val="aff5"/>
            </w:rPr>
            <w:t>.</w:t>
          </w:r>
        </w:p>
      </w:sdtContent>
    </w:sdt>
    <w:p w:rsidR="00C37FC4" w:rsidRDefault="00042408" w:rsidP="000B4FF2">
      <w:pPr>
        <w:pStyle w:val="3"/>
        <w:tabs>
          <w:tab w:val="num" w:pos="2550"/>
        </w:tabs>
        <w:spacing w:after="240"/>
        <w:ind w:left="2550" w:hanging="992"/>
        <w:rPr>
          <w:rtl/>
        </w:rPr>
      </w:pPr>
      <w:r>
        <w:rPr>
          <w:rFonts w:hint="cs"/>
          <w:rtl/>
        </w:rPr>
        <w:t>ניסיון וה</w:t>
      </w:r>
      <w:r w:rsidR="000175A3">
        <w:rPr>
          <w:rFonts w:hint="cs"/>
          <w:rtl/>
        </w:rPr>
        <w:t>י</w:t>
      </w:r>
      <w:r>
        <w:rPr>
          <w:rFonts w:hint="cs"/>
          <w:rtl/>
        </w:rPr>
        <w:t>כרות עם תחום העבודה במוקדים</w:t>
      </w:r>
      <w:r w:rsidR="00C37FC4">
        <w:rPr>
          <w:rFonts w:hint="cs"/>
          <w:rtl/>
        </w:rPr>
        <w:t>:</w:t>
      </w:r>
    </w:p>
    <w:sdt>
      <w:sdtPr>
        <w:rPr>
          <w:rtl/>
        </w:rPr>
        <w:id w:val="-994637900"/>
        <w:placeholder>
          <w:docPart w:val="DefaultPlaceholder_1081868574"/>
        </w:placeholder>
        <w:showingPlcHdr/>
        <w:text/>
      </w:sdtPr>
      <w:sdtEndPr/>
      <w:sdtContent>
        <w:p w:rsidR="00C37FC4" w:rsidRDefault="000B4FF2" w:rsidP="000B4FF2">
          <w:pPr>
            <w:spacing w:after="240"/>
            <w:ind w:left="2550"/>
            <w:rPr>
              <w:rtl/>
            </w:rPr>
          </w:pPr>
          <w:r w:rsidRPr="00202F99">
            <w:rPr>
              <w:rStyle w:val="aff5"/>
              <w:rtl/>
            </w:rPr>
            <w:t>לחץ כאן להזנת טקסט</w:t>
          </w:r>
          <w:r w:rsidRPr="00202F99">
            <w:rPr>
              <w:rStyle w:val="aff5"/>
            </w:rPr>
            <w:t>.</w:t>
          </w:r>
        </w:p>
      </w:sdtContent>
    </w:sdt>
    <w:p w:rsidR="00C37FC4" w:rsidRDefault="00C37FC4" w:rsidP="00C37FC4">
      <w:pPr>
        <w:ind w:left="2550"/>
        <w:rPr>
          <w:rtl/>
        </w:rPr>
      </w:pPr>
    </w:p>
    <w:p w:rsidR="00C37FC4" w:rsidRDefault="00C37FC4" w:rsidP="00C37FC4">
      <w:pPr>
        <w:ind w:left="2550"/>
        <w:rPr>
          <w:rtl/>
        </w:rPr>
      </w:pPr>
    </w:p>
    <w:p w:rsidR="00C37FC4" w:rsidRDefault="00C37FC4" w:rsidP="00042408">
      <w:pPr>
        <w:pStyle w:val="3"/>
        <w:tabs>
          <w:tab w:val="num" w:pos="2550"/>
        </w:tabs>
        <w:ind w:left="2550" w:hanging="992"/>
        <w:rPr>
          <w:rtl/>
        </w:rPr>
      </w:pPr>
      <w:r>
        <w:rPr>
          <w:rFonts w:hint="cs"/>
          <w:rtl/>
        </w:rPr>
        <w:t>ניסיון וידע בתפעול מערכות מחשב:</w:t>
      </w:r>
    </w:p>
    <w:sdt>
      <w:sdtPr>
        <w:rPr>
          <w:rtl/>
        </w:rPr>
        <w:id w:val="-39901879"/>
        <w:placeholder>
          <w:docPart w:val="DefaultPlaceholder_1081868574"/>
        </w:placeholder>
        <w:showingPlcHdr/>
        <w:text/>
      </w:sdtPr>
      <w:sdtEndPr/>
      <w:sdtContent>
        <w:p w:rsidR="00C37FC4" w:rsidRDefault="000B4FF2" w:rsidP="000B4FF2">
          <w:pPr>
            <w:ind w:left="2550"/>
            <w:rPr>
              <w:rtl/>
            </w:rPr>
          </w:pPr>
          <w:r w:rsidRPr="00202F99">
            <w:rPr>
              <w:rStyle w:val="aff5"/>
              <w:rtl/>
            </w:rPr>
            <w:t>לחץ כאן להזנת טקסט</w:t>
          </w:r>
          <w:r w:rsidRPr="00202F99">
            <w:rPr>
              <w:rStyle w:val="aff5"/>
            </w:rPr>
            <w:t>.</w:t>
          </w:r>
        </w:p>
      </w:sdtContent>
    </w:sdt>
    <w:p w:rsidR="00042408" w:rsidRDefault="00042408" w:rsidP="00042408">
      <w:pPr>
        <w:pStyle w:val="3"/>
        <w:tabs>
          <w:tab w:val="num" w:pos="2550"/>
        </w:tabs>
        <w:ind w:left="2550" w:hanging="992"/>
        <w:rPr>
          <w:rtl/>
        </w:rPr>
      </w:pPr>
      <w:r>
        <w:rPr>
          <w:rFonts w:hint="cs"/>
          <w:rtl/>
        </w:rPr>
        <w:t xml:space="preserve">רישיון נהיגה </w:t>
      </w:r>
      <w:r>
        <w:rPr>
          <w:rtl/>
        </w:rPr>
        <w:t>–</w:t>
      </w:r>
      <w:r>
        <w:rPr>
          <w:rFonts w:hint="cs"/>
          <w:rtl/>
        </w:rPr>
        <w:t xml:space="preserve"> יש/אין (הקף בעיגול את התשובה)</w:t>
      </w:r>
    </w:p>
    <w:p w:rsidR="000B4FF2" w:rsidRDefault="00042408" w:rsidP="000B4FF2">
      <w:pPr>
        <w:pStyle w:val="3"/>
        <w:tabs>
          <w:tab w:val="num" w:pos="2550"/>
        </w:tabs>
        <w:spacing w:after="240"/>
        <w:ind w:left="2550" w:hanging="992"/>
      </w:pPr>
      <w:r>
        <w:rPr>
          <w:rFonts w:hint="cs"/>
          <w:rtl/>
        </w:rPr>
        <w:t>שפות:</w:t>
      </w:r>
    </w:p>
    <w:p w:rsidR="00042408" w:rsidRDefault="000B4FF2" w:rsidP="000B4FF2">
      <w:pPr>
        <w:pStyle w:val="3"/>
        <w:numPr>
          <w:ilvl w:val="0"/>
          <w:numId w:val="0"/>
        </w:numPr>
        <w:tabs>
          <w:tab w:val="num" w:pos="3685"/>
        </w:tabs>
        <w:spacing w:after="240"/>
        <w:ind w:left="2550"/>
        <w:rPr>
          <w:rtl/>
        </w:rPr>
      </w:pPr>
      <w:r>
        <w:rPr>
          <w:rFonts w:hint="cs"/>
          <w:rtl/>
        </w:rPr>
        <w:t xml:space="preserve"> </w:t>
      </w:r>
      <w:sdt>
        <w:sdtPr>
          <w:rPr>
            <w:rFonts w:hint="cs"/>
            <w:rtl/>
          </w:rPr>
          <w:id w:val="-1584296038"/>
          <w:placeholder>
            <w:docPart w:val="DefaultPlaceholder_1081868574"/>
          </w:placeholder>
          <w:showingPlcHdr/>
          <w:text/>
        </w:sdtPr>
        <w:sdtEndPr/>
        <w:sdtContent>
          <w:r w:rsidRPr="00202F99">
            <w:rPr>
              <w:rStyle w:val="aff5"/>
              <w:rtl/>
            </w:rPr>
            <w:t>לחץ כאן להזנת טקסט</w:t>
          </w:r>
          <w:r w:rsidRPr="00202F99">
            <w:rPr>
              <w:rStyle w:val="aff5"/>
            </w:rPr>
            <w:t>.</w:t>
          </w:r>
        </w:sdtContent>
      </w:sdt>
    </w:p>
    <w:p w:rsidR="00042408" w:rsidRDefault="00042408" w:rsidP="000B4FF2">
      <w:pPr>
        <w:pStyle w:val="3"/>
        <w:tabs>
          <w:tab w:val="num" w:pos="2550"/>
        </w:tabs>
        <w:spacing w:after="240"/>
        <w:ind w:left="2550" w:hanging="992"/>
        <w:rPr>
          <w:rtl/>
        </w:rPr>
      </w:pPr>
      <w:r>
        <w:rPr>
          <w:rFonts w:hint="cs"/>
          <w:rtl/>
        </w:rPr>
        <w:t>הערות:</w:t>
      </w:r>
    </w:p>
    <w:sdt>
      <w:sdtPr>
        <w:rPr>
          <w:rtl/>
        </w:rPr>
        <w:id w:val="1873571443"/>
        <w:placeholder>
          <w:docPart w:val="DefaultPlaceholder_1081868574"/>
        </w:placeholder>
        <w:showingPlcHdr/>
        <w:text/>
      </w:sdtPr>
      <w:sdtEndPr/>
      <w:sdtContent>
        <w:p w:rsidR="00042408" w:rsidRPr="001123A2" w:rsidRDefault="000B4FF2" w:rsidP="000B4FF2">
          <w:pPr>
            <w:spacing w:after="240"/>
            <w:ind w:left="2550"/>
          </w:pPr>
          <w:r w:rsidRPr="00202F99">
            <w:rPr>
              <w:rStyle w:val="aff5"/>
              <w:rtl/>
            </w:rPr>
            <w:t>לחץ כאן להזנת טקסט</w:t>
          </w:r>
          <w:r w:rsidRPr="00202F99">
            <w:rPr>
              <w:rStyle w:val="aff5"/>
            </w:rPr>
            <w:t>.</w:t>
          </w:r>
        </w:p>
      </w:sdtContent>
    </w:sdt>
    <w:p w:rsidR="00E5144A" w:rsidRPr="00E5144A" w:rsidRDefault="00E5144A" w:rsidP="00286ADC">
      <w:pPr>
        <w:pStyle w:val="2"/>
        <w:rPr>
          <w:b/>
          <w:bCs/>
          <w:u w:val="single"/>
        </w:rPr>
      </w:pPr>
      <w:r w:rsidRPr="00E5144A">
        <w:rPr>
          <w:rFonts w:hint="cs"/>
          <w:b/>
          <w:bCs/>
          <w:u w:val="single"/>
          <w:rtl/>
        </w:rPr>
        <w:t>יועץ ה</w:t>
      </w:r>
      <w:r w:rsidR="00286ADC">
        <w:rPr>
          <w:rFonts w:hint="cs"/>
          <w:b/>
          <w:bCs/>
          <w:u w:val="single"/>
          <w:rtl/>
        </w:rPr>
        <w:t>רצאות</w:t>
      </w:r>
      <w:r w:rsidRPr="00E5144A">
        <w:rPr>
          <w:rFonts w:hint="cs"/>
          <w:b/>
          <w:bCs/>
          <w:u w:val="single"/>
          <w:rtl/>
        </w:rPr>
        <w:t xml:space="preserve"> והדרכות</w:t>
      </w:r>
    </w:p>
    <w:p w:rsidR="00E5144A" w:rsidRPr="00186DBE" w:rsidRDefault="00E5144A" w:rsidP="00E5144A">
      <w:pPr>
        <w:rPr>
          <w:rtl/>
        </w:rPr>
      </w:pPr>
    </w:p>
    <w:p w:rsidR="00E5144A" w:rsidRDefault="00E5144A" w:rsidP="000B4FF2">
      <w:pPr>
        <w:pStyle w:val="3"/>
        <w:tabs>
          <w:tab w:val="num" w:pos="2550"/>
        </w:tabs>
        <w:ind w:left="2550" w:hanging="992"/>
        <w:rPr>
          <w:rtl/>
        </w:rPr>
      </w:pPr>
      <w:r>
        <w:rPr>
          <w:rFonts w:hint="cs"/>
          <w:rtl/>
        </w:rPr>
        <w:t xml:space="preserve">שם: </w:t>
      </w:r>
      <w:sdt>
        <w:sdtPr>
          <w:rPr>
            <w:rtl/>
          </w:rPr>
          <w:id w:val="-1911601941"/>
          <w:placeholder>
            <w:docPart w:val="DefaultPlaceholder_1081868574"/>
          </w:placeholder>
          <w:showingPlcHdr/>
          <w:text/>
        </w:sdtPr>
        <w:sdtEndPr/>
        <w:sdtContent>
          <w:r w:rsidR="000B4FF2" w:rsidRPr="00202F99">
            <w:rPr>
              <w:rStyle w:val="aff5"/>
              <w:rtl/>
            </w:rPr>
            <w:t>לחץ כאן להזנת טקסט</w:t>
          </w:r>
          <w:r w:rsidR="000B4FF2" w:rsidRPr="00202F99">
            <w:rPr>
              <w:rStyle w:val="aff5"/>
            </w:rPr>
            <w:t>.</w:t>
          </w:r>
        </w:sdtContent>
      </w:sdt>
    </w:p>
    <w:p w:rsidR="00E5144A" w:rsidRDefault="00E5144A" w:rsidP="000B4FF2">
      <w:pPr>
        <w:pStyle w:val="3"/>
        <w:tabs>
          <w:tab w:val="num" w:pos="2550"/>
        </w:tabs>
        <w:spacing w:after="240"/>
        <w:ind w:left="2550" w:hanging="992"/>
        <w:rPr>
          <w:rtl/>
        </w:rPr>
      </w:pPr>
      <w:r>
        <w:rPr>
          <w:rFonts w:hint="cs"/>
          <w:rtl/>
        </w:rPr>
        <w:t>הכשרה:</w:t>
      </w:r>
    </w:p>
    <w:sdt>
      <w:sdtPr>
        <w:rPr>
          <w:rtl/>
        </w:rPr>
        <w:id w:val="1005484168"/>
        <w:placeholder>
          <w:docPart w:val="DefaultPlaceholder_1081868574"/>
        </w:placeholder>
        <w:showingPlcHdr/>
        <w:text/>
      </w:sdtPr>
      <w:sdtEndPr/>
      <w:sdtContent>
        <w:p w:rsidR="000B4FF2" w:rsidRDefault="000B4FF2" w:rsidP="000B4FF2">
          <w:pPr>
            <w:spacing w:after="240"/>
            <w:ind w:left="2550"/>
            <w:rPr>
              <w:rtl/>
            </w:rPr>
          </w:pPr>
          <w:r w:rsidRPr="00202F99">
            <w:rPr>
              <w:rStyle w:val="aff5"/>
              <w:rtl/>
            </w:rPr>
            <w:t>לחץ כאן להזנת טקסט</w:t>
          </w:r>
          <w:r w:rsidRPr="00202F99">
            <w:rPr>
              <w:rStyle w:val="aff5"/>
            </w:rPr>
            <w:t>.</w:t>
          </w:r>
        </w:p>
      </w:sdtContent>
    </w:sdt>
    <w:p w:rsidR="00E5144A" w:rsidRDefault="00E5144A" w:rsidP="000B4FF2">
      <w:pPr>
        <w:pStyle w:val="3"/>
        <w:tabs>
          <w:tab w:val="num" w:pos="2550"/>
        </w:tabs>
        <w:spacing w:after="240"/>
        <w:ind w:left="2550" w:hanging="992"/>
        <w:rPr>
          <w:rtl/>
        </w:rPr>
      </w:pPr>
      <w:r>
        <w:rPr>
          <w:rFonts w:hint="cs"/>
          <w:rtl/>
        </w:rPr>
        <w:t xml:space="preserve">השכלה: </w:t>
      </w:r>
    </w:p>
    <w:sdt>
      <w:sdtPr>
        <w:rPr>
          <w:rtl/>
        </w:rPr>
        <w:id w:val="1644700612"/>
        <w:placeholder>
          <w:docPart w:val="DefaultPlaceholder_1081868574"/>
        </w:placeholder>
        <w:showingPlcHdr/>
        <w:text/>
      </w:sdtPr>
      <w:sdtEndPr/>
      <w:sdtContent>
        <w:p w:rsidR="000B4FF2" w:rsidRPr="000B4FF2" w:rsidRDefault="000B4FF2" w:rsidP="000B4FF2">
          <w:pPr>
            <w:spacing w:after="240"/>
            <w:ind w:left="1830" w:firstLine="720"/>
            <w:rPr>
              <w:rtl/>
            </w:rPr>
          </w:pPr>
          <w:r w:rsidRPr="00202F99">
            <w:rPr>
              <w:rStyle w:val="aff5"/>
              <w:rtl/>
            </w:rPr>
            <w:t>לחץ כאן להזנת טקסט</w:t>
          </w:r>
          <w:r w:rsidRPr="00202F99">
            <w:rPr>
              <w:rStyle w:val="aff5"/>
            </w:rPr>
            <w:t>.</w:t>
          </w:r>
        </w:p>
      </w:sdtContent>
    </w:sdt>
    <w:p w:rsidR="00E5144A" w:rsidRDefault="00E5144A" w:rsidP="000B4FF2">
      <w:pPr>
        <w:pStyle w:val="3"/>
        <w:tabs>
          <w:tab w:val="num" w:pos="2550"/>
        </w:tabs>
        <w:spacing w:after="240"/>
        <w:ind w:left="2550" w:hanging="992"/>
        <w:rPr>
          <w:rtl/>
        </w:rPr>
      </w:pPr>
      <w:r>
        <w:rPr>
          <w:rFonts w:hint="cs"/>
          <w:rtl/>
        </w:rPr>
        <w:t>ניסיון בהדרכה ועמידה בפני קהל:</w:t>
      </w:r>
    </w:p>
    <w:p w:rsidR="00E5144A" w:rsidRDefault="008404AF" w:rsidP="000B4FF2">
      <w:pPr>
        <w:spacing w:after="240"/>
        <w:ind w:left="2550"/>
        <w:rPr>
          <w:rtl/>
        </w:rPr>
      </w:pPr>
      <w:sdt>
        <w:sdtPr>
          <w:rPr>
            <w:rFonts w:hint="cs"/>
            <w:highlight w:val="yellow"/>
            <w:rtl/>
          </w:rPr>
          <w:id w:val="-866673473"/>
          <w:placeholder>
            <w:docPart w:val="DefaultPlaceholder_1081868574"/>
          </w:placeholder>
          <w:showingPlcHdr/>
          <w:text/>
        </w:sdtPr>
        <w:sdtEndPr/>
        <w:sdtContent>
          <w:r w:rsidR="000B4FF2" w:rsidRPr="00202F99">
            <w:rPr>
              <w:rStyle w:val="aff5"/>
              <w:rtl/>
            </w:rPr>
            <w:t>לחץ כאן להזנת טקסט</w:t>
          </w:r>
          <w:r w:rsidR="000B4FF2" w:rsidRPr="00202F99">
            <w:rPr>
              <w:rStyle w:val="aff5"/>
            </w:rPr>
            <w:t>.</w:t>
          </w:r>
        </w:sdtContent>
      </w:sdt>
    </w:p>
    <w:p w:rsidR="00E5144A" w:rsidRDefault="00E5144A" w:rsidP="000B4FF2">
      <w:pPr>
        <w:pStyle w:val="3"/>
        <w:tabs>
          <w:tab w:val="num" w:pos="2550"/>
        </w:tabs>
        <w:spacing w:after="240"/>
        <w:ind w:left="2550" w:hanging="992"/>
        <w:rPr>
          <w:rtl/>
        </w:rPr>
      </w:pPr>
      <w:r>
        <w:rPr>
          <w:rFonts w:hint="cs"/>
          <w:rtl/>
        </w:rPr>
        <w:t>ניסיון וה</w:t>
      </w:r>
      <w:r w:rsidR="000175A3">
        <w:rPr>
          <w:rFonts w:hint="cs"/>
          <w:rtl/>
        </w:rPr>
        <w:t>י</w:t>
      </w:r>
      <w:r>
        <w:rPr>
          <w:rFonts w:hint="cs"/>
          <w:rtl/>
        </w:rPr>
        <w:t>כרות עם תחום העבודה במוקדים:</w:t>
      </w:r>
    </w:p>
    <w:p w:rsidR="00E5144A" w:rsidRDefault="008404AF" w:rsidP="000B4FF2">
      <w:pPr>
        <w:spacing w:after="240"/>
        <w:ind w:left="2550"/>
        <w:rPr>
          <w:rtl/>
        </w:rPr>
      </w:pPr>
      <w:sdt>
        <w:sdtPr>
          <w:rPr>
            <w:rFonts w:hint="cs"/>
            <w:highlight w:val="yellow"/>
            <w:rtl/>
          </w:rPr>
          <w:id w:val="-2011514170"/>
          <w:placeholder>
            <w:docPart w:val="DefaultPlaceholder_1081868574"/>
          </w:placeholder>
          <w:showingPlcHdr/>
          <w:text/>
        </w:sdtPr>
        <w:sdtEndPr/>
        <w:sdtContent>
          <w:r w:rsidR="000B4FF2" w:rsidRPr="00202F99">
            <w:rPr>
              <w:rStyle w:val="aff5"/>
              <w:rtl/>
            </w:rPr>
            <w:t>לחץ כאן להזנת טקסט</w:t>
          </w:r>
          <w:r w:rsidR="000B4FF2" w:rsidRPr="00202F99">
            <w:rPr>
              <w:rStyle w:val="aff5"/>
            </w:rPr>
            <w:t>.</w:t>
          </w:r>
        </w:sdtContent>
      </w:sdt>
    </w:p>
    <w:p w:rsidR="00E5144A" w:rsidRDefault="00E5144A" w:rsidP="00E5144A">
      <w:pPr>
        <w:ind w:left="2550"/>
        <w:rPr>
          <w:rtl/>
        </w:rPr>
      </w:pPr>
    </w:p>
    <w:p w:rsidR="00E5144A" w:rsidRDefault="00E5144A" w:rsidP="00E5144A">
      <w:pPr>
        <w:ind w:left="2550"/>
        <w:rPr>
          <w:rtl/>
        </w:rPr>
      </w:pPr>
    </w:p>
    <w:p w:rsidR="00E5144A" w:rsidRDefault="00E5144A" w:rsidP="000B4FF2">
      <w:pPr>
        <w:pStyle w:val="3"/>
        <w:tabs>
          <w:tab w:val="num" w:pos="2550"/>
        </w:tabs>
        <w:spacing w:after="240"/>
        <w:ind w:left="2550" w:hanging="992"/>
        <w:rPr>
          <w:rtl/>
        </w:rPr>
      </w:pPr>
      <w:r>
        <w:rPr>
          <w:rFonts w:hint="cs"/>
          <w:rtl/>
        </w:rPr>
        <w:t>ניסיון וידע בתפעול מערכות מחשב:</w:t>
      </w:r>
    </w:p>
    <w:p w:rsidR="00E5144A" w:rsidRDefault="008404AF" w:rsidP="000B4FF2">
      <w:pPr>
        <w:spacing w:after="240"/>
        <w:ind w:left="2550"/>
        <w:rPr>
          <w:rtl/>
        </w:rPr>
      </w:pPr>
      <w:sdt>
        <w:sdtPr>
          <w:rPr>
            <w:rFonts w:hint="cs"/>
            <w:highlight w:val="yellow"/>
            <w:rtl/>
          </w:rPr>
          <w:id w:val="202067174"/>
          <w:placeholder>
            <w:docPart w:val="DefaultPlaceholder_1081868574"/>
          </w:placeholder>
          <w:showingPlcHdr/>
          <w:text/>
        </w:sdtPr>
        <w:sdtEndPr/>
        <w:sdtContent>
          <w:r w:rsidR="000B4FF2" w:rsidRPr="00202F99">
            <w:rPr>
              <w:rStyle w:val="aff5"/>
              <w:rtl/>
            </w:rPr>
            <w:t>לחץ כאן להזנת טקסט</w:t>
          </w:r>
          <w:r w:rsidR="000B4FF2" w:rsidRPr="00202F99">
            <w:rPr>
              <w:rStyle w:val="aff5"/>
            </w:rPr>
            <w:t>.</w:t>
          </w:r>
        </w:sdtContent>
      </w:sdt>
    </w:p>
    <w:p w:rsidR="00E5144A" w:rsidRDefault="00E5144A" w:rsidP="00E5144A">
      <w:pPr>
        <w:pStyle w:val="3"/>
        <w:tabs>
          <w:tab w:val="num" w:pos="2550"/>
        </w:tabs>
        <w:ind w:left="2550" w:hanging="992"/>
        <w:rPr>
          <w:rtl/>
        </w:rPr>
      </w:pPr>
      <w:r>
        <w:rPr>
          <w:rFonts w:hint="cs"/>
          <w:rtl/>
        </w:rPr>
        <w:t xml:space="preserve">רישיון נהיגה </w:t>
      </w:r>
      <w:r>
        <w:rPr>
          <w:rtl/>
        </w:rPr>
        <w:t>–</w:t>
      </w:r>
      <w:r>
        <w:rPr>
          <w:rFonts w:hint="cs"/>
          <w:rtl/>
        </w:rPr>
        <w:t xml:space="preserve"> יש/אין (הקף בעיגול את התשובה)</w:t>
      </w:r>
    </w:p>
    <w:p w:rsidR="00E5144A" w:rsidRDefault="00E5144A" w:rsidP="000B4FF2">
      <w:pPr>
        <w:pStyle w:val="3"/>
        <w:tabs>
          <w:tab w:val="num" w:pos="2550"/>
        </w:tabs>
        <w:spacing w:after="240"/>
        <w:ind w:left="2550" w:hanging="992"/>
        <w:rPr>
          <w:rtl/>
        </w:rPr>
      </w:pPr>
      <w:r>
        <w:rPr>
          <w:rFonts w:hint="cs"/>
          <w:rtl/>
        </w:rPr>
        <w:t>שפות:</w:t>
      </w:r>
    </w:p>
    <w:sdt>
      <w:sdtPr>
        <w:rPr>
          <w:rtl/>
        </w:rPr>
        <w:id w:val="-1768530704"/>
        <w:placeholder>
          <w:docPart w:val="DefaultPlaceholder_1081868574"/>
        </w:placeholder>
        <w:showingPlcHdr/>
        <w:text/>
      </w:sdtPr>
      <w:sdtEndPr/>
      <w:sdtContent>
        <w:p w:rsidR="000B4FF2" w:rsidRPr="000B4FF2" w:rsidRDefault="000B4FF2" w:rsidP="000B4FF2">
          <w:pPr>
            <w:spacing w:after="240"/>
            <w:ind w:left="1830" w:firstLine="720"/>
            <w:rPr>
              <w:rtl/>
            </w:rPr>
          </w:pPr>
          <w:r w:rsidRPr="00202F99">
            <w:rPr>
              <w:rStyle w:val="aff5"/>
              <w:rtl/>
            </w:rPr>
            <w:t>לחץ כאן להזנת טקסט</w:t>
          </w:r>
          <w:r w:rsidRPr="00202F99">
            <w:rPr>
              <w:rStyle w:val="aff5"/>
            </w:rPr>
            <w:t>.</w:t>
          </w:r>
        </w:p>
      </w:sdtContent>
    </w:sdt>
    <w:p w:rsidR="00E5144A" w:rsidRDefault="00E5144A" w:rsidP="00E5144A">
      <w:pPr>
        <w:ind w:left="2550"/>
        <w:rPr>
          <w:rtl/>
        </w:rPr>
      </w:pPr>
    </w:p>
    <w:p w:rsidR="00E5144A" w:rsidRDefault="00E5144A" w:rsidP="000B4FF2">
      <w:pPr>
        <w:pStyle w:val="3"/>
        <w:tabs>
          <w:tab w:val="num" w:pos="2550"/>
        </w:tabs>
        <w:spacing w:after="240"/>
        <w:ind w:left="2550" w:hanging="992"/>
        <w:rPr>
          <w:rtl/>
        </w:rPr>
      </w:pPr>
      <w:r>
        <w:rPr>
          <w:rFonts w:hint="cs"/>
          <w:rtl/>
        </w:rPr>
        <w:lastRenderedPageBreak/>
        <w:t>הערות:</w:t>
      </w:r>
    </w:p>
    <w:p w:rsidR="00E5144A" w:rsidRPr="001123A2" w:rsidRDefault="008404AF" w:rsidP="000B4FF2">
      <w:pPr>
        <w:spacing w:after="240"/>
        <w:ind w:left="2550"/>
      </w:pPr>
      <w:sdt>
        <w:sdtPr>
          <w:rPr>
            <w:rFonts w:hint="cs"/>
            <w:highlight w:val="yellow"/>
            <w:rtl/>
          </w:rPr>
          <w:id w:val="-1589375082"/>
          <w:placeholder>
            <w:docPart w:val="DefaultPlaceholder_1081868574"/>
          </w:placeholder>
          <w:showingPlcHdr/>
          <w:text/>
        </w:sdtPr>
        <w:sdtEndPr/>
        <w:sdtContent>
          <w:r w:rsidR="000B4FF2" w:rsidRPr="00202F99">
            <w:rPr>
              <w:rStyle w:val="aff5"/>
              <w:rtl/>
            </w:rPr>
            <w:t>לחץ כאן להזנת טקסט</w:t>
          </w:r>
          <w:r w:rsidR="000B4FF2" w:rsidRPr="00202F99">
            <w:rPr>
              <w:rStyle w:val="aff5"/>
            </w:rPr>
            <w:t>.</w:t>
          </w:r>
        </w:sdtContent>
      </w:sdt>
    </w:p>
    <w:p w:rsidR="00E5144A" w:rsidRDefault="00E5144A" w:rsidP="000B4FF2"/>
    <w:p w:rsidR="00E5144A" w:rsidRPr="00E5144A" w:rsidRDefault="00E5144A" w:rsidP="00E5144A">
      <w:pPr>
        <w:pStyle w:val="2"/>
        <w:rPr>
          <w:b/>
          <w:bCs/>
        </w:rPr>
      </w:pPr>
      <w:r w:rsidRPr="00E5144A">
        <w:rPr>
          <w:rFonts w:hint="cs"/>
          <w:b/>
          <w:bCs/>
          <w:rtl/>
        </w:rPr>
        <w:t>מנהל מרחב בירור זכויות יחידות סגולה</w:t>
      </w:r>
    </w:p>
    <w:p w:rsidR="00E5144A" w:rsidRPr="00186DBE" w:rsidRDefault="00E5144A" w:rsidP="00E5144A">
      <w:pPr>
        <w:rPr>
          <w:rtl/>
        </w:rPr>
      </w:pPr>
    </w:p>
    <w:p w:rsidR="00E5144A" w:rsidRDefault="00E5144A" w:rsidP="000B4FF2">
      <w:pPr>
        <w:pStyle w:val="3"/>
        <w:tabs>
          <w:tab w:val="num" w:pos="2550"/>
        </w:tabs>
        <w:ind w:left="2550" w:hanging="992"/>
        <w:rPr>
          <w:rtl/>
        </w:rPr>
      </w:pPr>
      <w:r>
        <w:rPr>
          <w:rFonts w:hint="cs"/>
          <w:rtl/>
        </w:rPr>
        <w:t xml:space="preserve">שם: </w:t>
      </w:r>
      <w:sdt>
        <w:sdtPr>
          <w:rPr>
            <w:rtl/>
          </w:rPr>
          <w:id w:val="648715205"/>
          <w:placeholder>
            <w:docPart w:val="DefaultPlaceholder_1081868574"/>
          </w:placeholder>
          <w:showingPlcHdr/>
          <w:text/>
        </w:sdtPr>
        <w:sdtEndPr/>
        <w:sdtContent>
          <w:r w:rsidR="000B4FF2" w:rsidRPr="00202F99">
            <w:rPr>
              <w:rStyle w:val="aff5"/>
              <w:rtl/>
            </w:rPr>
            <w:t>לחץ כאן להזנת טקסט</w:t>
          </w:r>
          <w:r w:rsidR="000B4FF2" w:rsidRPr="00202F99">
            <w:rPr>
              <w:rStyle w:val="aff5"/>
            </w:rPr>
            <w:t>.</w:t>
          </w:r>
        </w:sdtContent>
      </w:sdt>
    </w:p>
    <w:p w:rsidR="00E5144A" w:rsidRDefault="00E5144A" w:rsidP="00E5144A">
      <w:pPr>
        <w:pStyle w:val="3"/>
        <w:tabs>
          <w:tab w:val="num" w:pos="2550"/>
        </w:tabs>
        <w:ind w:left="2550" w:hanging="992"/>
        <w:rPr>
          <w:rtl/>
        </w:rPr>
      </w:pPr>
      <w:r>
        <w:rPr>
          <w:rFonts w:hint="cs"/>
          <w:rtl/>
        </w:rPr>
        <w:t>הכשרה:</w:t>
      </w:r>
    </w:p>
    <w:p w:rsidR="00E5144A" w:rsidRDefault="00E5144A" w:rsidP="00E5144A">
      <w:pPr>
        <w:rPr>
          <w:rtl/>
        </w:rPr>
      </w:pPr>
    </w:p>
    <w:p w:rsidR="00E5144A" w:rsidRDefault="008404AF" w:rsidP="000B4FF2">
      <w:pPr>
        <w:ind w:left="1830" w:firstLine="720"/>
        <w:rPr>
          <w:rtl/>
        </w:rPr>
      </w:pPr>
      <w:sdt>
        <w:sdtPr>
          <w:rPr>
            <w:rFonts w:hint="cs"/>
            <w:highlight w:val="yellow"/>
            <w:rtl/>
          </w:rPr>
          <w:id w:val="1015430794"/>
          <w:placeholder>
            <w:docPart w:val="DefaultPlaceholder_1081868574"/>
          </w:placeholder>
          <w:showingPlcHdr/>
          <w:text/>
        </w:sdtPr>
        <w:sdtEndPr/>
        <w:sdtContent>
          <w:r w:rsidR="000B4FF2" w:rsidRPr="00202F99">
            <w:rPr>
              <w:rStyle w:val="aff5"/>
              <w:rtl/>
            </w:rPr>
            <w:t>לחץ כאן להזנת טקסט</w:t>
          </w:r>
          <w:r w:rsidR="000B4FF2" w:rsidRPr="00202F99">
            <w:rPr>
              <w:rStyle w:val="aff5"/>
            </w:rPr>
            <w:t>.</w:t>
          </w:r>
        </w:sdtContent>
      </w:sdt>
    </w:p>
    <w:p w:rsidR="00E5144A" w:rsidRDefault="00E5144A" w:rsidP="00E5144A">
      <w:pPr>
        <w:pStyle w:val="3"/>
        <w:tabs>
          <w:tab w:val="num" w:pos="2550"/>
        </w:tabs>
        <w:ind w:left="2550" w:hanging="992"/>
        <w:rPr>
          <w:rtl/>
        </w:rPr>
      </w:pPr>
      <w:r>
        <w:rPr>
          <w:rFonts w:hint="cs"/>
          <w:rtl/>
        </w:rPr>
        <w:t xml:space="preserve">השכלה: </w:t>
      </w:r>
    </w:p>
    <w:p w:rsidR="00E5144A" w:rsidRDefault="00E5144A" w:rsidP="00E5144A">
      <w:pPr>
        <w:rPr>
          <w:rtl/>
        </w:rPr>
      </w:pPr>
    </w:p>
    <w:p w:rsidR="00E5144A" w:rsidRDefault="008404AF" w:rsidP="000B4FF2">
      <w:pPr>
        <w:ind w:left="1830" w:firstLine="720"/>
        <w:rPr>
          <w:b/>
          <w:bCs/>
          <w:u w:val="single"/>
          <w:rtl/>
        </w:rPr>
      </w:pPr>
      <w:sdt>
        <w:sdtPr>
          <w:rPr>
            <w:rFonts w:hint="cs"/>
            <w:highlight w:val="yellow"/>
            <w:rtl/>
          </w:rPr>
          <w:id w:val="1387072750"/>
          <w:placeholder>
            <w:docPart w:val="DefaultPlaceholder_1081868574"/>
          </w:placeholder>
          <w:showingPlcHdr/>
          <w:text/>
        </w:sdtPr>
        <w:sdtEndPr/>
        <w:sdtContent>
          <w:r w:rsidR="000B4FF2" w:rsidRPr="00202F99">
            <w:rPr>
              <w:rStyle w:val="aff5"/>
              <w:rtl/>
            </w:rPr>
            <w:t>לחץ כאן להזנת טקסט</w:t>
          </w:r>
          <w:r w:rsidR="000B4FF2" w:rsidRPr="00202F99">
            <w:rPr>
              <w:rStyle w:val="aff5"/>
            </w:rPr>
            <w:t>.</w:t>
          </w:r>
        </w:sdtContent>
      </w:sdt>
    </w:p>
    <w:p w:rsidR="00E5144A" w:rsidRDefault="00E5144A" w:rsidP="000B4FF2">
      <w:pPr>
        <w:pStyle w:val="3"/>
        <w:tabs>
          <w:tab w:val="num" w:pos="2550"/>
        </w:tabs>
        <w:spacing w:after="240"/>
        <w:ind w:left="2550" w:hanging="992"/>
        <w:rPr>
          <w:rtl/>
        </w:rPr>
      </w:pPr>
      <w:r>
        <w:rPr>
          <w:rFonts w:hint="cs"/>
          <w:rtl/>
        </w:rPr>
        <w:t>ניסיון ניהולי (לרבות ניהול מתנדבים):</w:t>
      </w:r>
    </w:p>
    <w:p w:rsidR="00E5144A" w:rsidRPr="00E5144A" w:rsidRDefault="008404AF" w:rsidP="000B4FF2">
      <w:pPr>
        <w:spacing w:after="240"/>
        <w:ind w:left="2550"/>
        <w:rPr>
          <w:rtl/>
        </w:rPr>
      </w:pPr>
      <w:sdt>
        <w:sdtPr>
          <w:rPr>
            <w:rFonts w:hint="cs"/>
            <w:highlight w:val="yellow"/>
            <w:rtl/>
          </w:rPr>
          <w:id w:val="-1534572376"/>
          <w:placeholder>
            <w:docPart w:val="DefaultPlaceholder_1081868574"/>
          </w:placeholder>
          <w:showingPlcHdr/>
          <w:text/>
        </w:sdtPr>
        <w:sdtEndPr/>
        <w:sdtContent>
          <w:r w:rsidR="000B4FF2" w:rsidRPr="00202F99">
            <w:rPr>
              <w:rStyle w:val="aff5"/>
              <w:rtl/>
            </w:rPr>
            <w:t>לחץ כאן להזנת טקסט</w:t>
          </w:r>
          <w:r w:rsidR="000B4FF2" w:rsidRPr="00202F99">
            <w:rPr>
              <w:rStyle w:val="aff5"/>
            </w:rPr>
            <w:t>.</w:t>
          </w:r>
        </w:sdtContent>
      </w:sdt>
    </w:p>
    <w:p w:rsidR="00E5144A" w:rsidRDefault="000C31F0" w:rsidP="00E5144A">
      <w:pPr>
        <w:pStyle w:val="3"/>
        <w:tabs>
          <w:tab w:val="num" w:pos="2550"/>
        </w:tabs>
        <w:ind w:left="2550" w:hanging="992"/>
        <w:rPr>
          <w:rtl/>
        </w:rPr>
      </w:pPr>
      <w:r>
        <w:rPr>
          <w:rFonts w:hint="cs"/>
          <w:rtl/>
        </w:rPr>
        <w:t xml:space="preserve">נמחק. </w:t>
      </w:r>
    </w:p>
    <w:p w:rsidR="00E5144A" w:rsidRDefault="00E5144A" w:rsidP="000B4FF2">
      <w:pPr>
        <w:pStyle w:val="3"/>
        <w:tabs>
          <w:tab w:val="num" w:pos="2550"/>
        </w:tabs>
        <w:spacing w:after="240"/>
        <w:ind w:left="2550" w:hanging="992"/>
        <w:rPr>
          <w:rtl/>
        </w:rPr>
      </w:pPr>
      <w:r>
        <w:rPr>
          <w:rFonts w:hint="cs"/>
          <w:rtl/>
        </w:rPr>
        <w:t>שליטה במחשב:</w:t>
      </w:r>
    </w:p>
    <w:p w:rsidR="00E5144A" w:rsidRPr="00E5144A" w:rsidRDefault="008404AF" w:rsidP="000B4FF2">
      <w:pPr>
        <w:spacing w:after="240"/>
        <w:ind w:left="2550"/>
        <w:rPr>
          <w:rtl/>
        </w:rPr>
      </w:pPr>
      <w:sdt>
        <w:sdtPr>
          <w:rPr>
            <w:rFonts w:hint="cs"/>
            <w:highlight w:val="yellow"/>
            <w:rtl/>
          </w:rPr>
          <w:id w:val="-1251354739"/>
          <w:lock w:val="sdtLocked"/>
          <w:placeholder>
            <w:docPart w:val="DefaultPlaceholder_1081868574"/>
          </w:placeholder>
          <w:showingPlcHdr/>
          <w:text/>
        </w:sdtPr>
        <w:sdtEndPr/>
        <w:sdtContent>
          <w:r w:rsidR="000B4FF2" w:rsidRPr="00202F99">
            <w:rPr>
              <w:rStyle w:val="aff5"/>
              <w:rtl/>
            </w:rPr>
            <w:t>לחץ כאן להזנת טקסט</w:t>
          </w:r>
          <w:r w:rsidR="000B4FF2" w:rsidRPr="00202F99">
            <w:rPr>
              <w:rStyle w:val="aff5"/>
            </w:rPr>
            <w:t>.</w:t>
          </w:r>
        </w:sdtContent>
      </w:sdt>
    </w:p>
    <w:p w:rsidR="00E5144A" w:rsidRDefault="00E5144A" w:rsidP="001623AC">
      <w:pPr>
        <w:pStyle w:val="3"/>
        <w:tabs>
          <w:tab w:val="num" w:pos="2550"/>
        </w:tabs>
        <w:ind w:left="2550" w:hanging="992"/>
        <w:rPr>
          <w:rtl/>
        </w:rPr>
      </w:pPr>
      <w:r>
        <w:rPr>
          <w:rFonts w:hint="cs"/>
          <w:rtl/>
        </w:rPr>
        <w:t xml:space="preserve">רישיון נהיגה </w:t>
      </w:r>
      <w:r>
        <w:rPr>
          <w:rtl/>
        </w:rPr>
        <w:t>–</w:t>
      </w:r>
      <w:r>
        <w:rPr>
          <w:rFonts w:hint="cs"/>
          <w:rtl/>
        </w:rPr>
        <w:t xml:space="preserve"> </w:t>
      </w:r>
      <w:sdt>
        <w:sdtPr>
          <w:rPr>
            <w:rFonts w:hint="cs"/>
            <w:rtl/>
          </w:rPr>
          <w:id w:val="2127343616"/>
          <w:placeholder>
            <w:docPart w:val="DefaultPlaceholder_1081868575"/>
          </w:placeholder>
          <w:showingPlcHdr/>
          <w:dropDownList>
            <w:listItem w:value="בחר"/>
            <w:listItem w:displayText="יש" w:value="יש"/>
            <w:listItem w:displayText="אין" w:value="אין"/>
          </w:dropDownList>
        </w:sdtPr>
        <w:sdtEndPr/>
        <w:sdtContent>
          <w:r w:rsidR="001623AC" w:rsidRPr="00202F99">
            <w:rPr>
              <w:rStyle w:val="aff5"/>
              <w:rtl/>
            </w:rPr>
            <w:t>בחר פריט</w:t>
          </w:r>
          <w:r w:rsidR="001623AC" w:rsidRPr="00202F99">
            <w:rPr>
              <w:rStyle w:val="aff5"/>
            </w:rPr>
            <w:t>.</w:t>
          </w:r>
        </w:sdtContent>
      </w:sdt>
      <w:r>
        <w:rPr>
          <w:rFonts w:hint="cs"/>
          <w:rtl/>
        </w:rPr>
        <w:t xml:space="preserve"> (</w:t>
      </w:r>
      <w:r w:rsidR="001623AC">
        <w:rPr>
          <w:rFonts w:hint="cs"/>
          <w:rtl/>
        </w:rPr>
        <w:t>בחר</w:t>
      </w:r>
      <w:r>
        <w:rPr>
          <w:rFonts w:hint="cs"/>
          <w:rtl/>
        </w:rPr>
        <w:t xml:space="preserve"> את התשובה)</w:t>
      </w:r>
    </w:p>
    <w:p w:rsidR="00E5144A" w:rsidRDefault="00E5144A" w:rsidP="00E5144A">
      <w:pPr>
        <w:pStyle w:val="3"/>
        <w:tabs>
          <w:tab w:val="num" w:pos="2550"/>
        </w:tabs>
        <w:ind w:left="2550" w:hanging="992"/>
        <w:rPr>
          <w:rtl/>
        </w:rPr>
      </w:pPr>
      <w:r>
        <w:rPr>
          <w:rFonts w:hint="cs"/>
          <w:rtl/>
        </w:rPr>
        <w:t>הערות:</w:t>
      </w:r>
    </w:p>
    <w:p w:rsidR="00E5144A" w:rsidRPr="00E5144A" w:rsidRDefault="008404AF" w:rsidP="001623AC">
      <w:pPr>
        <w:ind w:left="2550"/>
        <w:rPr>
          <w:rtl/>
        </w:rPr>
      </w:pPr>
      <w:sdt>
        <w:sdtPr>
          <w:rPr>
            <w:rFonts w:hint="cs"/>
            <w:highlight w:val="yellow"/>
            <w:rtl/>
          </w:rPr>
          <w:id w:val="-1385018567"/>
          <w:placeholder>
            <w:docPart w:val="DefaultPlaceholder_1081868574"/>
          </w:placeholder>
          <w:showingPlcHdr/>
          <w:text/>
        </w:sdtPr>
        <w:sdtEndPr/>
        <w:sdtContent>
          <w:r w:rsidR="001623AC" w:rsidRPr="00202F99">
            <w:rPr>
              <w:rStyle w:val="aff5"/>
              <w:rtl/>
            </w:rPr>
            <w:t>לחץ כאן להזנת טקסט</w:t>
          </w:r>
          <w:r w:rsidR="001623AC" w:rsidRPr="00202F99">
            <w:rPr>
              <w:rStyle w:val="aff5"/>
            </w:rPr>
            <w:t>.</w:t>
          </w:r>
        </w:sdtContent>
      </w:sdt>
    </w:p>
    <w:p w:rsidR="00E5144A" w:rsidRPr="00E5144A" w:rsidRDefault="00E5144A" w:rsidP="00E5144A"/>
    <w:p w:rsidR="00DE1975" w:rsidRPr="00DE1975" w:rsidRDefault="00DE1975" w:rsidP="00DE1975">
      <w:pPr>
        <w:pStyle w:val="2"/>
        <w:rPr>
          <w:b/>
          <w:bCs/>
          <w:u w:val="single"/>
        </w:rPr>
      </w:pPr>
      <w:r w:rsidRPr="00DE1975">
        <w:rPr>
          <w:rFonts w:hint="cs"/>
          <w:b/>
          <w:bCs/>
          <w:u w:val="single"/>
          <w:rtl/>
        </w:rPr>
        <w:t>רכז בכיר</w:t>
      </w:r>
    </w:p>
    <w:p w:rsidR="00DE1975" w:rsidRPr="00186DBE" w:rsidRDefault="00DE1975" w:rsidP="00DE1975">
      <w:pPr>
        <w:rPr>
          <w:rtl/>
        </w:rPr>
      </w:pPr>
    </w:p>
    <w:p w:rsidR="00DE1975" w:rsidRDefault="00DE1975" w:rsidP="001623AC">
      <w:pPr>
        <w:pStyle w:val="3"/>
        <w:tabs>
          <w:tab w:val="num" w:pos="2550"/>
        </w:tabs>
        <w:ind w:left="2550" w:hanging="992"/>
        <w:rPr>
          <w:rtl/>
        </w:rPr>
      </w:pPr>
      <w:r>
        <w:rPr>
          <w:rFonts w:hint="cs"/>
          <w:rtl/>
        </w:rPr>
        <w:t xml:space="preserve">שם: </w:t>
      </w:r>
      <w:sdt>
        <w:sdtPr>
          <w:rPr>
            <w:rFonts w:hint="cs"/>
            <w:rtl/>
          </w:rPr>
          <w:id w:val="1169527006"/>
          <w:placeholder>
            <w:docPart w:val="DefaultPlaceholder_1081868574"/>
          </w:placeholder>
          <w:showingPlcHdr/>
          <w:text/>
        </w:sdtPr>
        <w:sdtEndPr/>
        <w:sdtContent>
          <w:r w:rsidR="001623AC" w:rsidRPr="00202F99">
            <w:rPr>
              <w:rStyle w:val="aff5"/>
              <w:rtl/>
            </w:rPr>
            <w:t>לחץ כאן להזנת טקסט</w:t>
          </w:r>
          <w:r w:rsidR="001623AC" w:rsidRPr="00202F99">
            <w:rPr>
              <w:rStyle w:val="aff5"/>
            </w:rPr>
            <w:t>.</w:t>
          </w:r>
        </w:sdtContent>
      </w:sdt>
    </w:p>
    <w:p w:rsidR="00DE1975" w:rsidRDefault="00DE1975" w:rsidP="00DE1975">
      <w:pPr>
        <w:pStyle w:val="3"/>
        <w:tabs>
          <w:tab w:val="num" w:pos="2550"/>
        </w:tabs>
        <w:ind w:left="2550" w:hanging="992"/>
        <w:rPr>
          <w:rtl/>
        </w:rPr>
      </w:pPr>
      <w:r>
        <w:rPr>
          <w:rFonts w:hint="cs"/>
          <w:rtl/>
        </w:rPr>
        <w:t>הכשרה:</w:t>
      </w:r>
    </w:p>
    <w:p w:rsidR="00DE1975" w:rsidRDefault="00DE1975" w:rsidP="00DE1975">
      <w:pPr>
        <w:rPr>
          <w:rtl/>
        </w:rPr>
      </w:pPr>
    </w:p>
    <w:p w:rsidR="00DE1975" w:rsidRDefault="008404AF" w:rsidP="001623AC">
      <w:pPr>
        <w:ind w:left="1830" w:firstLine="720"/>
        <w:rPr>
          <w:rtl/>
        </w:rPr>
      </w:pPr>
      <w:sdt>
        <w:sdtPr>
          <w:rPr>
            <w:rFonts w:hint="cs"/>
            <w:highlight w:val="yellow"/>
            <w:rtl/>
          </w:rPr>
          <w:id w:val="786230100"/>
          <w:placeholder>
            <w:docPart w:val="DefaultPlaceholder_1081868574"/>
          </w:placeholder>
          <w:showingPlcHdr/>
          <w:text/>
        </w:sdtPr>
        <w:sdtEndPr/>
        <w:sdtContent>
          <w:r w:rsidR="001623AC" w:rsidRPr="00202F99">
            <w:rPr>
              <w:rStyle w:val="aff5"/>
              <w:rtl/>
            </w:rPr>
            <w:t>לחץ כאן להזנת טקסט</w:t>
          </w:r>
          <w:r w:rsidR="001623AC" w:rsidRPr="00202F99">
            <w:rPr>
              <w:rStyle w:val="aff5"/>
            </w:rPr>
            <w:t>.</w:t>
          </w:r>
        </w:sdtContent>
      </w:sdt>
    </w:p>
    <w:p w:rsidR="00DE1975" w:rsidRDefault="00DE1975" w:rsidP="00DE1975">
      <w:pPr>
        <w:pStyle w:val="3"/>
        <w:tabs>
          <w:tab w:val="num" w:pos="2550"/>
        </w:tabs>
        <w:ind w:left="2550" w:hanging="992"/>
        <w:rPr>
          <w:rtl/>
        </w:rPr>
      </w:pPr>
      <w:r>
        <w:rPr>
          <w:rFonts w:hint="cs"/>
          <w:rtl/>
        </w:rPr>
        <w:t xml:space="preserve">השכלה: </w:t>
      </w:r>
    </w:p>
    <w:p w:rsidR="00DE1975" w:rsidRDefault="00DE1975" w:rsidP="00DE1975">
      <w:pPr>
        <w:rPr>
          <w:rtl/>
        </w:rPr>
      </w:pPr>
    </w:p>
    <w:p w:rsidR="00E5144A" w:rsidRDefault="008404AF" w:rsidP="001623AC">
      <w:pPr>
        <w:ind w:left="1830" w:firstLine="720"/>
        <w:rPr>
          <w:rtl/>
        </w:rPr>
      </w:pPr>
      <w:sdt>
        <w:sdtPr>
          <w:rPr>
            <w:rFonts w:hint="cs"/>
            <w:highlight w:val="yellow"/>
            <w:rtl/>
          </w:rPr>
          <w:id w:val="-246648980"/>
          <w:placeholder>
            <w:docPart w:val="DefaultPlaceholder_1081868574"/>
          </w:placeholder>
          <w:showingPlcHdr/>
          <w:text/>
        </w:sdtPr>
        <w:sdtEndPr/>
        <w:sdtContent>
          <w:r w:rsidR="001623AC" w:rsidRPr="00202F99">
            <w:rPr>
              <w:rStyle w:val="aff5"/>
              <w:rtl/>
            </w:rPr>
            <w:t>לחץ כאן להזנת טקסט</w:t>
          </w:r>
          <w:r w:rsidR="001623AC" w:rsidRPr="00202F99">
            <w:rPr>
              <w:rStyle w:val="aff5"/>
            </w:rPr>
            <w:t>.</w:t>
          </w:r>
        </w:sdtContent>
      </w:sdt>
    </w:p>
    <w:p w:rsidR="00DE1975" w:rsidRDefault="003601E2" w:rsidP="00DE1975">
      <w:pPr>
        <w:pStyle w:val="3"/>
        <w:tabs>
          <w:tab w:val="num" w:pos="2550"/>
        </w:tabs>
        <w:ind w:left="2550" w:hanging="992"/>
        <w:rPr>
          <w:rtl/>
        </w:rPr>
      </w:pPr>
      <w:r>
        <w:rPr>
          <w:rFonts w:hint="cs"/>
          <w:rtl/>
        </w:rPr>
        <w:t xml:space="preserve">נמחק. </w:t>
      </w:r>
      <w:r w:rsidR="00DE1975">
        <w:rPr>
          <w:rFonts w:hint="cs"/>
          <w:rtl/>
        </w:rPr>
        <w:t xml:space="preserve"> </w:t>
      </w:r>
    </w:p>
    <w:p w:rsidR="00DE1975" w:rsidRDefault="00DE1975" w:rsidP="001623AC">
      <w:pPr>
        <w:pStyle w:val="3"/>
        <w:tabs>
          <w:tab w:val="num" w:pos="2550"/>
        </w:tabs>
        <w:spacing w:after="240"/>
        <w:ind w:left="2550" w:hanging="992"/>
        <w:rPr>
          <w:rtl/>
        </w:rPr>
      </w:pPr>
      <w:r>
        <w:rPr>
          <w:rFonts w:hint="cs"/>
          <w:rtl/>
        </w:rPr>
        <w:t>ניסיון בעבודה במוקד:</w:t>
      </w:r>
    </w:p>
    <w:p w:rsidR="00DE1975" w:rsidRDefault="008404AF" w:rsidP="001623AC">
      <w:pPr>
        <w:spacing w:after="240"/>
        <w:ind w:left="2550"/>
        <w:rPr>
          <w:rtl/>
        </w:rPr>
      </w:pPr>
      <w:sdt>
        <w:sdtPr>
          <w:rPr>
            <w:rFonts w:hint="cs"/>
            <w:highlight w:val="yellow"/>
            <w:rtl/>
          </w:rPr>
          <w:id w:val="-75056567"/>
          <w:placeholder>
            <w:docPart w:val="DefaultPlaceholder_1081868574"/>
          </w:placeholder>
          <w:showingPlcHdr/>
          <w:text/>
        </w:sdtPr>
        <w:sdtEndPr/>
        <w:sdtContent>
          <w:r w:rsidR="001623AC" w:rsidRPr="00202F99">
            <w:rPr>
              <w:rStyle w:val="aff5"/>
              <w:rtl/>
            </w:rPr>
            <w:t>לחץ כאן להזנת טקסט</w:t>
          </w:r>
          <w:r w:rsidR="001623AC" w:rsidRPr="00202F99">
            <w:rPr>
              <w:rStyle w:val="aff5"/>
            </w:rPr>
            <w:t>.</w:t>
          </w:r>
        </w:sdtContent>
      </w:sdt>
    </w:p>
    <w:p w:rsidR="00DE1975" w:rsidRDefault="00DE1975" w:rsidP="00DE1975">
      <w:pPr>
        <w:rPr>
          <w:rtl/>
        </w:rPr>
      </w:pPr>
    </w:p>
    <w:p w:rsidR="00DE1975" w:rsidRDefault="00DE1975" w:rsidP="001623AC">
      <w:pPr>
        <w:pStyle w:val="3"/>
        <w:tabs>
          <w:tab w:val="num" w:pos="2550"/>
        </w:tabs>
        <w:spacing w:after="240"/>
        <w:ind w:left="2550" w:hanging="992"/>
        <w:rPr>
          <w:rtl/>
        </w:rPr>
      </w:pPr>
      <w:r>
        <w:rPr>
          <w:rFonts w:hint="cs"/>
          <w:rtl/>
        </w:rPr>
        <w:t>ניסיון ויכולת תפעול מערכות מחשב:</w:t>
      </w:r>
    </w:p>
    <w:p w:rsidR="00DE1975" w:rsidRDefault="008404AF" w:rsidP="001623AC">
      <w:pPr>
        <w:spacing w:after="240"/>
        <w:ind w:left="1830" w:firstLine="720"/>
        <w:rPr>
          <w:rtl/>
        </w:rPr>
      </w:pPr>
      <w:sdt>
        <w:sdtPr>
          <w:rPr>
            <w:rFonts w:hint="cs"/>
            <w:highlight w:val="yellow"/>
            <w:rtl/>
          </w:rPr>
          <w:id w:val="1713771282"/>
          <w:placeholder>
            <w:docPart w:val="DefaultPlaceholder_1081868574"/>
          </w:placeholder>
          <w:showingPlcHdr/>
          <w:text/>
        </w:sdtPr>
        <w:sdtEndPr/>
        <w:sdtContent>
          <w:r w:rsidR="001623AC" w:rsidRPr="00202F99">
            <w:rPr>
              <w:rStyle w:val="aff5"/>
              <w:rtl/>
            </w:rPr>
            <w:t>לחץ כאן להזנת טקסט</w:t>
          </w:r>
          <w:r w:rsidR="001623AC" w:rsidRPr="00202F99">
            <w:rPr>
              <w:rStyle w:val="aff5"/>
            </w:rPr>
            <w:t>.</w:t>
          </w:r>
        </w:sdtContent>
      </w:sdt>
    </w:p>
    <w:p w:rsidR="00DE1975" w:rsidRDefault="00DE1975" w:rsidP="00DE1975">
      <w:pPr>
        <w:rPr>
          <w:rtl/>
        </w:rPr>
      </w:pPr>
    </w:p>
    <w:p w:rsidR="00DE1975" w:rsidRDefault="00DE1975" w:rsidP="001623AC">
      <w:pPr>
        <w:pStyle w:val="3"/>
        <w:tabs>
          <w:tab w:val="num" w:pos="2550"/>
        </w:tabs>
        <w:ind w:left="2550" w:hanging="992"/>
        <w:rPr>
          <w:rtl/>
        </w:rPr>
      </w:pPr>
      <w:r>
        <w:rPr>
          <w:rFonts w:hint="cs"/>
          <w:rtl/>
        </w:rPr>
        <w:t>שפות:</w:t>
      </w:r>
      <w:r w:rsidR="001623AC">
        <w:rPr>
          <w:rFonts w:hint="cs"/>
          <w:rtl/>
        </w:rPr>
        <w:t xml:space="preserve"> </w:t>
      </w:r>
      <w:sdt>
        <w:sdtPr>
          <w:rPr>
            <w:rFonts w:hint="cs"/>
            <w:rtl/>
          </w:rPr>
          <w:id w:val="2079019547"/>
          <w:placeholder>
            <w:docPart w:val="DefaultPlaceholder_1081868574"/>
          </w:placeholder>
          <w:showingPlcHdr/>
          <w:text/>
        </w:sdtPr>
        <w:sdtEndPr/>
        <w:sdtContent>
          <w:r w:rsidR="001623AC" w:rsidRPr="00202F99">
            <w:rPr>
              <w:rStyle w:val="aff5"/>
              <w:rtl/>
            </w:rPr>
            <w:t>לחץ כאן להזנת טקסט</w:t>
          </w:r>
          <w:r w:rsidR="001623AC" w:rsidRPr="00202F99">
            <w:rPr>
              <w:rStyle w:val="aff5"/>
            </w:rPr>
            <w:t>.</w:t>
          </w:r>
        </w:sdtContent>
      </w:sdt>
    </w:p>
    <w:p w:rsidR="00DE1975" w:rsidRDefault="00DE1975" w:rsidP="00DE1975">
      <w:pPr>
        <w:pStyle w:val="3"/>
        <w:tabs>
          <w:tab w:val="num" w:pos="2550"/>
        </w:tabs>
        <w:ind w:left="2550" w:hanging="992"/>
        <w:rPr>
          <w:rtl/>
        </w:rPr>
      </w:pPr>
      <w:r>
        <w:rPr>
          <w:rFonts w:hint="cs"/>
          <w:rtl/>
        </w:rPr>
        <w:t>הערות:</w:t>
      </w:r>
    </w:p>
    <w:p w:rsidR="00DE1975" w:rsidRDefault="008404AF" w:rsidP="00C21360">
      <w:pPr>
        <w:ind w:left="2550"/>
        <w:rPr>
          <w:rtl/>
        </w:rPr>
      </w:pPr>
      <w:sdt>
        <w:sdtPr>
          <w:rPr>
            <w:rFonts w:hint="cs"/>
            <w:highlight w:val="yellow"/>
            <w:rtl/>
          </w:rPr>
          <w:id w:val="-845174347"/>
          <w:placeholder>
            <w:docPart w:val="DefaultPlaceholder_1081868574"/>
          </w:placeholder>
          <w:showingPlcHdr/>
          <w:text/>
        </w:sdtPr>
        <w:sdtEndPr/>
        <w:sdtContent>
          <w:r w:rsidR="00C21360" w:rsidRPr="00202F99">
            <w:rPr>
              <w:rStyle w:val="aff5"/>
              <w:rtl/>
            </w:rPr>
            <w:t>לחץ כאן להזנת טקסט</w:t>
          </w:r>
          <w:r w:rsidR="00C21360" w:rsidRPr="00202F99">
            <w:rPr>
              <w:rStyle w:val="aff5"/>
            </w:rPr>
            <w:t>.</w:t>
          </w:r>
        </w:sdtContent>
      </w:sdt>
    </w:p>
    <w:p w:rsidR="00DE1975" w:rsidRDefault="00DE1975" w:rsidP="00DE1975">
      <w:pPr>
        <w:ind w:left="2550"/>
        <w:rPr>
          <w:rtl/>
        </w:rPr>
      </w:pPr>
    </w:p>
    <w:p w:rsidR="00DE1975" w:rsidRPr="00DE1975" w:rsidRDefault="00CB6AEA" w:rsidP="00DE1975">
      <w:pPr>
        <w:pStyle w:val="2"/>
        <w:rPr>
          <w:b/>
          <w:bCs/>
          <w:u w:val="single"/>
        </w:rPr>
      </w:pPr>
      <w:r w:rsidRPr="00F660B6">
        <w:rPr>
          <w:rFonts w:hint="cs"/>
          <w:rtl/>
        </w:rPr>
        <w:t>נמחק.</w:t>
      </w:r>
      <w:r>
        <w:rPr>
          <w:rFonts w:hint="cs"/>
          <w:b/>
          <w:bCs/>
          <w:u w:val="single"/>
          <w:rtl/>
        </w:rPr>
        <w:t xml:space="preserve"> </w:t>
      </w:r>
    </w:p>
    <w:p w:rsidR="00DE1975" w:rsidRPr="00186DBE" w:rsidRDefault="00DE1975" w:rsidP="00DE1975">
      <w:pPr>
        <w:rPr>
          <w:rtl/>
        </w:rPr>
      </w:pPr>
    </w:p>
    <w:p w:rsidR="00DE1975" w:rsidRPr="00DE1975" w:rsidRDefault="00CB6AEA" w:rsidP="00DE1975">
      <w:pPr>
        <w:pStyle w:val="2"/>
        <w:rPr>
          <w:b/>
          <w:bCs/>
          <w:u w:val="single"/>
        </w:rPr>
      </w:pPr>
      <w:r w:rsidRPr="00F660B6">
        <w:rPr>
          <w:rFonts w:hint="cs"/>
          <w:rtl/>
        </w:rPr>
        <w:t>נמחק.</w:t>
      </w:r>
      <w:r>
        <w:rPr>
          <w:rFonts w:hint="cs"/>
          <w:b/>
          <w:bCs/>
          <w:u w:val="single"/>
          <w:rtl/>
        </w:rPr>
        <w:t xml:space="preserve"> </w:t>
      </w:r>
    </w:p>
    <w:p w:rsidR="00DE1975" w:rsidRPr="00186DBE" w:rsidRDefault="00DE1975" w:rsidP="00DE1975">
      <w:pPr>
        <w:rPr>
          <w:rtl/>
        </w:rPr>
      </w:pPr>
    </w:p>
    <w:p w:rsidR="00DE1975" w:rsidRDefault="00DE1975" w:rsidP="00DE1975">
      <w:pPr>
        <w:ind w:left="2550"/>
        <w:rPr>
          <w:rtl/>
        </w:rPr>
      </w:pPr>
    </w:p>
    <w:p w:rsidR="0084567C" w:rsidRPr="0084567C" w:rsidRDefault="0084567C" w:rsidP="0084567C">
      <w:pPr>
        <w:pStyle w:val="2"/>
        <w:rPr>
          <w:b/>
          <w:bCs/>
          <w:u w:val="single"/>
        </w:rPr>
      </w:pPr>
      <w:r w:rsidRPr="0084567C">
        <w:rPr>
          <w:rFonts w:hint="cs"/>
          <w:b/>
          <w:bCs/>
          <w:u w:val="single"/>
          <w:rtl/>
        </w:rPr>
        <w:t>רכז חירום וסייבר</w:t>
      </w:r>
    </w:p>
    <w:p w:rsidR="0084567C" w:rsidRPr="00186DBE" w:rsidRDefault="0084567C" w:rsidP="0084567C">
      <w:pPr>
        <w:rPr>
          <w:rtl/>
        </w:rPr>
      </w:pPr>
    </w:p>
    <w:p w:rsidR="0084567C" w:rsidRDefault="0084567C" w:rsidP="00C21360">
      <w:pPr>
        <w:pStyle w:val="3"/>
        <w:tabs>
          <w:tab w:val="num" w:pos="2550"/>
        </w:tabs>
        <w:ind w:left="2550" w:hanging="992"/>
        <w:rPr>
          <w:rtl/>
        </w:rPr>
      </w:pPr>
      <w:r>
        <w:rPr>
          <w:rFonts w:hint="cs"/>
          <w:rtl/>
        </w:rPr>
        <w:t xml:space="preserve">שם: </w:t>
      </w:r>
      <w:sdt>
        <w:sdtPr>
          <w:rPr>
            <w:rFonts w:hint="cs"/>
            <w:rtl/>
          </w:rPr>
          <w:id w:val="-1101256937"/>
          <w:placeholder>
            <w:docPart w:val="DefaultPlaceholder_1081868574"/>
          </w:placeholder>
          <w:showingPlcHdr/>
          <w:text/>
        </w:sdtPr>
        <w:sdtEndPr/>
        <w:sdtContent>
          <w:r w:rsidR="00C21360" w:rsidRPr="00202F99">
            <w:rPr>
              <w:rStyle w:val="aff5"/>
              <w:rtl/>
            </w:rPr>
            <w:t>לחץ כאן להזנת טקסט</w:t>
          </w:r>
          <w:r w:rsidR="00C21360" w:rsidRPr="00202F99">
            <w:rPr>
              <w:rStyle w:val="aff5"/>
            </w:rPr>
            <w:t>.</w:t>
          </w:r>
        </w:sdtContent>
      </w:sdt>
    </w:p>
    <w:p w:rsidR="0084567C" w:rsidRDefault="0084567C" w:rsidP="00C21360">
      <w:pPr>
        <w:pStyle w:val="3"/>
        <w:tabs>
          <w:tab w:val="num" w:pos="2550"/>
        </w:tabs>
        <w:spacing w:after="240"/>
        <w:ind w:left="2550" w:hanging="992"/>
        <w:rPr>
          <w:rtl/>
        </w:rPr>
      </w:pPr>
      <w:r>
        <w:rPr>
          <w:rFonts w:hint="cs"/>
          <w:rtl/>
        </w:rPr>
        <w:t>הכשרה:</w:t>
      </w:r>
    </w:p>
    <w:sdt>
      <w:sdtPr>
        <w:rPr>
          <w:rtl/>
        </w:rPr>
        <w:id w:val="-225070718"/>
        <w:placeholder>
          <w:docPart w:val="DefaultPlaceholder_1081868574"/>
        </w:placeholder>
        <w:showingPlcHdr/>
        <w:text/>
      </w:sdtPr>
      <w:sdtEndPr/>
      <w:sdtContent>
        <w:p w:rsidR="00C21360" w:rsidRPr="00C21360" w:rsidRDefault="00C21360" w:rsidP="00C21360">
          <w:pPr>
            <w:spacing w:after="240"/>
            <w:ind w:left="2550"/>
            <w:rPr>
              <w:rtl/>
            </w:rPr>
          </w:pPr>
          <w:r w:rsidRPr="00202F99">
            <w:rPr>
              <w:rStyle w:val="aff5"/>
              <w:rtl/>
            </w:rPr>
            <w:t>לחץ כאן להזנת טקסט</w:t>
          </w:r>
          <w:r w:rsidRPr="00202F99">
            <w:rPr>
              <w:rStyle w:val="aff5"/>
            </w:rPr>
            <w:t>.</w:t>
          </w:r>
        </w:p>
      </w:sdtContent>
    </w:sdt>
    <w:p w:rsidR="0084567C" w:rsidRDefault="0084567C" w:rsidP="0084567C">
      <w:pPr>
        <w:rPr>
          <w:rtl/>
        </w:rPr>
      </w:pPr>
    </w:p>
    <w:p w:rsidR="0084567C" w:rsidRDefault="0084567C" w:rsidP="0084567C">
      <w:pPr>
        <w:pStyle w:val="3"/>
        <w:tabs>
          <w:tab w:val="num" w:pos="2550"/>
        </w:tabs>
        <w:ind w:left="2550" w:hanging="992"/>
        <w:rPr>
          <w:rtl/>
        </w:rPr>
      </w:pPr>
      <w:r>
        <w:rPr>
          <w:rFonts w:hint="cs"/>
          <w:rtl/>
        </w:rPr>
        <w:t xml:space="preserve">השכלה: </w:t>
      </w:r>
    </w:p>
    <w:p w:rsidR="0084567C" w:rsidRDefault="0084567C" w:rsidP="0084567C">
      <w:pPr>
        <w:rPr>
          <w:rtl/>
        </w:rPr>
      </w:pPr>
    </w:p>
    <w:p w:rsidR="0084567C" w:rsidRPr="00C21360" w:rsidRDefault="008404AF" w:rsidP="00C21360">
      <w:pPr>
        <w:ind w:left="1830" w:firstLine="720"/>
        <w:rPr>
          <w:highlight w:val="yellow"/>
          <w:rtl/>
        </w:rPr>
      </w:pPr>
      <w:sdt>
        <w:sdtPr>
          <w:rPr>
            <w:rFonts w:hint="cs"/>
            <w:highlight w:val="yellow"/>
            <w:rtl/>
          </w:rPr>
          <w:id w:val="768675114"/>
          <w:placeholder>
            <w:docPart w:val="DefaultPlaceholder_1081868574"/>
          </w:placeholder>
          <w:showingPlcHdr/>
          <w:text/>
        </w:sdtPr>
        <w:sdtEndPr/>
        <w:sdtContent>
          <w:r w:rsidR="00C21360" w:rsidRPr="00202F99">
            <w:rPr>
              <w:rStyle w:val="aff5"/>
              <w:rtl/>
            </w:rPr>
            <w:t>לחץ כאן להזנת טקסט</w:t>
          </w:r>
          <w:r w:rsidR="00C21360" w:rsidRPr="00202F99">
            <w:rPr>
              <w:rStyle w:val="aff5"/>
            </w:rPr>
            <w:t>.</w:t>
          </w:r>
        </w:sdtContent>
      </w:sdt>
    </w:p>
    <w:p w:rsidR="0084567C" w:rsidRDefault="0084567C" w:rsidP="00C21360">
      <w:pPr>
        <w:pStyle w:val="3"/>
        <w:tabs>
          <w:tab w:val="num" w:pos="2550"/>
        </w:tabs>
        <w:spacing w:after="240"/>
        <w:ind w:left="2550" w:hanging="992"/>
        <w:rPr>
          <w:rtl/>
        </w:rPr>
      </w:pPr>
      <w:r>
        <w:rPr>
          <w:rFonts w:hint="cs"/>
          <w:rtl/>
        </w:rPr>
        <w:t>ניסיון (יש לפרט לגבי לפחות שני</w:t>
      </w:r>
      <w:r w:rsidR="00714318">
        <w:rPr>
          <w:rFonts w:hint="cs"/>
          <w:rtl/>
        </w:rPr>
        <w:t>י</w:t>
      </w:r>
      <w:r>
        <w:rPr>
          <w:rFonts w:hint="cs"/>
          <w:rtl/>
        </w:rPr>
        <w:t xml:space="preserve">ם מהבאים: </w:t>
      </w:r>
      <w:r w:rsidR="00714318">
        <w:rPr>
          <w:rFonts w:hint="cs"/>
          <w:rtl/>
        </w:rPr>
        <w:t>עבודה בתחום החיר</w:t>
      </w:r>
      <w:r>
        <w:rPr>
          <w:rFonts w:hint="cs"/>
          <w:rtl/>
        </w:rPr>
        <w:t>ום במשרדי ממשלה או עבור משרדי ממשלה; עבודה בתחום החירום בפקע"ר או עבור פקע"ר;</w:t>
      </w:r>
      <w:r w:rsidR="009E09A3">
        <w:rPr>
          <w:rFonts w:hint="cs"/>
          <w:rtl/>
        </w:rPr>
        <w:t xml:space="preserve"> </w:t>
      </w:r>
      <w:r>
        <w:rPr>
          <w:rFonts w:hint="cs"/>
          <w:rtl/>
        </w:rPr>
        <w:t>עבודה בתחום החירום במוקד; עבודה בתחום החירום באקדמיה; עבדה בתחום החירום ברשויות מקומיות; עבודה בתחום החירום במגזר שני או שלישי. יש להתייחס לשנים)</w:t>
      </w:r>
    </w:p>
    <w:p w:rsidR="0084567C" w:rsidRDefault="008404AF" w:rsidP="00C21360">
      <w:pPr>
        <w:spacing w:after="240"/>
        <w:ind w:left="2550"/>
        <w:rPr>
          <w:rtl/>
        </w:rPr>
      </w:pPr>
      <w:sdt>
        <w:sdtPr>
          <w:rPr>
            <w:rFonts w:hint="cs"/>
            <w:highlight w:val="yellow"/>
            <w:rtl/>
          </w:rPr>
          <w:id w:val="1345600173"/>
          <w:placeholder>
            <w:docPart w:val="DefaultPlaceholder_1081868574"/>
          </w:placeholder>
          <w:showingPlcHdr/>
          <w:text/>
        </w:sdtPr>
        <w:sdtEndPr/>
        <w:sdtContent>
          <w:r w:rsidR="00C21360" w:rsidRPr="00202F99">
            <w:rPr>
              <w:rStyle w:val="aff5"/>
              <w:rtl/>
            </w:rPr>
            <w:t>לחץ כאן להזנת טקסט</w:t>
          </w:r>
          <w:r w:rsidR="00C21360" w:rsidRPr="00202F99">
            <w:rPr>
              <w:rStyle w:val="aff5"/>
            </w:rPr>
            <w:t>.</w:t>
          </w:r>
        </w:sdtContent>
      </w:sdt>
    </w:p>
    <w:p w:rsidR="0084567C" w:rsidRDefault="003B7A77" w:rsidP="0084567C">
      <w:pPr>
        <w:pStyle w:val="3"/>
        <w:tabs>
          <w:tab w:val="num" w:pos="2550"/>
        </w:tabs>
        <w:ind w:left="2550" w:hanging="992"/>
        <w:rPr>
          <w:rtl/>
        </w:rPr>
      </w:pPr>
      <w:r>
        <w:rPr>
          <w:rFonts w:hint="cs"/>
          <w:rtl/>
        </w:rPr>
        <w:t xml:space="preserve">נמחק. </w:t>
      </w:r>
    </w:p>
    <w:p w:rsidR="0084567C" w:rsidRDefault="0084567C" w:rsidP="00F660B6">
      <w:pPr>
        <w:rPr>
          <w:rtl/>
        </w:rPr>
      </w:pPr>
    </w:p>
    <w:p w:rsidR="0084567C" w:rsidRDefault="0084567C" w:rsidP="0084567C">
      <w:pPr>
        <w:rPr>
          <w:rtl/>
        </w:rPr>
      </w:pPr>
    </w:p>
    <w:p w:rsidR="0084567C" w:rsidRDefault="003B7A77" w:rsidP="0084567C">
      <w:pPr>
        <w:pStyle w:val="3"/>
        <w:tabs>
          <w:tab w:val="num" w:pos="2550"/>
        </w:tabs>
        <w:ind w:left="2550" w:hanging="992"/>
        <w:rPr>
          <w:rtl/>
        </w:rPr>
      </w:pPr>
      <w:r>
        <w:rPr>
          <w:rFonts w:hint="cs"/>
          <w:rtl/>
        </w:rPr>
        <w:t xml:space="preserve">נמחק. </w:t>
      </w:r>
    </w:p>
    <w:p w:rsidR="0084567C" w:rsidRDefault="0084567C" w:rsidP="0084567C">
      <w:pPr>
        <w:ind w:left="2692"/>
        <w:rPr>
          <w:rtl/>
        </w:rPr>
      </w:pPr>
    </w:p>
    <w:p w:rsidR="0084567C" w:rsidRDefault="0084567C" w:rsidP="0084567C">
      <w:pPr>
        <w:rPr>
          <w:rtl/>
        </w:rPr>
      </w:pPr>
    </w:p>
    <w:p w:rsidR="0084567C" w:rsidRDefault="003B7A77" w:rsidP="0084567C">
      <w:pPr>
        <w:pStyle w:val="3"/>
        <w:tabs>
          <w:tab w:val="num" w:pos="2550"/>
        </w:tabs>
        <w:ind w:left="2550" w:hanging="992"/>
        <w:rPr>
          <w:rtl/>
        </w:rPr>
      </w:pPr>
      <w:r>
        <w:rPr>
          <w:rFonts w:hint="cs"/>
          <w:rtl/>
        </w:rPr>
        <w:lastRenderedPageBreak/>
        <w:t xml:space="preserve">נמחק. </w:t>
      </w:r>
    </w:p>
    <w:p w:rsidR="0084567C" w:rsidRDefault="0084567C" w:rsidP="00C21360">
      <w:pPr>
        <w:pStyle w:val="3"/>
        <w:tabs>
          <w:tab w:val="num" w:pos="2550"/>
        </w:tabs>
        <w:spacing w:after="240"/>
        <w:ind w:left="2550" w:hanging="992"/>
        <w:rPr>
          <w:rtl/>
        </w:rPr>
      </w:pPr>
      <w:r>
        <w:rPr>
          <w:rFonts w:hint="cs"/>
          <w:rtl/>
        </w:rPr>
        <w:t>הערות:</w:t>
      </w:r>
    </w:p>
    <w:p w:rsidR="0084567C" w:rsidRDefault="008404AF" w:rsidP="00C21360">
      <w:pPr>
        <w:spacing w:after="240"/>
        <w:ind w:left="2550"/>
        <w:rPr>
          <w:rtl/>
        </w:rPr>
      </w:pPr>
      <w:sdt>
        <w:sdtPr>
          <w:rPr>
            <w:rFonts w:hint="cs"/>
            <w:highlight w:val="yellow"/>
            <w:rtl/>
          </w:rPr>
          <w:id w:val="23982856"/>
          <w:placeholder>
            <w:docPart w:val="DefaultPlaceholder_1081868574"/>
          </w:placeholder>
          <w:showingPlcHdr/>
          <w:text/>
        </w:sdtPr>
        <w:sdtEndPr/>
        <w:sdtContent>
          <w:r w:rsidR="00C21360" w:rsidRPr="00202F99">
            <w:rPr>
              <w:rStyle w:val="aff5"/>
              <w:rtl/>
            </w:rPr>
            <w:t>לחץ כאן להזנת טקסט</w:t>
          </w:r>
          <w:r w:rsidR="00C21360" w:rsidRPr="00202F99">
            <w:rPr>
              <w:rStyle w:val="aff5"/>
            </w:rPr>
            <w:t>.</w:t>
          </w:r>
        </w:sdtContent>
      </w:sdt>
    </w:p>
    <w:p w:rsidR="0084567C" w:rsidRDefault="0084567C" w:rsidP="0084567C">
      <w:pPr>
        <w:ind w:left="2550"/>
        <w:rPr>
          <w:rtl/>
        </w:rPr>
      </w:pPr>
    </w:p>
    <w:p w:rsidR="00CB6AEA" w:rsidRPr="00F660B6" w:rsidRDefault="00CB6AEA" w:rsidP="00CB6AEA">
      <w:pPr>
        <w:pStyle w:val="2"/>
        <w:rPr>
          <w:b/>
          <w:bCs/>
          <w:u w:val="single"/>
        </w:rPr>
      </w:pPr>
      <w:r w:rsidRPr="00F660B6">
        <w:rPr>
          <w:rFonts w:hint="cs"/>
          <w:b/>
          <w:bCs/>
          <w:u w:val="single"/>
          <w:rtl/>
        </w:rPr>
        <w:t>מנהל מרחב בירור זכויות יחידות סגולה</w:t>
      </w:r>
    </w:p>
    <w:p w:rsidR="00CB6AEA" w:rsidRPr="00186DBE" w:rsidRDefault="00CB6AEA" w:rsidP="00CB6AEA">
      <w:pPr>
        <w:rPr>
          <w:rtl/>
        </w:rPr>
      </w:pPr>
    </w:p>
    <w:p w:rsidR="00CB6AEA" w:rsidRDefault="00CB6AEA" w:rsidP="00C21360">
      <w:pPr>
        <w:pStyle w:val="3"/>
        <w:tabs>
          <w:tab w:val="num" w:pos="2550"/>
        </w:tabs>
        <w:ind w:left="2550" w:hanging="992"/>
        <w:rPr>
          <w:rtl/>
        </w:rPr>
      </w:pPr>
      <w:r>
        <w:rPr>
          <w:rFonts w:hint="cs"/>
          <w:rtl/>
        </w:rPr>
        <w:t xml:space="preserve">שם: </w:t>
      </w:r>
      <w:sdt>
        <w:sdtPr>
          <w:rPr>
            <w:rtl/>
          </w:rPr>
          <w:id w:val="626361129"/>
          <w:placeholder>
            <w:docPart w:val="DefaultPlaceholder_1081868574"/>
          </w:placeholder>
          <w:showingPlcHdr/>
          <w:text/>
        </w:sdtPr>
        <w:sdtEndPr/>
        <w:sdtContent>
          <w:r w:rsidR="00C21360" w:rsidRPr="00202F99">
            <w:rPr>
              <w:rStyle w:val="aff5"/>
              <w:rtl/>
            </w:rPr>
            <w:t>לחץ כאן להזנת טקסט</w:t>
          </w:r>
          <w:r w:rsidR="00C21360" w:rsidRPr="00202F99">
            <w:rPr>
              <w:rStyle w:val="aff5"/>
            </w:rPr>
            <w:t>.</w:t>
          </w:r>
        </w:sdtContent>
      </w:sdt>
    </w:p>
    <w:p w:rsidR="00CB6AEA" w:rsidRDefault="00CB6AEA" w:rsidP="00C21360">
      <w:pPr>
        <w:pStyle w:val="3"/>
        <w:tabs>
          <w:tab w:val="num" w:pos="2550"/>
        </w:tabs>
        <w:spacing w:after="240"/>
        <w:ind w:left="2550" w:hanging="992"/>
        <w:rPr>
          <w:rtl/>
        </w:rPr>
      </w:pPr>
      <w:r>
        <w:rPr>
          <w:rFonts w:hint="cs"/>
          <w:rtl/>
        </w:rPr>
        <w:t>הכשרה:</w:t>
      </w:r>
    </w:p>
    <w:sdt>
      <w:sdtPr>
        <w:rPr>
          <w:rtl/>
        </w:rPr>
        <w:id w:val="100233659"/>
        <w:placeholder>
          <w:docPart w:val="DefaultPlaceholder_1081868574"/>
        </w:placeholder>
        <w:showingPlcHdr/>
        <w:text/>
      </w:sdtPr>
      <w:sdtEndPr/>
      <w:sdtContent>
        <w:p w:rsidR="00CB6AEA" w:rsidRDefault="00C21360" w:rsidP="00C21360">
          <w:pPr>
            <w:spacing w:after="240"/>
            <w:ind w:left="2550"/>
            <w:rPr>
              <w:rtl/>
            </w:rPr>
          </w:pPr>
          <w:r w:rsidRPr="00202F99">
            <w:rPr>
              <w:rStyle w:val="aff5"/>
              <w:rtl/>
            </w:rPr>
            <w:t>לחץ כאן להזנת טקסט</w:t>
          </w:r>
          <w:r w:rsidRPr="00202F99">
            <w:rPr>
              <w:rStyle w:val="aff5"/>
            </w:rPr>
            <w:t>.</w:t>
          </w:r>
        </w:p>
      </w:sdtContent>
    </w:sdt>
    <w:p w:rsidR="00CB6AEA" w:rsidRDefault="00CB6AEA" w:rsidP="00C21360">
      <w:pPr>
        <w:pStyle w:val="3"/>
        <w:tabs>
          <w:tab w:val="num" w:pos="2550"/>
        </w:tabs>
        <w:spacing w:after="240"/>
        <w:ind w:left="2550" w:hanging="992"/>
        <w:rPr>
          <w:rtl/>
        </w:rPr>
      </w:pPr>
      <w:r>
        <w:rPr>
          <w:rFonts w:hint="cs"/>
          <w:rtl/>
        </w:rPr>
        <w:t xml:space="preserve">השכלה: </w:t>
      </w:r>
    </w:p>
    <w:sdt>
      <w:sdtPr>
        <w:rPr>
          <w:rtl/>
        </w:rPr>
        <w:id w:val="818239141"/>
        <w:placeholder>
          <w:docPart w:val="DefaultPlaceholder_1081868574"/>
        </w:placeholder>
        <w:showingPlcHdr/>
        <w:text/>
      </w:sdtPr>
      <w:sdtEndPr/>
      <w:sdtContent>
        <w:p w:rsidR="00CB6AEA" w:rsidRDefault="00C21360" w:rsidP="00C21360">
          <w:pPr>
            <w:spacing w:after="240"/>
            <w:ind w:left="1830" w:firstLine="720"/>
            <w:rPr>
              <w:rtl/>
            </w:rPr>
          </w:pPr>
          <w:r w:rsidRPr="00202F99">
            <w:rPr>
              <w:rStyle w:val="aff5"/>
              <w:rtl/>
            </w:rPr>
            <w:t>לחץ כאן להזנת טקסט</w:t>
          </w:r>
          <w:r w:rsidRPr="00202F99">
            <w:rPr>
              <w:rStyle w:val="aff5"/>
            </w:rPr>
            <w:t>.</w:t>
          </w:r>
        </w:p>
      </w:sdtContent>
    </w:sdt>
    <w:p w:rsidR="00CB6AEA" w:rsidRDefault="00CB6AEA" w:rsidP="00C21360">
      <w:pPr>
        <w:pStyle w:val="3"/>
        <w:tabs>
          <w:tab w:val="num" w:pos="2550"/>
        </w:tabs>
        <w:spacing w:after="240"/>
        <w:ind w:left="2550" w:hanging="992"/>
        <w:rPr>
          <w:rtl/>
        </w:rPr>
      </w:pPr>
      <w:r>
        <w:rPr>
          <w:rFonts w:hint="cs"/>
          <w:rtl/>
        </w:rPr>
        <w:t>ניסיון ניהולי (לרבות ניהול מתנדבים):</w:t>
      </w:r>
    </w:p>
    <w:p w:rsidR="00CB6AEA" w:rsidRPr="00E5144A" w:rsidRDefault="008404AF" w:rsidP="00C21360">
      <w:pPr>
        <w:spacing w:after="240"/>
        <w:ind w:left="2550"/>
        <w:rPr>
          <w:rtl/>
        </w:rPr>
      </w:pPr>
      <w:sdt>
        <w:sdtPr>
          <w:rPr>
            <w:rFonts w:hint="cs"/>
            <w:highlight w:val="yellow"/>
            <w:rtl/>
          </w:rPr>
          <w:id w:val="-275631050"/>
          <w:placeholder>
            <w:docPart w:val="DefaultPlaceholder_1081868574"/>
          </w:placeholder>
          <w:showingPlcHdr/>
          <w:text/>
        </w:sdtPr>
        <w:sdtEndPr/>
        <w:sdtContent>
          <w:r w:rsidR="00C21360" w:rsidRPr="00202F99">
            <w:rPr>
              <w:rStyle w:val="aff5"/>
              <w:rtl/>
            </w:rPr>
            <w:t>לחץ כאן להזנת טקסט</w:t>
          </w:r>
          <w:r w:rsidR="00C21360" w:rsidRPr="00202F99">
            <w:rPr>
              <w:rStyle w:val="aff5"/>
            </w:rPr>
            <w:t>.</w:t>
          </w:r>
        </w:sdtContent>
      </w:sdt>
    </w:p>
    <w:p w:rsidR="00CB6AEA" w:rsidRDefault="00CB6AEA" w:rsidP="00C21360">
      <w:pPr>
        <w:pStyle w:val="3"/>
        <w:tabs>
          <w:tab w:val="num" w:pos="2550"/>
        </w:tabs>
        <w:spacing w:after="240"/>
        <w:ind w:left="2550" w:hanging="992"/>
        <w:rPr>
          <w:rtl/>
        </w:rPr>
      </w:pPr>
      <w:r>
        <w:rPr>
          <w:rFonts w:hint="cs"/>
          <w:rtl/>
        </w:rPr>
        <w:t>שליטה במחשב:</w:t>
      </w:r>
    </w:p>
    <w:p w:rsidR="00CB6AEA" w:rsidRPr="00E5144A" w:rsidRDefault="008404AF" w:rsidP="00C21360">
      <w:pPr>
        <w:spacing w:after="240"/>
        <w:ind w:left="2550"/>
        <w:rPr>
          <w:rtl/>
        </w:rPr>
      </w:pPr>
      <w:sdt>
        <w:sdtPr>
          <w:rPr>
            <w:rFonts w:hint="cs"/>
            <w:highlight w:val="yellow"/>
            <w:rtl/>
          </w:rPr>
          <w:id w:val="-1068102290"/>
          <w:placeholder>
            <w:docPart w:val="DefaultPlaceholder_1081868574"/>
          </w:placeholder>
          <w:showingPlcHdr/>
          <w:text/>
        </w:sdtPr>
        <w:sdtEndPr/>
        <w:sdtContent>
          <w:r w:rsidR="00C21360" w:rsidRPr="00202F99">
            <w:rPr>
              <w:rStyle w:val="aff5"/>
              <w:rtl/>
            </w:rPr>
            <w:t>לחץ כאן להזנת טקסט</w:t>
          </w:r>
          <w:r w:rsidR="00C21360" w:rsidRPr="00202F99">
            <w:rPr>
              <w:rStyle w:val="aff5"/>
            </w:rPr>
            <w:t>.</w:t>
          </w:r>
        </w:sdtContent>
      </w:sdt>
    </w:p>
    <w:p w:rsidR="00CB6AEA" w:rsidRDefault="00CB6AEA" w:rsidP="00C21360">
      <w:pPr>
        <w:pStyle w:val="3"/>
        <w:tabs>
          <w:tab w:val="num" w:pos="2550"/>
        </w:tabs>
        <w:ind w:left="2550" w:hanging="992"/>
        <w:rPr>
          <w:rtl/>
        </w:rPr>
      </w:pPr>
      <w:r>
        <w:rPr>
          <w:rFonts w:hint="cs"/>
          <w:rtl/>
        </w:rPr>
        <w:t xml:space="preserve">רישיון נהיגה </w:t>
      </w:r>
      <w:r>
        <w:rPr>
          <w:rtl/>
        </w:rPr>
        <w:t>–</w:t>
      </w:r>
      <w:r>
        <w:rPr>
          <w:rFonts w:hint="cs"/>
          <w:rtl/>
        </w:rPr>
        <w:t xml:space="preserve"> </w:t>
      </w:r>
      <w:sdt>
        <w:sdtPr>
          <w:rPr>
            <w:rFonts w:hint="cs"/>
            <w:rtl/>
          </w:rPr>
          <w:id w:val="-741102261"/>
          <w:placeholder>
            <w:docPart w:val="DefaultPlaceholder_1081868575"/>
          </w:placeholder>
          <w:showingPlcHdr/>
          <w:dropDownList>
            <w:listItem w:value="בחר"/>
            <w:listItem w:displayText="יש" w:value="יש"/>
            <w:listItem w:displayText="אין" w:value="אין"/>
          </w:dropDownList>
        </w:sdtPr>
        <w:sdtEndPr/>
        <w:sdtContent>
          <w:r w:rsidR="00C21360" w:rsidRPr="00202F99">
            <w:rPr>
              <w:rStyle w:val="aff5"/>
              <w:rtl/>
            </w:rPr>
            <w:t>בחר פריט</w:t>
          </w:r>
          <w:r w:rsidR="00C21360" w:rsidRPr="00202F99">
            <w:rPr>
              <w:rStyle w:val="aff5"/>
            </w:rPr>
            <w:t>.</w:t>
          </w:r>
        </w:sdtContent>
      </w:sdt>
      <w:r w:rsidR="00C21360">
        <w:rPr>
          <w:rFonts w:hint="cs"/>
          <w:rtl/>
        </w:rPr>
        <w:t xml:space="preserve"> </w:t>
      </w:r>
      <w:r>
        <w:rPr>
          <w:rFonts w:hint="cs"/>
          <w:rtl/>
        </w:rPr>
        <w:t>(</w:t>
      </w:r>
      <w:r w:rsidR="00C21360">
        <w:rPr>
          <w:rFonts w:hint="cs"/>
          <w:rtl/>
        </w:rPr>
        <w:t>בחר</w:t>
      </w:r>
      <w:r>
        <w:rPr>
          <w:rFonts w:hint="cs"/>
          <w:rtl/>
        </w:rPr>
        <w:t xml:space="preserve"> את התשובה)</w:t>
      </w:r>
    </w:p>
    <w:p w:rsidR="00CB6AEA" w:rsidRDefault="00CB6AEA" w:rsidP="00C21360">
      <w:pPr>
        <w:pStyle w:val="3"/>
        <w:tabs>
          <w:tab w:val="num" w:pos="2550"/>
        </w:tabs>
        <w:spacing w:after="240"/>
        <w:ind w:left="2550" w:hanging="992"/>
        <w:rPr>
          <w:rtl/>
        </w:rPr>
      </w:pPr>
      <w:r>
        <w:rPr>
          <w:rFonts w:hint="cs"/>
          <w:rtl/>
        </w:rPr>
        <w:t>הערות:</w:t>
      </w:r>
    </w:p>
    <w:p w:rsidR="00CB6AEA" w:rsidRPr="00E5144A" w:rsidRDefault="008404AF" w:rsidP="00C21360">
      <w:pPr>
        <w:spacing w:after="240"/>
        <w:ind w:left="2550"/>
        <w:rPr>
          <w:rtl/>
        </w:rPr>
      </w:pPr>
      <w:sdt>
        <w:sdtPr>
          <w:rPr>
            <w:rFonts w:hint="cs"/>
            <w:highlight w:val="yellow"/>
            <w:rtl/>
          </w:rPr>
          <w:id w:val="874583711"/>
          <w:placeholder>
            <w:docPart w:val="DefaultPlaceholder_1081868574"/>
          </w:placeholder>
          <w:showingPlcHdr/>
          <w:text/>
        </w:sdtPr>
        <w:sdtEndPr/>
        <w:sdtContent>
          <w:r w:rsidR="00C21360" w:rsidRPr="00202F99">
            <w:rPr>
              <w:rStyle w:val="aff5"/>
              <w:rtl/>
            </w:rPr>
            <w:t>לחץ כאן להזנת טקסט</w:t>
          </w:r>
          <w:r w:rsidR="00C21360" w:rsidRPr="00202F99">
            <w:rPr>
              <w:rStyle w:val="aff5"/>
            </w:rPr>
            <w:t>.</w:t>
          </w:r>
        </w:sdtContent>
      </w:sdt>
    </w:p>
    <w:p w:rsidR="0084567C" w:rsidRDefault="0084567C" w:rsidP="0084567C">
      <w:pPr>
        <w:ind w:left="424"/>
        <w:rPr>
          <w:rtl/>
        </w:rPr>
      </w:pPr>
    </w:p>
    <w:p w:rsidR="0084567C" w:rsidRDefault="0084567C" w:rsidP="0084567C">
      <w:pPr>
        <w:ind w:left="566" w:hanging="142"/>
        <w:rPr>
          <w:rtl/>
        </w:rPr>
      </w:pPr>
      <w:r>
        <w:rPr>
          <w:rFonts w:hint="cs"/>
          <w:rtl/>
        </w:rPr>
        <w:t xml:space="preserve">**לגבי כלל בעלי התפקיד יש לצרף קו"ח המתייחסים בין היתר להכשרה, השכלה, ניסיון וכל פרט רלוונטי אחר לתנאי הכשירות המפורטים במסמכי המכרז לדרישות התפקיד. </w:t>
      </w:r>
      <w:r w:rsidRPr="0084567C">
        <w:rPr>
          <w:rFonts w:hint="cs"/>
          <w:b/>
          <w:bCs/>
          <w:rtl/>
        </w:rPr>
        <w:t>כמו כן, נא לצרף תעודות השכלה/ הסמכה</w:t>
      </w:r>
      <w:r>
        <w:rPr>
          <w:rFonts w:hint="cs"/>
          <w:rtl/>
        </w:rPr>
        <w:t xml:space="preserve">. מומלץ לצרף המלצות. </w:t>
      </w:r>
    </w:p>
    <w:p w:rsidR="00074779" w:rsidRPr="00DE1975" w:rsidRDefault="00074779" w:rsidP="0084567C">
      <w:pPr>
        <w:ind w:left="566" w:hanging="142"/>
      </w:pPr>
    </w:p>
    <w:p w:rsidR="0084567C" w:rsidRDefault="00074779" w:rsidP="00074779">
      <w:pPr>
        <w:pStyle w:val="1"/>
        <w:tabs>
          <w:tab w:val="num" w:pos="567"/>
        </w:tabs>
        <w:spacing w:before="120" w:after="120"/>
        <w:ind w:left="567" w:hanging="567"/>
        <w:rPr>
          <w:rtl/>
        </w:rPr>
      </w:pPr>
      <w:r w:rsidRPr="00074779">
        <w:rPr>
          <w:rFonts w:hint="cs"/>
          <w:rtl/>
        </w:rPr>
        <w:t xml:space="preserve">יש לצרף הצעה מאת המציע לתכנית להכשרת והדרכת עובדים אשר תכלול </w:t>
      </w:r>
      <w:r w:rsidR="00A527F0">
        <w:rPr>
          <w:rFonts w:hint="cs"/>
          <w:rtl/>
        </w:rPr>
        <w:t xml:space="preserve">לכל הפחות </w:t>
      </w:r>
      <w:r w:rsidRPr="00074779">
        <w:rPr>
          <w:rFonts w:hint="cs"/>
          <w:rtl/>
        </w:rPr>
        <w:t xml:space="preserve">את כל הרכיבים המפורטים בנספח י"ב למכרז וכל פרט רלוונטי המשפיע על הכשרת כח האדם. </w:t>
      </w:r>
    </w:p>
    <w:p w:rsidR="00074779" w:rsidRDefault="00074779" w:rsidP="00A527F0">
      <w:pPr>
        <w:pStyle w:val="1"/>
        <w:tabs>
          <w:tab w:val="num" w:pos="567"/>
        </w:tabs>
        <w:spacing w:before="120" w:after="120"/>
        <w:ind w:left="567" w:hanging="567"/>
        <w:rPr>
          <w:rtl/>
        </w:rPr>
      </w:pPr>
      <w:r>
        <w:rPr>
          <w:rFonts w:hint="cs"/>
          <w:rtl/>
        </w:rPr>
        <w:t xml:space="preserve">יש לצרף הצעה מאת המציע להקמה </w:t>
      </w:r>
      <w:r w:rsidR="00A527F0">
        <w:rPr>
          <w:rFonts w:hint="cs"/>
          <w:rtl/>
        </w:rPr>
        <w:t>והפעלה של ניידת זכויות אשר תכלול לכל הפחות את כל הרכיבים המפורטים בנספח י"א למכרז וכל פרט רלוונטי אחר להקמה והפעלה של ניידת הזכויות.</w:t>
      </w:r>
    </w:p>
    <w:p w:rsidR="00C20C91" w:rsidRDefault="000B2C03" w:rsidP="00C20C91">
      <w:pPr>
        <w:pStyle w:val="1"/>
        <w:tabs>
          <w:tab w:val="num" w:pos="567"/>
        </w:tabs>
        <w:spacing w:before="120" w:after="120"/>
        <w:ind w:left="567" w:hanging="567"/>
        <w:rPr>
          <w:rtl/>
        </w:rPr>
      </w:pPr>
      <w:r>
        <w:rPr>
          <w:rFonts w:hint="cs"/>
          <w:rtl/>
        </w:rPr>
        <w:t xml:space="preserve">הצעה מאת המציע לתכנית </w:t>
      </w:r>
      <w:r w:rsidR="00C20C91">
        <w:rPr>
          <w:rFonts w:hint="cs"/>
          <w:rtl/>
        </w:rPr>
        <w:t>שימור ותגמול עובדים:</w:t>
      </w:r>
    </w:p>
    <w:p w:rsidR="00C20C91" w:rsidRDefault="00A527F0" w:rsidP="00C20C91">
      <w:pPr>
        <w:ind w:firstLine="567"/>
        <w:rPr>
          <w:rtl/>
        </w:rPr>
      </w:pPr>
      <w:r>
        <w:rPr>
          <w:rFonts w:hint="cs"/>
          <w:rtl/>
        </w:rPr>
        <w:t xml:space="preserve">יש </w:t>
      </w:r>
      <w:r w:rsidR="00C20C91">
        <w:rPr>
          <w:rFonts w:hint="cs"/>
          <w:rtl/>
        </w:rPr>
        <w:t>לפרט אודות הפעולות הבאות:</w:t>
      </w:r>
    </w:p>
    <w:p w:rsidR="00C20C91" w:rsidRDefault="00C20C91" w:rsidP="00C20C91">
      <w:pPr>
        <w:pStyle w:val="2"/>
        <w:rPr>
          <w:rtl/>
        </w:rPr>
      </w:pPr>
      <w:r>
        <w:rPr>
          <w:rFonts w:hint="cs"/>
          <w:rtl/>
        </w:rPr>
        <w:t>פעילויות רווחה (יש התייחס לתדירות הפעילות):</w:t>
      </w:r>
    </w:p>
    <w:p w:rsidR="00C20C91" w:rsidRPr="00C20C91" w:rsidRDefault="008404AF" w:rsidP="00C21360">
      <w:pPr>
        <w:ind w:left="2125"/>
        <w:rPr>
          <w:rtl/>
        </w:rPr>
      </w:pPr>
      <w:sdt>
        <w:sdtPr>
          <w:rPr>
            <w:rFonts w:hint="cs"/>
            <w:highlight w:val="yellow"/>
            <w:rtl/>
          </w:rPr>
          <w:id w:val="2121340733"/>
          <w:placeholder>
            <w:docPart w:val="DefaultPlaceholder_1081868574"/>
          </w:placeholder>
          <w:showingPlcHdr/>
          <w:text/>
        </w:sdtPr>
        <w:sdtEndPr/>
        <w:sdtContent>
          <w:r w:rsidR="00C21360" w:rsidRPr="00202F99">
            <w:rPr>
              <w:rStyle w:val="aff5"/>
              <w:rtl/>
            </w:rPr>
            <w:t>לחץ כאן להזנת טקסט</w:t>
          </w:r>
          <w:r w:rsidR="00C21360" w:rsidRPr="00202F99">
            <w:rPr>
              <w:rStyle w:val="aff5"/>
            </w:rPr>
            <w:t>.</w:t>
          </w:r>
        </w:sdtContent>
      </w:sdt>
    </w:p>
    <w:p w:rsidR="00073C59" w:rsidRDefault="00073C59" w:rsidP="00C20C91">
      <w:pPr>
        <w:pStyle w:val="2"/>
        <w:rPr>
          <w:rtl/>
        </w:rPr>
      </w:pPr>
      <w:r>
        <w:rPr>
          <w:rFonts w:hint="cs"/>
          <w:rtl/>
        </w:rPr>
        <w:lastRenderedPageBreak/>
        <w:t>תגמול:</w:t>
      </w:r>
    </w:p>
    <w:p w:rsidR="00073C59" w:rsidRDefault="00073C59" w:rsidP="00073C59">
      <w:pPr>
        <w:ind w:left="2126"/>
        <w:rPr>
          <w:rtl/>
        </w:rPr>
      </w:pPr>
      <w:r>
        <w:rPr>
          <w:rFonts w:hint="cs"/>
          <w:rtl/>
        </w:rPr>
        <w:t>יש למלא את הטבלה הבאה (יש להתייחס בין היתר לתגמול דיפרנציאלי על פי ותק ותפקיד</w:t>
      </w:r>
      <w:r w:rsidRPr="00073C59">
        <w:rPr>
          <w:rFonts w:hint="cs"/>
          <w:rtl/>
        </w:rPr>
        <w:t xml:space="preserve"> </w:t>
      </w:r>
      <w:r>
        <w:rPr>
          <w:rFonts w:hint="cs"/>
          <w:rtl/>
        </w:rPr>
        <w:t>ו</w:t>
      </w:r>
      <w:r w:rsidRPr="00073C59">
        <w:rPr>
          <w:rFonts w:hint="cs"/>
          <w:rtl/>
        </w:rPr>
        <w:t xml:space="preserve">מודל תגמול </w:t>
      </w:r>
      <w:r w:rsidR="00C20C91" w:rsidRPr="00073C59">
        <w:rPr>
          <w:rFonts w:hint="cs"/>
          <w:rtl/>
        </w:rPr>
        <w:t>אשר יכלול פרמטר כמותי (תפעולי) ופרמטר איכותי (מקצועיות)</w:t>
      </w:r>
      <w:r>
        <w:rPr>
          <w:rFonts w:hint="cs"/>
          <w:rtl/>
        </w:rPr>
        <w:t>) :</w:t>
      </w:r>
    </w:p>
    <w:tbl>
      <w:tblPr>
        <w:tblStyle w:val="aff4"/>
        <w:bidiVisual/>
        <w:tblW w:w="8648" w:type="dxa"/>
        <w:tblInd w:w="272" w:type="dxa"/>
        <w:tblLook w:val="04A0" w:firstRow="1" w:lastRow="0" w:firstColumn="1" w:lastColumn="0" w:noHBand="0" w:noVBand="1"/>
      </w:tblPr>
      <w:tblGrid>
        <w:gridCol w:w="567"/>
        <w:gridCol w:w="2410"/>
        <w:gridCol w:w="2552"/>
        <w:gridCol w:w="1588"/>
        <w:gridCol w:w="1531"/>
      </w:tblGrid>
      <w:tr w:rsidR="00073C59" w:rsidTr="00C84C2A">
        <w:tc>
          <w:tcPr>
            <w:tcW w:w="567" w:type="dxa"/>
            <w:shd w:val="clear" w:color="auto" w:fill="auto"/>
          </w:tcPr>
          <w:p w:rsidR="00073C59" w:rsidRDefault="00073C59" w:rsidP="00073C59">
            <w:pPr>
              <w:rPr>
                <w:rtl/>
              </w:rPr>
            </w:pPr>
            <w:r>
              <w:rPr>
                <w:rFonts w:hint="cs"/>
                <w:rtl/>
              </w:rPr>
              <w:t>מס'</w:t>
            </w:r>
          </w:p>
        </w:tc>
        <w:tc>
          <w:tcPr>
            <w:tcW w:w="2410" w:type="dxa"/>
            <w:shd w:val="clear" w:color="auto" w:fill="auto"/>
          </w:tcPr>
          <w:p w:rsidR="00073C59" w:rsidRDefault="00073C59" w:rsidP="00073C59">
            <w:pPr>
              <w:rPr>
                <w:rtl/>
              </w:rPr>
            </w:pPr>
            <w:r>
              <w:rPr>
                <w:rFonts w:hint="cs"/>
                <w:rtl/>
              </w:rPr>
              <w:t>סוג תגמול</w:t>
            </w:r>
          </w:p>
        </w:tc>
        <w:tc>
          <w:tcPr>
            <w:tcW w:w="2552" w:type="dxa"/>
            <w:shd w:val="clear" w:color="auto" w:fill="auto"/>
          </w:tcPr>
          <w:p w:rsidR="00073C59" w:rsidRDefault="00073C59" w:rsidP="00073C59">
            <w:pPr>
              <w:rPr>
                <w:rtl/>
              </w:rPr>
            </w:pPr>
            <w:r>
              <w:rPr>
                <w:rFonts w:hint="cs"/>
                <w:rtl/>
              </w:rPr>
              <w:t>קריטריונים ומשקלם לקבלת התגמול</w:t>
            </w:r>
          </w:p>
        </w:tc>
        <w:tc>
          <w:tcPr>
            <w:tcW w:w="1588" w:type="dxa"/>
            <w:shd w:val="clear" w:color="auto" w:fill="auto"/>
          </w:tcPr>
          <w:p w:rsidR="00073C59" w:rsidRDefault="00073C59" w:rsidP="00073C59">
            <w:pPr>
              <w:rPr>
                <w:rtl/>
              </w:rPr>
            </w:pPr>
            <w:r>
              <w:rPr>
                <w:rFonts w:hint="cs"/>
                <w:rtl/>
              </w:rPr>
              <w:t>רציונל התגמול</w:t>
            </w:r>
          </w:p>
        </w:tc>
        <w:tc>
          <w:tcPr>
            <w:tcW w:w="1531" w:type="dxa"/>
            <w:shd w:val="clear" w:color="auto" w:fill="auto"/>
          </w:tcPr>
          <w:p w:rsidR="00073C59" w:rsidRDefault="00073C59" w:rsidP="00073C59">
            <w:pPr>
              <w:rPr>
                <w:rtl/>
              </w:rPr>
            </w:pPr>
            <w:r>
              <w:rPr>
                <w:rFonts w:hint="cs"/>
                <w:rtl/>
              </w:rPr>
              <w:t>פירוט עובדים להם יינתן תגמול</w:t>
            </w:r>
          </w:p>
        </w:tc>
      </w:tr>
      <w:tr w:rsidR="00073C59" w:rsidTr="00C84C2A">
        <w:trPr>
          <w:trHeight w:val="1526"/>
        </w:trPr>
        <w:tc>
          <w:tcPr>
            <w:tcW w:w="567" w:type="dxa"/>
            <w:shd w:val="clear" w:color="auto" w:fill="auto"/>
          </w:tcPr>
          <w:p w:rsidR="00073C59" w:rsidRDefault="00073C59" w:rsidP="00073C59">
            <w:pPr>
              <w:rPr>
                <w:rtl/>
              </w:rPr>
            </w:pPr>
            <w:r>
              <w:rPr>
                <w:rFonts w:hint="cs"/>
                <w:rtl/>
              </w:rPr>
              <w:t>1</w:t>
            </w:r>
          </w:p>
        </w:tc>
        <w:sdt>
          <w:sdtPr>
            <w:rPr>
              <w:rtl/>
            </w:rPr>
            <w:id w:val="-881780314"/>
            <w:placeholder>
              <w:docPart w:val="DefaultPlaceholder_1081868574"/>
            </w:placeholder>
            <w:showingPlcHdr/>
            <w:text/>
          </w:sdtPr>
          <w:sdtEndPr/>
          <w:sdtContent>
            <w:tc>
              <w:tcPr>
                <w:tcW w:w="2410" w:type="dxa"/>
                <w:shd w:val="clear" w:color="auto" w:fill="auto"/>
              </w:tcPr>
              <w:p w:rsidR="00073C59" w:rsidRDefault="00C21360" w:rsidP="00073C59">
                <w:pPr>
                  <w:rPr>
                    <w:rtl/>
                  </w:rPr>
                </w:pPr>
                <w:r w:rsidRPr="00202F99">
                  <w:rPr>
                    <w:rStyle w:val="aff5"/>
                    <w:rtl/>
                  </w:rPr>
                  <w:t>לחץ כאן להזנת טקסט</w:t>
                </w:r>
                <w:r w:rsidRPr="00202F99">
                  <w:rPr>
                    <w:rStyle w:val="aff5"/>
                  </w:rPr>
                  <w:t>.</w:t>
                </w:r>
              </w:p>
            </w:tc>
          </w:sdtContent>
        </w:sdt>
        <w:sdt>
          <w:sdtPr>
            <w:rPr>
              <w:rtl/>
            </w:rPr>
            <w:id w:val="-176268510"/>
            <w:placeholder>
              <w:docPart w:val="F5906261694247CE9DF608F934D6A91F"/>
            </w:placeholder>
            <w:showingPlcHdr/>
            <w:text/>
          </w:sdtPr>
          <w:sdtEndPr/>
          <w:sdtContent>
            <w:tc>
              <w:tcPr>
                <w:tcW w:w="2552" w:type="dxa"/>
                <w:shd w:val="clear" w:color="auto" w:fill="auto"/>
              </w:tcPr>
              <w:p w:rsidR="00073C59" w:rsidRDefault="00C21360" w:rsidP="00073C59">
                <w:pPr>
                  <w:rPr>
                    <w:rtl/>
                  </w:rPr>
                </w:pPr>
                <w:r w:rsidRPr="00202F99">
                  <w:rPr>
                    <w:rStyle w:val="aff5"/>
                    <w:rtl/>
                  </w:rPr>
                  <w:t>לחץ כאן להזנת טקסט</w:t>
                </w:r>
                <w:r w:rsidRPr="00202F99">
                  <w:rPr>
                    <w:rStyle w:val="aff5"/>
                  </w:rPr>
                  <w:t>.</w:t>
                </w:r>
              </w:p>
            </w:tc>
          </w:sdtContent>
        </w:sdt>
        <w:sdt>
          <w:sdtPr>
            <w:rPr>
              <w:rtl/>
            </w:rPr>
            <w:id w:val="1025841310"/>
            <w:placeholder>
              <w:docPart w:val="D4357BEC0AD44F34809285206FADA65F"/>
            </w:placeholder>
            <w:showingPlcHdr/>
            <w:text/>
          </w:sdtPr>
          <w:sdtEndPr/>
          <w:sdtContent>
            <w:tc>
              <w:tcPr>
                <w:tcW w:w="1588" w:type="dxa"/>
                <w:shd w:val="clear" w:color="auto" w:fill="auto"/>
              </w:tcPr>
              <w:p w:rsidR="00073C59" w:rsidRDefault="00C21360" w:rsidP="00073C59">
                <w:pPr>
                  <w:rPr>
                    <w:rtl/>
                  </w:rPr>
                </w:pPr>
                <w:r w:rsidRPr="00202F99">
                  <w:rPr>
                    <w:rStyle w:val="aff5"/>
                    <w:rtl/>
                  </w:rPr>
                  <w:t>לחץ כאן להזנת טקסט</w:t>
                </w:r>
                <w:r w:rsidRPr="00202F99">
                  <w:rPr>
                    <w:rStyle w:val="aff5"/>
                  </w:rPr>
                  <w:t>.</w:t>
                </w:r>
              </w:p>
            </w:tc>
          </w:sdtContent>
        </w:sdt>
        <w:sdt>
          <w:sdtPr>
            <w:rPr>
              <w:rtl/>
            </w:rPr>
            <w:id w:val="858941568"/>
            <w:placeholder>
              <w:docPart w:val="750BCD4107A54B5AA1C95E48D79EABD2"/>
            </w:placeholder>
            <w:showingPlcHdr/>
            <w:text/>
          </w:sdtPr>
          <w:sdtEndPr/>
          <w:sdtContent>
            <w:tc>
              <w:tcPr>
                <w:tcW w:w="1531" w:type="dxa"/>
                <w:shd w:val="clear" w:color="auto" w:fill="auto"/>
              </w:tcPr>
              <w:p w:rsidR="00073C59" w:rsidRDefault="00C21360" w:rsidP="00073C59">
                <w:pPr>
                  <w:rPr>
                    <w:rtl/>
                  </w:rPr>
                </w:pPr>
                <w:r w:rsidRPr="00202F99">
                  <w:rPr>
                    <w:rStyle w:val="aff5"/>
                    <w:rtl/>
                  </w:rPr>
                  <w:t>לחץ כאן להזנת טקסט</w:t>
                </w:r>
                <w:r w:rsidRPr="00202F99">
                  <w:rPr>
                    <w:rStyle w:val="aff5"/>
                  </w:rPr>
                  <w:t>.</w:t>
                </w:r>
              </w:p>
            </w:tc>
          </w:sdtContent>
        </w:sdt>
      </w:tr>
      <w:tr w:rsidR="00073C59" w:rsidTr="00C84C2A">
        <w:trPr>
          <w:trHeight w:val="1501"/>
        </w:trPr>
        <w:tc>
          <w:tcPr>
            <w:tcW w:w="567" w:type="dxa"/>
            <w:shd w:val="clear" w:color="auto" w:fill="auto"/>
          </w:tcPr>
          <w:p w:rsidR="00073C59" w:rsidRDefault="00073C59" w:rsidP="00073C59">
            <w:pPr>
              <w:rPr>
                <w:rtl/>
              </w:rPr>
            </w:pPr>
            <w:r>
              <w:rPr>
                <w:rFonts w:hint="cs"/>
                <w:rtl/>
              </w:rPr>
              <w:t>2</w:t>
            </w:r>
          </w:p>
        </w:tc>
        <w:sdt>
          <w:sdtPr>
            <w:rPr>
              <w:rtl/>
            </w:rPr>
            <w:id w:val="-72205385"/>
            <w:placeholder>
              <w:docPart w:val="E573C74ACC9842E881CF553DDF69A006"/>
            </w:placeholder>
            <w:showingPlcHdr/>
            <w:text/>
          </w:sdtPr>
          <w:sdtEndPr/>
          <w:sdtContent>
            <w:tc>
              <w:tcPr>
                <w:tcW w:w="2410" w:type="dxa"/>
                <w:shd w:val="clear" w:color="auto" w:fill="auto"/>
              </w:tcPr>
              <w:p w:rsidR="00073C59" w:rsidRDefault="00C21360" w:rsidP="00073C59">
                <w:pPr>
                  <w:rPr>
                    <w:rtl/>
                  </w:rPr>
                </w:pPr>
                <w:r w:rsidRPr="00202F99">
                  <w:rPr>
                    <w:rStyle w:val="aff5"/>
                    <w:rtl/>
                  </w:rPr>
                  <w:t>לחץ כאן להזנת טקסט</w:t>
                </w:r>
                <w:r w:rsidRPr="00202F99">
                  <w:rPr>
                    <w:rStyle w:val="aff5"/>
                  </w:rPr>
                  <w:t>.</w:t>
                </w:r>
              </w:p>
            </w:tc>
          </w:sdtContent>
        </w:sdt>
        <w:sdt>
          <w:sdtPr>
            <w:rPr>
              <w:rtl/>
            </w:rPr>
            <w:id w:val="527384888"/>
            <w:placeholder>
              <w:docPart w:val="17EAC8A993D04AC7A6886C75849B7C6B"/>
            </w:placeholder>
            <w:showingPlcHdr/>
            <w:text/>
          </w:sdtPr>
          <w:sdtEndPr/>
          <w:sdtContent>
            <w:tc>
              <w:tcPr>
                <w:tcW w:w="2552" w:type="dxa"/>
                <w:shd w:val="clear" w:color="auto" w:fill="auto"/>
              </w:tcPr>
              <w:p w:rsidR="00073C59" w:rsidRDefault="00C21360" w:rsidP="00073C59">
                <w:pPr>
                  <w:rPr>
                    <w:rtl/>
                  </w:rPr>
                </w:pPr>
                <w:r w:rsidRPr="00202F99">
                  <w:rPr>
                    <w:rStyle w:val="aff5"/>
                    <w:rtl/>
                  </w:rPr>
                  <w:t>לחץ כאן להזנת טקסט</w:t>
                </w:r>
                <w:r w:rsidRPr="00202F99">
                  <w:rPr>
                    <w:rStyle w:val="aff5"/>
                  </w:rPr>
                  <w:t>.</w:t>
                </w:r>
              </w:p>
            </w:tc>
          </w:sdtContent>
        </w:sdt>
        <w:sdt>
          <w:sdtPr>
            <w:rPr>
              <w:rtl/>
            </w:rPr>
            <w:id w:val="1401492219"/>
            <w:placeholder>
              <w:docPart w:val="A0F01058A45147268782EA1080BCCD23"/>
            </w:placeholder>
            <w:showingPlcHdr/>
            <w:text/>
          </w:sdtPr>
          <w:sdtEndPr/>
          <w:sdtContent>
            <w:tc>
              <w:tcPr>
                <w:tcW w:w="1588" w:type="dxa"/>
                <w:shd w:val="clear" w:color="auto" w:fill="auto"/>
              </w:tcPr>
              <w:p w:rsidR="00073C59" w:rsidRDefault="00C21360" w:rsidP="00073C59">
                <w:pPr>
                  <w:rPr>
                    <w:rtl/>
                  </w:rPr>
                </w:pPr>
                <w:r w:rsidRPr="00202F99">
                  <w:rPr>
                    <w:rStyle w:val="aff5"/>
                    <w:rtl/>
                  </w:rPr>
                  <w:t>לחץ כאן להזנת טקסט</w:t>
                </w:r>
                <w:r w:rsidRPr="00202F99">
                  <w:rPr>
                    <w:rStyle w:val="aff5"/>
                  </w:rPr>
                  <w:t>.</w:t>
                </w:r>
              </w:p>
            </w:tc>
          </w:sdtContent>
        </w:sdt>
        <w:sdt>
          <w:sdtPr>
            <w:rPr>
              <w:rtl/>
            </w:rPr>
            <w:id w:val="-1252353307"/>
            <w:placeholder>
              <w:docPart w:val="9BCC14B1AF284C918D9A05FDBE59D481"/>
            </w:placeholder>
            <w:showingPlcHdr/>
            <w:text/>
          </w:sdtPr>
          <w:sdtEndPr/>
          <w:sdtContent>
            <w:tc>
              <w:tcPr>
                <w:tcW w:w="1531" w:type="dxa"/>
                <w:shd w:val="clear" w:color="auto" w:fill="auto"/>
              </w:tcPr>
              <w:p w:rsidR="00073C59" w:rsidRDefault="00C21360" w:rsidP="00073C59">
                <w:pPr>
                  <w:rPr>
                    <w:rtl/>
                  </w:rPr>
                </w:pPr>
                <w:r w:rsidRPr="00202F99">
                  <w:rPr>
                    <w:rStyle w:val="aff5"/>
                    <w:rtl/>
                  </w:rPr>
                  <w:t>לחץ כאן להזנת טקסט</w:t>
                </w:r>
                <w:r w:rsidRPr="00202F99">
                  <w:rPr>
                    <w:rStyle w:val="aff5"/>
                  </w:rPr>
                  <w:t>.</w:t>
                </w:r>
              </w:p>
            </w:tc>
          </w:sdtContent>
        </w:sdt>
      </w:tr>
      <w:tr w:rsidR="00073C59" w:rsidTr="00C84C2A">
        <w:trPr>
          <w:trHeight w:val="1821"/>
        </w:trPr>
        <w:tc>
          <w:tcPr>
            <w:tcW w:w="567" w:type="dxa"/>
            <w:shd w:val="clear" w:color="auto" w:fill="auto"/>
          </w:tcPr>
          <w:p w:rsidR="00073C59" w:rsidRDefault="00073C59" w:rsidP="00073C59">
            <w:pPr>
              <w:rPr>
                <w:rtl/>
              </w:rPr>
            </w:pPr>
            <w:r>
              <w:rPr>
                <w:rFonts w:hint="cs"/>
                <w:rtl/>
              </w:rPr>
              <w:t>3</w:t>
            </w:r>
          </w:p>
        </w:tc>
        <w:sdt>
          <w:sdtPr>
            <w:rPr>
              <w:rtl/>
            </w:rPr>
            <w:id w:val="-1832987650"/>
            <w:placeholder>
              <w:docPart w:val="3FA7E25D28B944CE93C0CE81F2FD1D22"/>
            </w:placeholder>
            <w:showingPlcHdr/>
            <w:text/>
          </w:sdtPr>
          <w:sdtEndPr/>
          <w:sdtContent>
            <w:tc>
              <w:tcPr>
                <w:tcW w:w="2410" w:type="dxa"/>
                <w:shd w:val="clear" w:color="auto" w:fill="auto"/>
              </w:tcPr>
              <w:p w:rsidR="00073C59" w:rsidRDefault="00C21360" w:rsidP="00073C59">
                <w:pPr>
                  <w:rPr>
                    <w:rtl/>
                  </w:rPr>
                </w:pPr>
                <w:r w:rsidRPr="00202F99">
                  <w:rPr>
                    <w:rStyle w:val="aff5"/>
                    <w:rtl/>
                  </w:rPr>
                  <w:t>לחץ כאן להזנת טקסט</w:t>
                </w:r>
                <w:r w:rsidRPr="00202F99">
                  <w:rPr>
                    <w:rStyle w:val="aff5"/>
                  </w:rPr>
                  <w:t>.</w:t>
                </w:r>
              </w:p>
            </w:tc>
          </w:sdtContent>
        </w:sdt>
        <w:sdt>
          <w:sdtPr>
            <w:rPr>
              <w:rtl/>
            </w:rPr>
            <w:id w:val="-1516759124"/>
            <w:placeholder>
              <w:docPart w:val="542B8A02ED8B42BD891A7A630CA4A04D"/>
            </w:placeholder>
            <w:showingPlcHdr/>
            <w:text/>
          </w:sdtPr>
          <w:sdtEndPr/>
          <w:sdtContent>
            <w:tc>
              <w:tcPr>
                <w:tcW w:w="2552" w:type="dxa"/>
                <w:shd w:val="clear" w:color="auto" w:fill="auto"/>
              </w:tcPr>
              <w:p w:rsidR="00073C59" w:rsidRDefault="00C21360" w:rsidP="00073C59">
                <w:pPr>
                  <w:rPr>
                    <w:rtl/>
                  </w:rPr>
                </w:pPr>
                <w:r w:rsidRPr="00202F99">
                  <w:rPr>
                    <w:rStyle w:val="aff5"/>
                    <w:rtl/>
                  </w:rPr>
                  <w:t>לחץ כאן להזנת טקסט</w:t>
                </w:r>
                <w:r w:rsidRPr="00202F99">
                  <w:rPr>
                    <w:rStyle w:val="aff5"/>
                  </w:rPr>
                  <w:t>.</w:t>
                </w:r>
              </w:p>
            </w:tc>
          </w:sdtContent>
        </w:sdt>
        <w:sdt>
          <w:sdtPr>
            <w:rPr>
              <w:rtl/>
            </w:rPr>
            <w:id w:val="47584516"/>
            <w:placeholder>
              <w:docPart w:val="1ACD43538CF24471BE28A8B006E68B2F"/>
            </w:placeholder>
            <w:showingPlcHdr/>
            <w:text/>
          </w:sdtPr>
          <w:sdtEndPr/>
          <w:sdtContent>
            <w:tc>
              <w:tcPr>
                <w:tcW w:w="1588" w:type="dxa"/>
                <w:shd w:val="clear" w:color="auto" w:fill="auto"/>
              </w:tcPr>
              <w:p w:rsidR="00073C59" w:rsidRDefault="00C21360" w:rsidP="00073C59">
                <w:pPr>
                  <w:rPr>
                    <w:rtl/>
                  </w:rPr>
                </w:pPr>
                <w:r w:rsidRPr="00202F99">
                  <w:rPr>
                    <w:rStyle w:val="aff5"/>
                    <w:rtl/>
                  </w:rPr>
                  <w:t>לחץ כאן להזנת טקסט</w:t>
                </w:r>
                <w:r w:rsidRPr="00202F99">
                  <w:rPr>
                    <w:rStyle w:val="aff5"/>
                  </w:rPr>
                  <w:t>.</w:t>
                </w:r>
              </w:p>
            </w:tc>
          </w:sdtContent>
        </w:sdt>
        <w:sdt>
          <w:sdtPr>
            <w:rPr>
              <w:rtl/>
            </w:rPr>
            <w:id w:val="-1537650064"/>
            <w:placeholder>
              <w:docPart w:val="F62E80F00D8C45CB9152809B60AC8CC7"/>
            </w:placeholder>
            <w:showingPlcHdr/>
            <w:text/>
          </w:sdtPr>
          <w:sdtEndPr/>
          <w:sdtContent>
            <w:tc>
              <w:tcPr>
                <w:tcW w:w="1531" w:type="dxa"/>
                <w:shd w:val="clear" w:color="auto" w:fill="auto"/>
              </w:tcPr>
              <w:p w:rsidR="00073C59" w:rsidRDefault="00C21360" w:rsidP="00073C59">
                <w:pPr>
                  <w:rPr>
                    <w:rtl/>
                  </w:rPr>
                </w:pPr>
                <w:r w:rsidRPr="00202F99">
                  <w:rPr>
                    <w:rStyle w:val="aff5"/>
                    <w:rtl/>
                  </w:rPr>
                  <w:t>לחץ כאן להזנת טקסט</w:t>
                </w:r>
                <w:r w:rsidRPr="00202F99">
                  <w:rPr>
                    <w:rStyle w:val="aff5"/>
                  </w:rPr>
                  <w:t>.</w:t>
                </w:r>
              </w:p>
            </w:tc>
          </w:sdtContent>
        </w:sdt>
      </w:tr>
      <w:tr w:rsidR="00073C59" w:rsidTr="00C84C2A">
        <w:trPr>
          <w:trHeight w:val="1838"/>
        </w:trPr>
        <w:tc>
          <w:tcPr>
            <w:tcW w:w="567" w:type="dxa"/>
            <w:shd w:val="clear" w:color="auto" w:fill="auto"/>
          </w:tcPr>
          <w:p w:rsidR="00073C59" w:rsidRDefault="00073C59" w:rsidP="00073C59">
            <w:pPr>
              <w:rPr>
                <w:rtl/>
              </w:rPr>
            </w:pPr>
            <w:r>
              <w:rPr>
                <w:rFonts w:hint="cs"/>
                <w:rtl/>
              </w:rPr>
              <w:t>4</w:t>
            </w:r>
          </w:p>
        </w:tc>
        <w:sdt>
          <w:sdtPr>
            <w:rPr>
              <w:rtl/>
            </w:rPr>
            <w:id w:val="1830939037"/>
            <w:placeholder>
              <w:docPart w:val="8C79219F2D4843C2AC3DF45BAB1DE168"/>
            </w:placeholder>
            <w:showingPlcHdr/>
            <w:text/>
          </w:sdtPr>
          <w:sdtEndPr/>
          <w:sdtContent>
            <w:tc>
              <w:tcPr>
                <w:tcW w:w="2410" w:type="dxa"/>
                <w:shd w:val="clear" w:color="auto" w:fill="auto"/>
              </w:tcPr>
              <w:p w:rsidR="00073C59" w:rsidRDefault="00C21360" w:rsidP="00073C59">
                <w:pPr>
                  <w:rPr>
                    <w:rtl/>
                  </w:rPr>
                </w:pPr>
                <w:r w:rsidRPr="00202F99">
                  <w:rPr>
                    <w:rStyle w:val="aff5"/>
                    <w:rtl/>
                  </w:rPr>
                  <w:t>לחץ כאן להזנת טקסט</w:t>
                </w:r>
                <w:r w:rsidRPr="00202F99">
                  <w:rPr>
                    <w:rStyle w:val="aff5"/>
                  </w:rPr>
                  <w:t>.</w:t>
                </w:r>
              </w:p>
            </w:tc>
          </w:sdtContent>
        </w:sdt>
        <w:sdt>
          <w:sdtPr>
            <w:rPr>
              <w:rtl/>
            </w:rPr>
            <w:id w:val="687026172"/>
            <w:placeholder>
              <w:docPart w:val="9F80760B359F46B687D2223EF607EAAC"/>
            </w:placeholder>
            <w:showingPlcHdr/>
            <w:text/>
          </w:sdtPr>
          <w:sdtEndPr/>
          <w:sdtContent>
            <w:tc>
              <w:tcPr>
                <w:tcW w:w="2552" w:type="dxa"/>
                <w:shd w:val="clear" w:color="auto" w:fill="auto"/>
              </w:tcPr>
              <w:p w:rsidR="00073C59" w:rsidRDefault="00C21360" w:rsidP="00073C59">
                <w:pPr>
                  <w:rPr>
                    <w:rtl/>
                  </w:rPr>
                </w:pPr>
                <w:r w:rsidRPr="00202F99">
                  <w:rPr>
                    <w:rStyle w:val="aff5"/>
                    <w:rtl/>
                  </w:rPr>
                  <w:t>לחץ כאן להזנת טקסט</w:t>
                </w:r>
                <w:r w:rsidRPr="00202F99">
                  <w:rPr>
                    <w:rStyle w:val="aff5"/>
                  </w:rPr>
                  <w:t>.</w:t>
                </w:r>
              </w:p>
            </w:tc>
          </w:sdtContent>
        </w:sdt>
        <w:sdt>
          <w:sdtPr>
            <w:rPr>
              <w:rtl/>
            </w:rPr>
            <w:id w:val="-78834086"/>
            <w:placeholder>
              <w:docPart w:val="BEC85A51E41E4769ACB1A86A1891B431"/>
            </w:placeholder>
            <w:showingPlcHdr/>
            <w:text/>
          </w:sdtPr>
          <w:sdtEndPr/>
          <w:sdtContent>
            <w:tc>
              <w:tcPr>
                <w:tcW w:w="1588" w:type="dxa"/>
                <w:shd w:val="clear" w:color="auto" w:fill="auto"/>
              </w:tcPr>
              <w:p w:rsidR="00073C59" w:rsidRDefault="00C21360" w:rsidP="00073C59">
                <w:pPr>
                  <w:rPr>
                    <w:rtl/>
                  </w:rPr>
                </w:pPr>
                <w:r w:rsidRPr="00202F99">
                  <w:rPr>
                    <w:rStyle w:val="aff5"/>
                    <w:rtl/>
                  </w:rPr>
                  <w:t>לחץ כאן להזנת טקסט</w:t>
                </w:r>
                <w:r w:rsidRPr="00202F99">
                  <w:rPr>
                    <w:rStyle w:val="aff5"/>
                  </w:rPr>
                  <w:t>.</w:t>
                </w:r>
              </w:p>
            </w:tc>
          </w:sdtContent>
        </w:sdt>
        <w:sdt>
          <w:sdtPr>
            <w:rPr>
              <w:rtl/>
            </w:rPr>
            <w:id w:val="-1519156646"/>
            <w:placeholder>
              <w:docPart w:val="5FA06D5635C24D1184B7D6438587F7CB"/>
            </w:placeholder>
            <w:showingPlcHdr/>
            <w:text/>
          </w:sdtPr>
          <w:sdtEndPr/>
          <w:sdtContent>
            <w:tc>
              <w:tcPr>
                <w:tcW w:w="1531" w:type="dxa"/>
                <w:shd w:val="clear" w:color="auto" w:fill="auto"/>
              </w:tcPr>
              <w:p w:rsidR="00073C59" w:rsidRDefault="00C21360" w:rsidP="00073C59">
                <w:pPr>
                  <w:rPr>
                    <w:rtl/>
                  </w:rPr>
                </w:pPr>
                <w:r w:rsidRPr="00202F99">
                  <w:rPr>
                    <w:rStyle w:val="aff5"/>
                    <w:rtl/>
                  </w:rPr>
                  <w:t>לחץ כאן להזנת טקסט</w:t>
                </w:r>
                <w:r w:rsidRPr="00202F99">
                  <w:rPr>
                    <w:rStyle w:val="aff5"/>
                  </w:rPr>
                  <w:t>.</w:t>
                </w:r>
              </w:p>
            </w:tc>
          </w:sdtContent>
        </w:sdt>
      </w:tr>
    </w:tbl>
    <w:p w:rsidR="00073C59" w:rsidRPr="00073C59" w:rsidRDefault="00073C59" w:rsidP="00073C59">
      <w:pPr>
        <w:pStyle w:val="aff2"/>
        <w:numPr>
          <w:ilvl w:val="0"/>
          <w:numId w:val="36"/>
        </w:numPr>
      </w:pPr>
      <w:r>
        <w:rPr>
          <w:rFonts w:hint="cs"/>
          <w:rtl/>
        </w:rPr>
        <w:t>ניתן להוסיף שורות</w:t>
      </w:r>
      <w:r w:rsidR="0018349E">
        <w:rPr>
          <w:rFonts w:hint="cs"/>
          <w:rtl/>
        </w:rPr>
        <w:t xml:space="preserve"> נוספות</w:t>
      </w:r>
    </w:p>
    <w:p w:rsidR="00073C59" w:rsidRDefault="00073C59" w:rsidP="00073C59">
      <w:pPr>
        <w:pStyle w:val="2"/>
        <w:rPr>
          <w:rtl/>
        </w:rPr>
      </w:pPr>
      <w:r>
        <w:rPr>
          <w:rFonts w:hint="cs"/>
          <w:rtl/>
        </w:rPr>
        <w:t>מענקים (כגון ותק, הצטיינות וכו')</w:t>
      </w:r>
    </w:p>
    <w:p w:rsidR="00073C59" w:rsidRPr="00073C59" w:rsidRDefault="00073C59" w:rsidP="00073C59">
      <w:pPr>
        <w:ind w:left="2126"/>
      </w:pPr>
      <w:r>
        <w:rPr>
          <w:rFonts w:hint="cs"/>
          <w:rtl/>
        </w:rPr>
        <w:t>נא למלא את הטבלה הבאה:</w:t>
      </w:r>
    </w:p>
    <w:tbl>
      <w:tblPr>
        <w:tblStyle w:val="aff4"/>
        <w:bidiVisual/>
        <w:tblW w:w="0" w:type="auto"/>
        <w:tblInd w:w="-161" w:type="dxa"/>
        <w:tblLook w:val="04A0" w:firstRow="1" w:lastRow="0" w:firstColumn="1" w:lastColumn="0" w:noHBand="0" w:noVBand="1"/>
      </w:tblPr>
      <w:tblGrid>
        <w:gridCol w:w="709"/>
        <w:gridCol w:w="1291"/>
        <w:gridCol w:w="1232"/>
        <w:gridCol w:w="916"/>
        <w:gridCol w:w="936"/>
        <w:gridCol w:w="1720"/>
        <w:gridCol w:w="1843"/>
      </w:tblGrid>
      <w:tr w:rsidR="00FC618C" w:rsidTr="00C84C2A">
        <w:tc>
          <w:tcPr>
            <w:tcW w:w="709" w:type="dxa"/>
            <w:shd w:val="clear" w:color="auto" w:fill="auto"/>
          </w:tcPr>
          <w:p w:rsidR="00FC618C" w:rsidRDefault="00FC618C" w:rsidP="00074779">
            <w:pPr>
              <w:rPr>
                <w:rtl/>
              </w:rPr>
            </w:pPr>
            <w:r>
              <w:rPr>
                <w:rFonts w:hint="cs"/>
                <w:rtl/>
              </w:rPr>
              <w:t>מס'</w:t>
            </w:r>
          </w:p>
        </w:tc>
        <w:tc>
          <w:tcPr>
            <w:tcW w:w="1291" w:type="dxa"/>
            <w:shd w:val="clear" w:color="auto" w:fill="auto"/>
          </w:tcPr>
          <w:p w:rsidR="00FC618C" w:rsidRDefault="00FC618C" w:rsidP="00FC618C">
            <w:pPr>
              <w:rPr>
                <w:rtl/>
              </w:rPr>
            </w:pPr>
            <w:r>
              <w:rPr>
                <w:rFonts w:hint="cs"/>
                <w:rtl/>
              </w:rPr>
              <w:t>סוג מענק</w:t>
            </w:r>
          </w:p>
        </w:tc>
        <w:tc>
          <w:tcPr>
            <w:tcW w:w="1232" w:type="dxa"/>
            <w:shd w:val="clear" w:color="auto" w:fill="auto"/>
          </w:tcPr>
          <w:p w:rsidR="00FC618C" w:rsidRDefault="00FC618C" w:rsidP="00074779">
            <w:pPr>
              <w:rPr>
                <w:rtl/>
              </w:rPr>
            </w:pPr>
            <w:r>
              <w:rPr>
                <w:rFonts w:hint="cs"/>
                <w:rtl/>
              </w:rPr>
              <w:t>קריטריונים לקבלת מענק</w:t>
            </w:r>
          </w:p>
        </w:tc>
        <w:tc>
          <w:tcPr>
            <w:tcW w:w="916" w:type="dxa"/>
            <w:shd w:val="clear" w:color="auto" w:fill="auto"/>
          </w:tcPr>
          <w:p w:rsidR="00FC618C" w:rsidRDefault="00FC618C" w:rsidP="00074779">
            <w:pPr>
              <w:rPr>
                <w:rtl/>
              </w:rPr>
            </w:pPr>
            <w:r>
              <w:rPr>
                <w:rFonts w:hint="cs"/>
                <w:rtl/>
              </w:rPr>
              <w:t>סכום מענק</w:t>
            </w:r>
          </w:p>
        </w:tc>
        <w:tc>
          <w:tcPr>
            <w:tcW w:w="936" w:type="dxa"/>
            <w:shd w:val="clear" w:color="auto" w:fill="auto"/>
          </w:tcPr>
          <w:p w:rsidR="00FC618C" w:rsidRDefault="00FC618C" w:rsidP="00074779">
            <w:pPr>
              <w:rPr>
                <w:rtl/>
              </w:rPr>
            </w:pPr>
            <w:r>
              <w:rPr>
                <w:rFonts w:hint="cs"/>
                <w:rtl/>
              </w:rPr>
              <w:t>תדירות מענק</w:t>
            </w:r>
          </w:p>
        </w:tc>
        <w:tc>
          <w:tcPr>
            <w:tcW w:w="1720" w:type="dxa"/>
            <w:shd w:val="clear" w:color="auto" w:fill="auto"/>
          </w:tcPr>
          <w:p w:rsidR="00FC618C" w:rsidRDefault="00FC618C" w:rsidP="00074779">
            <w:pPr>
              <w:rPr>
                <w:rtl/>
              </w:rPr>
            </w:pPr>
            <w:r>
              <w:rPr>
                <w:rFonts w:hint="cs"/>
                <w:rtl/>
              </w:rPr>
              <w:t>רציונל המענק</w:t>
            </w:r>
          </w:p>
        </w:tc>
        <w:tc>
          <w:tcPr>
            <w:tcW w:w="1843" w:type="dxa"/>
            <w:shd w:val="clear" w:color="auto" w:fill="auto"/>
          </w:tcPr>
          <w:p w:rsidR="00FC618C" w:rsidRDefault="00FC618C" w:rsidP="00074779">
            <w:pPr>
              <w:rPr>
                <w:rtl/>
              </w:rPr>
            </w:pPr>
            <w:r>
              <w:rPr>
                <w:rFonts w:hint="cs"/>
                <w:rtl/>
              </w:rPr>
              <w:t>פירוט עובדים להם ינתן המענק</w:t>
            </w:r>
          </w:p>
        </w:tc>
      </w:tr>
      <w:tr w:rsidR="00FC618C" w:rsidTr="00C84C2A">
        <w:trPr>
          <w:trHeight w:val="1787"/>
        </w:trPr>
        <w:tc>
          <w:tcPr>
            <w:tcW w:w="709" w:type="dxa"/>
            <w:shd w:val="clear" w:color="auto" w:fill="auto"/>
          </w:tcPr>
          <w:p w:rsidR="00FC618C" w:rsidRDefault="00FC618C" w:rsidP="00C84C2A">
            <w:pPr>
              <w:rPr>
                <w:rtl/>
              </w:rPr>
            </w:pPr>
            <w:r>
              <w:rPr>
                <w:rFonts w:hint="cs"/>
                <w:rtl/>
              </w:rPr>
              <w:t>1</w:t>
            </w:r>
          </w:p>
        </w:tc>
        <w:sdt>
          <w:sdtPr>
            <w:rPr>
              <w:rtl/>
            </w:rPr>
            <w:id w:val="-1462803196"/>
            <w:placeholder>
              <w:docPart w:val="6ADD80862FC344F094B6FEE3F5F69BEF"/>
            </w:placeholder>
            <w:showingPlcHdr/>
            <w:text/>
          </w:sdtPr>
          <w:sdtEndPr/>
          <w:sdtContent>
            <w:tc>
              <w:tcPr>
                <w:tcW w:w="1291" w:type="dxa"/>
                <w:shd w:val="clear" w:color="auto" w:fill="auto"/>
              </w:tcPr>
              <w:p w:rsidR="00FC618C" w:rsidRDefault="00C21360" w:rsidP="00C84C2A">
                <w:pPr>
                  <w:rPr>
                    <w:rtl/>
                  </w:rPr>
                </w:pPr>
                <w:r w:rsidRPr="00202F99">
                  <w:rPr>
                    <w:rStyle w:val="aff5"/>
                    <w:rtl/>
                  </w:rPr>
                  <w:t>לחץ כאן להזנת טקסט</w:t>
                </w:r>
                <w:r w:rsidRPr="00202F99">
                  <w:rPr>
                    <w:rStyle w:val="aff5"/>
                  </w:rPr>
                  <w:t>.</w:t>
                </w:r>
              </w:p>
            </w:tc>
          </w:sdtContent>
        </w:sdt>
        <w:sdt>
          <w:sdtPr>
            <w:rPr>
              <w:rtl/>
            </w:rPr>
            <w:id w:val="1648160925"/>
            <w:placeholder>
              <w:docPart w:val="0103FBA464564C63A574B7B8949EE6A7"/>
            </w:placeholder>
            <w:showingPlcHdr/>
            <w:text/>
          </w:sdtPr>
          <w:sdtEndPr/>
          <w:sdtContent>
            <w:tc>
              <w:tcPr>
                <w:tcW w:w="1232" w:type="dxa"/>
                <w:shd w:val="clear" w:color="auto" w:fill="auto"/>
              </w:tcPr>
              <w:p w:rsidR="00FC618C" w:rsidRDefault="00C21360" w:rsidP="00C84C2A">
                <w:pPr>
                  <w:rPr>
                    <w:rtl/>
                  </w:rPr>
                </w:pPr>
                <w:r w:rsidRPr="00202F99">
                  <w:rPr>
                    <w:rStyle w:val="aff5"/>
                    <w:rtl/>
                  </w:rPr>
                  <w:t>לחץ כאן להזנת טקסט</w:t>
                </w:r>
                <w:r w:rsidRPr="00202F99">
                  <w:rPr>
                    <w:rStyle w:val="aff5"/>
                  </w:rPr>
                  <w:t>.</w:t>
                </w:r>
              </w:p>
            </w:tc>
          </w:sdtContent>
        </w:sdt>
        <w:sdt>
          <w:sdtPr>
            <w:rPr>
              <w:rtl/>
            </w:rPr>
            <w:id w:val="1715474072"/>
            <w:placeholder>
              <w:docPart w:val="2442A008A2154D21A55D9C312668F7A9"/>
            </w:placeholder>
            <w:showingPlcHdr/>
            <w:text/>
          </w:sdtPr>
          <w:sdtEndPr/>
          <w:sdtContent>
            <w:tc>
              <w:tcPr>
                <w:tcW w:w="916" w:type="dxa"/>
                <w:shd w:val="clear" w:color="auto" w:fill="auto"/>
              </w:tcPr>
              <w:p w:rsidR="00FC618C" w:rsidRDefault="00C21360" w:rsidP="00C84C2A">
                <w:pPr>
                  <w:rPr>
                    <w:rtl/>
                  </w:rPr>
                </w:pPr>
                <w:r w:rsidRPr="00202F99">
                  <w:rPr>
                    <w:rStyle w:val="aff5"/>
                    <w:rtl/>
                  </w:rPr>
                  <w:t>לחץ כאן להזנת טקסט</w:t>
                </w:r>
                <w:r w:rsidRPr="00202F99">
                  <w:rPr>
                    <w:rStyle w:val="aff5"/>
                  </w:rPr>
                  <w:t>.</w:t>
                </w:r>
              </w:p>
            </w:tc>
          </w:sdtContent>
        </w:sdt>
        <w:sdt>
          <w:sdtPr>
            <w:rPr>
              <w:rtl/>
            </w:rPr>
            <w:id w:val="-1856803015"/>
            <w:placeholder>
              <w:docPart w:val="D3865CC3E79347D8928D9C9C63A642E3"/>
            </w:placeholder>
            <w:showingPlcHdr/>
            <w:text/>
          </w:sdtPr>
          <w:sdtEndPr/>
          <w:sdtContent>
            <w:tc>
              <w:tcPr>
                <w:tcW w:w="936" w:type="dxa"/>
                <w:shd w:val="clear" w:color="auto" w:fill="auto"/>
              </w:tcPr>
              <w:p w:rsidR="00FC618C" w:rsidRDefault="00C21360" w:rsidP="00C84C2A">
                <w:pPr>
                  <w:rPr>
                    <w:rtl/>
                  </w:rPr>
                </w:pPr>
                <w:r w:rsidRPr="00202F99">
                  <w:rPr>
                    <w:rStyle w:val="aff5"/>
                    <w:rtl/>
                  </w:rPr>
                  <w:t>לחץ כאן להזנת טקסט</w:t>
                </w:r>
                <w:r w:rsidRPr="00202F99">
                  <w:rPr>
                    <w:rStyle w:val="aff5"/>
                  </w:rPr>
                  <w:t>.</w:t>
                </w:r>
              </w:p>
            </w:tc>
          </w:sdtContent>
        </w:sdt>
        <w:sdt>
          <w:sdtPr>
            <w:rPr>
              <w:rtl/>
            </w:rPr>
            <w:id w:val="2077546306"/>
            <w:placeholder>
              <w:docPart w:val="B4DEE28B0E76493C9A39CF68D1EDF9FA"/>
            </w:placeholder>
            <w:showingPlcHdr/>
            <w:text/>
          </w:sdtPr>
          <w:sdtEndPr/>
          <w:sdtContent>
            <w:tc>
              <w:tcPr>
                <w:tcW w:w="1720" w:type="dxa"/>
                <w:shd w:val="clear" w:color="auto" w:fill="auto"/>
              </w:tcPr>
              <w:p w:rsidR="00FC618C" w:rsidRDefault="00C21360" w:rsidP="00C84C2A">
                <w:pPr>
                  <w:rPr>
                    <w:rtl/>
                  </w:rPr>
                </w:pPr>
                <w:r w:rsidRPr="00202F99">
                  <w:rPr>
                    <w:rStyle w:val="aff5"/>
                    <w:rtl/>
                  </w:rPr>
                  <w:t>לחץ כאן להזנת טקסט</w:t>
                </w:r>
                <w:r w:rsidRPr="00202F99">
                  <w:rPr>
                    <w:rStyle w:val="aff5"/>
                  </w:rPr>
                  <w:t>.</w:t>
                </w:r>
              </w:p>
            </w:tc>
          </w:sdtContent>
        </w:sdt>
        <w:sdt>
          <w:sdtPr>
            <w:rPr>
              <w:rtl/>
            </w:rPr>
            <w:id w:val="1694723148"/>
            <w:placeholder>
              <w:docPart w:val="75C805CF77654623B3361A6E1D33F91C"/>
            </w:placeholder>
            <w:showingPlcHdr/>
            <w:text/>
          </w:sdtPr>
          <w:sdtEndPr/>
          <w:sdtContent>
            <w:tc>
              <w:tcPr>
                <w:tcW w:w="1843" w:type="dxa"/>
                <w:shd w:val="clear" w:color="auto" w:fill="auto"/>
              </w:tcPr>
              <w:p w:rsidR="00FC618C" w:rsidRDefault="00C21360" w:rsidP="00C84C2A">
                <w:pPr>
                  <w:rPr>
                    <w:rtl/>
                  </w:rPr>
                </w:pPr>
                <w:r w:rsidRPr="00202F99">
                  <w:rPr>
                    <w:rStyle w:val="aff5"/>
                    <w:rtl/>
                  </w:rPr>
                  <w:t>לחץ כאן להזנת טקסט</w:t>
                </w:r>
                <w:r w:rsidRPr="00202F99">
                  <w:rPr>
                    <w:rStyle w:val="aff5"/>
                  </w:rPr>
                  <w:t>.</w:t>
                </w:r>
              </w:p>
            </w:tc>
          </w:sdtContent>
        </w:sdt>
      </w:tr>
      <w:tr w:rsidR="00FC618C" w:rsidTr="00C84C2A">
        <w:trPr>
          <w:trHeight w:val="1544"/>
        </w:trPr>
        <w:tc>
          <w:tcPr>
            <w:tcW w:w="709" w:type="dxa"/>
            <w:shd w:val="clear" w:color="auto" w:fill="auto"/>
          </w:tcPr>
          <w:p w:rsidR="00FC618C" w:rsidRDefault="00FC618C" w:rsidP="00C84C2A">
            <w:pPr>
              <w:rPr>
                <w:rtl/>
              </w:rPr>
            </w:pPr>
            <w:r>
              <w:rPr>
                <w:rFonts w:hint="cs"/>
                <w:rtl/>
              </w:rPr>
              <w:t>2</w:t>
            </w:r>
          </w:p>
        </w:tc>
        <w:sdt>
          <w:sdtPr>
            <w:rPr>
              <w:rtl/>
            </w:rPr>
            <w:id w:val="362476585"/>
            <w:placeholder>
              <w:docPart w:val="32263E69B3C2492F8EB009902705826B"/>
            </w:placeholder>
            <w:showingPlcHdr/>
            <w:text/>
          </w:sdtPr>
          <w:sdtEndPr/>
          <w:sdtContent>
            <w:tc>
              <w:tcPr>
                <w:tcW w:w="1291" w:type="dxa"/>
                <w:shd w:val="clear" w:color="auto" w:fill="auto"/>
              </w:tcPr>
              <w:p w:rsidR="00FC618C" w:rsidRDefault="00C21360" w:rsidP="00C84C2A">
                <w:pPr>
                  <w:rPr>
                    <w:rtl/>
                  </w:rPr>
                </w:pPr>
                <w:r w:rsidRPr="00202F99">
                  <w:rPr>
                    <w:rStyle w:val="aff5"/>
                    <w:rtl/>
                  </w:rPr>
                  <w:t>לחץ כאן להזנת טקסט</w:t>
                </w:r>
                <w:r w:rsidRPr="00202F99">
                  <w:rPr>
                    <w:rStyle w:val="aff5"/>
                  </w:rPr>
                  <w:t>.</w:t>
                </w:r>
              </w:p>
            </w:tc>
          </w:sdtContent>
        </w:sdt>
        <w:sdt>
          <w:sdtPr>
            <w:rPr>
              <w:rtl/>
            </w:rPr>
            <w:id w:val="-521241886"/>
            <w:placeholder>
              <w:docPart w:val="1A11068470A14A3A96B08B867FE40432"/>
            </w:placeholder>
            <w:showingPlcHdr/>
            <w:text/>
          </w:sdtPr>
          <w:sdtEndPr/>
          <w:sdtContent>
            <w:tc>
              <w:tcPr>
                <w:tcW w:w="1232" w:type="dxa"/>
                <w:shd w:val="clear" w:color="auto" w:fill="auto"/>
              </w:tcPr>
              <w:p w:rsidR="00FC618C" w:rsidRDefault="00C21360" w:rsidP="00C84C2A">
                <w:pPr>
                  <w:rPr>
                    <w:rtl/>
                  </w:rPr>
                </w:pPr>
                <w:r w:rsidRPr="00202F99">
                  <w:rPr>
                    <w:rStyle w:val="aff5"/>
                    <w:rtl/>
                  </w:rPr>
                  <w:t>לחץ כאן להזנת טקסט</w:t>
                </w:r>
                <w:r w:rsidRPr="00202F99">
                  <w:rPr>
                    <w:rStyle w:val="aff5"/>
                  </w:rPr>
                  <w:t>.</w:t>
                </w:r>
              </w:p>
            </w:tc>
          </w:sdtContent>
        </w:sdt>
        <w:sdt>
          <w:sdtPr>
            <w:rPr>
              <w:rtl/>
            </w:rPr>
            <w:id w:val="241681820"/>
            <w:placeholder>
              <w:docPart w:val="A950A1F6AD634633AEC1C40AC1AB8835"/>
            </w:placeholder>
            <w:showingPlcHdr/>
            <w:text/>
          </w:sdtPr>
          <w:sdtEndPr/>
          <w:sdtContent>
            <w:tc>
              <w:tcPr>
                <w:tcW w:w="916" w:type="dxa"/>
                <w:shd w:val="clear" w:color="auto" w:fill="auto"/>
              </w:tcPr>
              <w:p w:rsidR="00FC618C" w:rsidRDefault="00C21360" w:rsidP="00C84C2A">
                <w:pPr>
                  <w:rPr>
                    <w:rtl/>
                  </w:rPr>
                </w:pPr>
                <w:r w:rsidRPr="00202F99">
                  <w:rPr>
                    <w:rStyle w:val="aff5"/>
                    <w:rtl/>
                  </w:rPr>
                  <w:t>לחץ כאן להזנת טקסט</w:t>
                </w:r>
                <w:r w:rsidRPr="00202F99">
                  <w:rPr>
                    <w:rStyle w:val="aff5"/>
                  </w:rPr>
                  <w:t>.</w:t>
                </w:r>
              </w:p>
            </w:tc>
          </w:sdtContent>
        </w:sdt>
        <w:sdt>
          <w:sdtPr>
            <w:rPr>
              <w:rtl/>
            </w:rPr>
            <w:id w:val="-1722049518"/>
            <w:placeholder>
              <w:docPart w:val="B628A0525C2449EBB6A5660A3C2F3691"/>
            </w:placeholder>
            <w:showingPlcHdr/>
            <w:text/>
          </w:sdtPr>
          <w:sdtEndPr/>
          <w:sdtContent>
            <w:tc>
              <w:tcPr>
                <w:tcW w:w="936" w:type="dxa"/>
                <w:shd w:val="clear" w:color="auto" w:fill="auto"/>
              </w:tcPr>
              <w:p w:rsidR="00FC618C" w:rsidRDefault="00C21360" w:rsidP="00C84C2A">
                <w:pPr>
                  <w:rPr>
                    <w:rtl/>
                  </w:rPr>
                </w:pPr>
                <w:r w:rsidRPr="00202F99">
                  <w:rPr>
                    <w:rStyle w:val="aff5"/>
                    <w:rtl/>
                  </w:rPr>
                  <w:t>לחץ כאן להזנת טקסט</w:t>
                </w:r>
                <w:r w:rsidRPr="00202F99">
                  <w:rPr>
                    <w:rStyle w:val="aff5"/>
                  </w:rPr>
                  <w:t>.</w:t>
                </w:r>
              </w:p>
            </w:tc>
          </w:sdtContent>
        </w:sdt>
        <w:sdt>
          <w:sdtPr>
            <w:rPr>
              <w:rtl/>
            </w:rPr>
            <w:id w:val="594293333"/>
            <w:placeholder>
              <w:docPart w:val="61F385415E8D47119A2A7FB5DCADDBAE"/>
            </w:placeholder>
            <w:showingPlcHdr/>
            <w:text/>
          </w:sdtPr>
          <w:sdtEndPr/>
          <w:sdtContent>
            <w:tc>
              <w:tcPr>
                <w:tcW w:w="1720" w:type="dxa"/>
                <w:shd w:val="clear" w:color="auto" w:fill="auto"/>
              </w:tcPr>
              <w:p w:rsidR="00FC618C" w:rsidRDefault="00C21360" w:rsidP="00C84C2A">
                <w:pPr>
                  <w:rPr>
                    <w:rtl/>
                  </w:rPr>
                </w:pPr>
                <w:r w:rsidRPr="00202F99">
                  <w:rPr>
                    <w:rStyle w:val="aff5"/>
                    <w:rtl/>
                  </w:rPr>
                  <w:t>לחץ כאן להזנת טקסט</w:t>
                </w:r>
                <w:r w:rsidRPr="00202F99">
                  <w:rPr>
                    <w:rStyle w:val="aff5"/>
                  </w:rPr>
                  <w:t>.</w:t>
                </w:r>
              </w:p>
            </w:tc>
          </w:sdtContent>
        </w:sdt>
        <w:sdt>
          <w:sdtPr>
            <w:rPr>
              <w:rtl/>
            </w:rPr>
            <w:id w:val="686179430"/>
            <w:placeholder>
              <w:docPart w:val="820B963EA6084CD495A3325A0B967CE7"/>
            </w:placeholder>
            <w:showingPlcHdr/>
            <w:text/>
          </w:sdtPr>
          <w:sdtEndPr/>
          <w:sdtContent>
            <w:tc>
              <w:tcPr>
                <w:tcW w:w="1843" w:type="dxa"/>
                <w:shd w:val="clear" w:color="auto" w:fill="auto"/>
              </w:tcPr>
              <w:p w:rsidR="00FC618C" w:rsidRDefault="00C21360" w:rsidP="00C84C2A">
                <w:pPr>
                  <w:rPr>
                    <w:rtl/>
                  </w:rPr>
                </w:pPr>
                <w:r w:rsidRPr="00202F99">
                  <w:rPr>
                    <w:rStyle w:val="aff5"/>
                    <w:rtl/>
                  </w:rPr>
                  <w:t>לחץ כאן להזנת טקסט</w:t>
                </w:r>
                <w:r w:rsidRPr="00202F99">
                  <w:rPr>
                    <w:rStyle w:val="aff5"/>
                  </w:rPr>
                  <w:t>.</w:t>
                </w:r>
              </w:p>
            </w:tc>
          </w:sdtContent>
        </w:sdt>
      </w:tr>
      <w:tr w:rsidR="00FC618C" w:rsidTr="00C84C2A">
        <w:trPr>
          <w:trHeight w:val="2543"/>
        </w:trPr>
        <w:tc>
          <w:tcPr>
            <w:tcW w:w="709" w:type="dxa"/>
            <w:shd w:val="clear" w:color="auto" w:fill="auto"/>
          </w:tcPr>
          <w:p w:rsidR="00FC618C" w:rsidRDefault="00FC618C" w:rsidP="00C84C2A">
            <w:pPr>
              <w:rPr>
                <w:rtl/>
              </w:rPr>
            </w:pPr>
            <w:r>
              <w:rPr>
                <w:rFonts w:hint="cs"/>
                <w:rtl/>
              </w:rPr>
              <w:lastRenderedPageBreak/>
              <w:t>3</w:t>
            </w:r>
          </w:p>
        </w:tc>
        <w:sdt>
          <w:sdtPr>
            <w:rPr>
              <w:rtl/>
            </w:rPr>
            <w:id w:val="377977917"/>
            <w:placeholder>
              <w:docPart w:val="60E75505DE014749A0C9DBCF73F4EC30"/>
            </w:placeholder>
            <w:showingPlcHdr/>
            <w:text/>
          </w:sdtPr>
          <w:sdtEndPr/>
          <w:sdtContent>
            <w:tc>
              <w:tcPr>
                <w:tcW w:w="1291" w:type="dxa"/>
                <w:shd w:val="clear" w:color="auto" w:fill="auto"/>
              </w:tcPr>
              <w:p w:rsidR="00FC618C" w:rsidRDefault="00C21360" w:rsidP="00C84C2A">
                <w:pPr>
                  <w:rPr>
                    <w:rtl/>
                  </w:rPr>
                </w:pPr>
                <w:r w:rsidRPr="00202F99">
                  <w:rPr>
                    <w:rStyle w:val="aff5"/>
                    <w:rtl/>
                  </w:rPr>
                  <w:t>לחץ כאן להזנת טקסט</w:t>
                </w:r>
                <w:r w:rsidRPr="00202F99">
                  <w:rPr>
                    <w:rStyle w:val="aff5"/>
                  </w:rPr>
                  <w:t>.</w:t>
                </w:r>
              </w:p>
            </w:tc>
          </w:sdtContent>
        </w:sdt>
        <w:sdt>
          <w:sdtPr>
            <w:rPr>
              <w:rtl/>
            </w:rPr>
            <w:id w:val="149413860"/>
            <w:placeholder>
              <w:docPart w:val="282841E91818499FAA978FEB3678F2BF"/>
            </w:placeholder>
            <w:showingPlcHdr/>
            <w:text/>
          </w:sdtPr>
          <w:sdtEndPr/>
          <w:sdtContent>
            <w:tc>
              <w:tcPr>
                <w:tcW w:w="1232" w:type="dxa"/>
                <w:shd w:val="clear" w:color="auto" w:fill="auto"/>
              </w:tcPr>
              <w:p w:rsidR="00FC618C" w:rsidRDefault="00C21360" w:rsidP="00C84C2A">
                <w:pPr>
                  <w:rPr>
                    <w:rtl/>
                  </w:rPr>
                </w:pPr>
                <w:r w:rsidRPr="00202F99">
                  <w:rPr>
                    <w:rStyle w:val="aff5"/>
                    <w:rtl/>
                  </w:rPr>
                  <w:t>לחץ כאן להזנת טקסט</w:t>
                </w:r>
                <w:r w:rsidRPr="00202F99">
                  <w:rPr>
                    <w:rStyle w:val="aff5"/>
                  </w:rPr>
                  <w:t>.</w:t>
                </w:r>
              </w:p>
            </w:tc>
          </w:sdtContent>
        </w:sdt>
        <w:sdt>
          <w:sdtPr>
            <w:rPr>
              <w:rtl/>
            </w:rPr>
            <w:id w:val="-933736102"/>
            <w:placeholder>
              <w:docPart w:val="08365F60A27940CBA44D370EF13B8B29"/>
            </w:placeholder>
            <w:showingPlcHdr/>
            <w:text/>
          </w:sdtPr>
          <w:sdtEndPr/>
          <w:sdtContent>
            <w:tc>
              <w:tcPr>
                <w:tcW w:w="916" w:type="dxa"/>
                <w:shd w:val="clear" w:color="auto" w:fill="auto"/>
              </w:tcPr>
              <w:p w:rsidR="00FC618C" w:rsidRDefault="00C21360" w:rsidP="00C84C2A">
                <w:pPr>
                  <w:rPr>
                    <w:rtl/>
                  </w:rPr>
                </w:pPr>
                <w:r w:rsidRPr="00202F99">
                  <w:rPr>
                    <w:rStyle w:val="aff5"/>
                    <w:rtl/>
                  </w:rPr>
                  <w:t>לחץ כאן להזנת טקסט</w:t>
                </w:r>
                <w:r w:rsidRPr="00202F99">
                  <w:rPr>
                    <w:rStyle w:val="aff5"/>
                  </w:rPr>
                  <w:t>.</w:t>
                </w:r>
              </w:p>
            </w:tc>
          </w:sdtContent>
        </w:sdt>
        <w:sdt>
          <w:sdtPr>
            <w:rPr>
              <w:rtl/>
            </w:rPr>
            <w:id w:val="-87238428"/>
            <w:placeholder>
              <w:docPart w:val="0FDE9D3E708340F0834F9805A50DDCCE"/>
            </w:placeholder>
            <w:showingPlcHdr/>
            <w:text/>
          </w:sdtPr>
          <w:sdtEndPr/>
          <w:sdtContent>
            <w:tc>
              <w:tcPr>
                <w:tcW w:w="936" w:type="dxa"/>
                <w:shd w:val="clear" w:color="auto" w:fill="auto"/>
              </w:tcPr>
              <w:p w:rsidR="00FC618C" w:rsidRDefault="00C21360" w:rsidP="00C84C2A">
                <w:pPr>
                  <w:rPr>
                    <w:rtl/>
                  </w:rPr>
                </w:pPr>
                <w:r w:rsidRPr="00202F99">
                  <w:rPr>
                    <w:rStyle w:val="aff5"/>
                    <w:rtl/>
                  </w:rPr>
                  <w:t>לחץ כאן להזנת טקסט</w:t>
                </w:r>
                <w:r w:rsidRPr="00202F99">
                  <w:rPr>
                    <w:rStyle w:val="aff5"/>
                  </w:rPr>
                  <w:t>.</w:t>
                </w:r>
              </w:p>
            </w:tc>
          </w:sdtContent>
        </w:sdt>
        <w:sdt>
          <w:sdtPr>
            <w:rPr>
              <w:rtl/>
            </w:rPr>
            <w:id w:val="276220654"/>
            <w:placeholder>
              <w:docPart w:val="43007CE92B3D4796AC145E371852A6C1"/>
            </w:placeholder>
            <w:showingPlcHdr/>
            <w:text/>
          </w:sdtPr>
          <w:sdtEndPr/>
          <w:sdtContent>
            <w:tc>
              <w:tcPr>
                <w:tcW w:w="1720" w:type="dxa"/>
                <w:shd w:val="clear" w:color="auto" w:fill="auto"/>
              </w:tcPr>
              <w:p w:rsidR="00FC618C" w:rsidRDefault="00C21360" w:rsidP="00C84C2A">
                <w:pPr>
                  <w:rPr>
                    <w:rtl/>
                  </w:rPr>
                </w:pPr>
                <w:r w:rsidRPr="00202F99">
                  <w:rPr>
                    <w:rStyle w:val="aff5"/>
                    <w:rtl/>
                  </w:rPr>
                  <w:t>לחץ כאן להזנת טקסט</w:t>
                </w:r>
                <w:r w:rsidRPr="00202F99">
                  <w:rPr>
                    <w:rStyle w:val="aff5"/>
                  </w:rPr>
                  <w:t>.</w:t>
                </w:r>
              </w:p>
            </w:tc>
          </w:sdtContent>
        </w:sdt>
        <w:sdt>
          <w:sdtPr>
            <w:rPr>
              <w:rtl/>
            </w:rPr>
            <w:id w:val="626360640"/>
            <w:placeholder>
              <w:docPart w:val="7AF5F4B1AF0D4D0299855A0820988E29"/>
            </w:placeholder>
            <w:showingPlcHdr/>
            <w:text/>
          </w:sdtPr>
          <w:sdtEndPr/>
          <w:sdtContent>
            <w:tc>
              <w:tcPr>
                <w:tcW w:w="1843" w:type="dxa"/>
                <w:shd w:val="clear" w:color="auto" w:fill="auto"/>
              </w:tcPr>
              <w:p w:rsidR="00FC618C" w:rsidRDefault="00C21360" w:rsidP="00C84C2A">
                <w:pPr>
                  <w:rPr>
                    <w:rtl/>
                  </w:rPr>
                </w:pPr>
                <w:r w:rsidRPr="00202F99">
                  <w:rPr>
                    <w:rStyle w:val="aff5"/>
                    <w:rtl/>
                  </w:rPr>
                  <w:t>לחץ כאן להזנת טקסט</w:t>
                </w:r>
                <w:r w:rsidRPr="00202F99">
                  <w:rPr>
                    <w:rStyle w:val="aff5"/>
                  </w:rPr>
                  <w:t>.</w:t>
                </w:r>
              </w:p>
            </w:tc>
          </w:sdtContent>
        </w:sdt>
      </w:tr>
      <w:tr w:rsidR="00FC618C" w:rsidTr="00C84C2A">
        <w:trPr>
          <w:trHeight w:val="2254"/>
        </w:trPr>
        <w:tc>
          <w:tcPr>
            <w:tcW w:w="709" w:type="dxa"/>
            <w:shd w:val="clear" w:color="auto" w:fill="auto"/>
          </w:tcPr>
          <w:p w:rsidR="00FC618C" w:rsidRDefault="00FC618C" w:rsidP="00C84C2A">
            <w:pPr>
              <w:rPr>
                <w:rtl/>
              </w:rPr>
            </w:pPr>
            <w:r>
              <w:rPr>
                <w:rFonts w:hint="cs"/>
                <w:rtl/>
              </w:rPr>
              <w:t>4</w:t>
            </w:r>
          </w:p>
        </w:tc>
        <w:sdt>
          <w:sdtPr>
            <w:rPr>
              <w:rtl/>
            </w:rPr>
            <w:id w:val="952602110"/>
            <w:placeholder>
              <w:docPart w:val="F1E783E315D04DBC9F4D122A9669B655"/>
            </w:placeholder>
            <w:showingPlcHdr/>
            <w:text/>
          </w:sdtPr>
          <w:sdtEndPr/>
          <w:sdtContent>
            <w:tc>
              <w:tcPr>
                <w:tcW w:w="1291" w:type="dxa"/>
                <w:shd w:val="clear" w:color="auto" w:fill="auto"/>
              </w:tcPr>
              <w:p w:rsidR="00FC618C" w:rsidRDefault="00C21360" w:rsidP="00C84C2A">
                <w:pPr>
                  <w:rPr>
                    <w:rtl/>
                  </w:rPr>
                </w:pPr>
                <w:r w:rsidRPr="00202F99">
                  <w:rPr>
                    <w:rStyle w:val="aff5"/>
                    <w:rtl/>
                  </w:rPr>
                  <w:t>לחץ כאן להזנת טקסט</w:t>
                </w:r>
                <w:r w:rsidRPr="00202F99">
                  <w:rPr>
                    <w:rStyle w:val="aff5"/>
                  </w:rPr>
                  <w:t>.</w:t>
                </w:r>
              </w:p>
            </w:tc>
          </w:sdtContent>
        </w:sdt>
        <w:sdt>
          <w:sdtPr>
            <w:rPr>
              <w:rtl/>
            </w:rPr>
            <w:id w:val="212016813"/>
            <w:placeholder>
              <w:docPart w:val="137366209FA64799BF62F25F8D23B428"/>
            </w:placeholder>
            <w:showingPlcHdr/>
            <w:text/>
          </w:sdtPr>
          <w:sdtEndPr/>
          <w:sdtContent>
            <w:tc>
              <w:tcPr>
                <w:tcW w:w="1232" w:type="dxa"/>
                <w:shd w:val="clear" w:color="auto" w:fill="auto"/>
              </w:tcPr>
              <w:p w:rsidR="00FC618C" w:rsidRDefault="00C21360" w:rsidP="00C84C2A">
                <w:pPr>
                  <w:rPr>
                    <w:rtl/>
                  </w:rPr>
                </w:pPr>
                <w:r w:rsidRPr="00202F99">
                  <w:rPr>
                    <w:rStyle w:val="aff5"/>
                    <w:rtl/>
                  </w:rPr>
                  <w:t>לחץ כאן להזנת טקסט</w:t>
                </w:r>
                <w:r w:rsidRPr="00202F99">
                  <w:rPr>
                    <w:rStyle w:val="aff5"/>
                  </w:rPr>
                  <w:t>.</w:t>
                </w:r>
              </w:p>
            </w:tc>
          </w:sdtContent>
        </w:sdt>
        <w:sdt>
          <w:sdtPr>
            <w:rPr>
              <w:rtl/>
            </w:rPr>
            <w:id w:val="-1864975717"/>
            <w:placeholder>
              <w:docPart w:val="CD57D3749DAF43B3940498DB59178C33"/>
            </w:placeholder>
            <w:showingPlcHdr/>
            <w:text/>
          </w:sdtPr>
          <w:sdtEndPr/>
          <w:sdtContent>
            <w:tc>
              <w:tcPr>
                <w:tcW w:w="916" w:type="dxa"/>
                <w:shd w:val="clear" w:color="auto" w:fill="auto"/>
              </w:tcPr>
              <w:p w:rsidR="00FC618C" w:rsidRDefault="00C21360" w:rsidP="00C84C2A">
                <w:pPr>
                  <w:rPr>
                    <w:rtl/>
                  </w:rPr>
                </w:pPr>
                <w:r w:rsidRPr="00202F99">
                  <w:rPr>
                    <w:rStyle w:val="aff5"/>
                    <w:rtl/>
                  </w:rPr>
                  <w:t>לחץ כאן להזנת טקסט</w:t>
                </w:r>
                <w:r w:rsidRPr="00202F99">
                  <w:rPr>
                    <w:rStyle w:val="aff5"/>
                  </w:rPr>
                  <w:t>.</w:t>
                </w:r>
              </w:p>
            </w:tc>
          </w:sdtContent>
        </w:sdt>
        <w:sdt>
          <w:sdtPr>
            <w:rPr>
              <w:rtl/>
            </w:rPr>
            <w:id w:val="-776789565"/>
            <w:placeholder>
              <w:docPart w:val="0304EF88A9CE42BBBF04986157759EE1"/>
            </w:placeholder>
            <w:showingPlcHdr/>
            <w:text/>
          </w:sdtPr>
          <w:sdtEndPr/>
          <w:sdtContent>
            <w:tc>
              <w:tcPr>
                <w:tcW w:w="936" w:type="dxa"/>
                <w:shd w:val="clear" w:color="auto" w:fill="auto"/>
              </w:tcPr>
              <w:p w:rsidR="00FC618C" w:rsidRDefault="00C21360" w:rsidP="00C84C2A">
                <w:pPr>
                  <w:rPr>
                    <w:rtl/>
                  </w:rPr>
                </w:pPr>
                <w:r w:rsidRPr="00202F99">
                  <w:rPr>
                    <w:rStyle w:val="aff5"/>
                    <w:rtl/>
                  </w:rPr>
                  <w:t>לחץ כאן להזנת טקסט</w:t>
                </w:r>
                <w:r w:rsidRPr="00202F99">
                  <w:rPr>
                    <w:rStyle w:val="aff5"/>
                  </w:rPr>
                  <w:t>.</w:t>
                </w:r>
              </w:p>
            </w:tc>
          </w:sdtContent>
        </w:sdt>
        <w:sdt>
          <w:sdtPr>
            <w:rPr>
              <w:rtl/>
            </w:rPr>
            <w:id w:val="1087421790"/>
            <w:placeholder>
              <w:docPart w:val="87DE0D3064D74AFC8937C6D9612FCFBE"/>
            </w:placeholder>
            <w:showingPlcHdr/>
            <w:text/>
          </w:sdtPr>
          <w:sdtEndPr/>
          <w:sdtContent>
            <w:tc>
              <w:tcPr>
                <w:tcW w:w="1720" w:type="dxa"/>
                <w:shd w:val="clear" w:color="auto" w:fill="auto"/>
              </w:tcPr>
              <w:p w:rsidR="00FC618C" w:rsidRDefault="00C21360" w:rsidP="00C84C2A">
                <w:pPr>
                  <w:rPr>
                    <w:rtl/>
                  </w:rPr>
                </w:pPr>
                <w:r w:rsidRPr="00202F99">
                  <w:rPr>
                    <w:rStyle w:val="aff5"/>
                    <w:rtl/>
                  </w:rPr>
                  <w:t>לחץ כאן להזנת טקסט</w:t>
                </w:r>
                <w:r w:rsidRPr="00202F99">
                  <w:rPr>
                    <w:rStyle w:val="aff5"/>
                  </w:rPr>
                  <w:t>.</w:t>
                </w:r>
              </w:p>
            </w:tc>
          </w:sdtContent>
        </w:sdt>
        <w:sdt>
          <w:sdtPr>
            <w:rPr>
              <w:rtl/>
            </w:rPr>
            <w:id w:val="-1131940021"/>
            <w:placeholder>
              <w:docPart w:val="408E572C036F431EB9351C9207CC89BB"/>
            </w:placeholder>
            <w:showingPlcHdr/>
            <w:text/>
          </w:sdtPr>
          <w:sdtEndPr/>
          <w:sdtContent>
            <w:tc>
              <w:tcPr>
                <w:tcW w:w="1843" w:type="dxa"/>
                <w:shd w:val="clear" w:color="auto" w:fill="auto"/>
              </w:tcPr>
              <w:p w:rsidR="00FC618C" w:rsidRDefault="00C21360" w:rsidP="00C84C2A">
                <w:pPr>
                  <w:rPr>
                    <w:rtl/>
                  </w:rPr>
                </w:pPr>
                <w:r w:rsidRPr="00202F99">
                  <w:rPr>
                    <w:rStyle w:val="aff5"/>
                    <w:rtl/>
                  </w:rPr>
                  <w:t>לחץ כאן להזנת טקסט</w:t>
                </w:r>
                <w:r w:rsidRPr="00202F99">
                  <w:rPr>
                    <w:rStyle w:val="aff5"/>
                  </w:rPr>
                  <w:t>.</w:t>
                </w:r>
              </w:p>
            </w:tc>
          </w:sdtContent>
        </w:sdt>
      </w:tr>
    </w:tbl>
    <w:p w:rsidR="00A527F0" w:rsidRPr="00074779" w:rsidRDefault="00FC618C" w:rsidP="00C84C2A">
      <w:pPr>
        <w:pStyle w:val="aff2"/>
        <w:numPr>
          <w:ilvl w:val="0"/>
          <w:numId w:val="36"/>
        </w:numPr>
      </w:pPr>
      <w:r>
        <w:rPr>
          <w:rFonts w:hint="cs"/>
          <w:rtl/>
        </w:rPr>
        <w:t>ניתן להוסיף שורות</w:t>
      </w:r>
      <w:r w:rsidR="0018349E">
        <w:rPr>
          <w:rFonts w:hint="cs"/>
          <w:rtl/>
        </w:rPr>
        <w:t xml:space="preserve"> נוספות</w:t>
      </w:r>
    </w:p>
    <w:p w:rsidR="000B2C03" w:rsidRDefault="000B2C03" w:rsidP="001123A2">
      <w:pPr>
        <w:pStyle w:val="1"/>
        <w:tabs>
          <w:tab w:val="num" w:pos="567"/>
        </w:tabs>
        <w:spacing w:before="120" w:after="120"/>
        <w:ind w:left="567" w:hanging="567"/>
        <w:rPr>
          <w:b/>
          <w:bCs/>
          <w:u w:val="single"/>
          <w:rtl/>
        </w:rPr>
      </w:pPr>
      <w:r>
        <w:rPr>
          <w:rFonts w:hint="cs"/>
          <w:b/>
          <w:bCs/>
          <w:u w:val="single"/>
          <w:rtl/>
        </w:rPr>
        <w:t>הצעה מאת המציע לפתרון הטכנולוגי:</w:t>
      </w:r>
    </w:p>
    <w:p w:rsidR="000B2C03" w:rsidRDefault="00A03816" w:rsidP="00647360">
      <w:pPr>
        <w:pStyle w:val="2"/>
        <w:rPr>
          <w:rtl/>
        </w:rPr>
      </w:pPr>
      <w:r>
        <w:rPr>
          <w:rFonts w:hint="cs"/>
          <w:rtl/>
        </w:rPr>
        <w:t>תיאור מילולי של ארכיטקטורת התשתית הנדרשת</w:t>
      </w:r>
      <w:r w:rsidR="001001C7">
        <w:rPr>
          <w:rFonts w:hint="cs"/>
          <w:rtl/>
        </w:rPr>
        <w:t>,</w:t>
      </w:r>
      <w:r w:rsidRPr="00A03816">
        <w:rPr>
          <w:rtl/>
        </w:rPr>
        <w:t xml:space="preserve">  ארכיטקטורת הפתרון ופירוט</w:t>
      </w:r>
      <w:r w:rsidR="00647360">
        <w:rPr>
          <w:rtl/>
        </w:rPr>
        <w:t xml:space="preserve"> המערכות </w:t>
      </w:r>
      <w:r w:rsidRPr="00A03816">
        <w:rPr>
          <w:rtl/>
        </w:rPr>
        <w:t xml:space="preserve">ותתי המערכות המוצעות, יעודן, גרסאות מוצעות ותצורת, תקשורת, אבטחה, בהתייחס למיקומם בסביבות השונות (רשת ספק, ענן פרטי של הספק, ענן משרדי),קישוריות לרשתות </w:t>
      </w:r>
      <w:r w:rsidR="00647360">
        <w:rPr>
          <w:rFonts w:hint="cs"/>
          <w:rtl/>
        </w:rPr>
        <w:t>המשרד</w:t>
      </w:r>
      <w:r w:rsidRPr="00A03816">
        <w:rPr>
          <w:rtl/>
        </w:rPr>
        <w:t xml:space="preserve"> ומערכותי</w:t>
      </w:r>
      <w:r w:rsidR="00647360">
        <w:rPr>
          <w:rFonts w:hint="cs"/>
          <w:rtl/>
        </w:rPr>
        <w:t>ו</w:t>
      </w:r>
      <w:r w:rsidRPr="00A03816">
        <w:rPr>
          <w:rtl/>
        </w:rPr>
        <w:t>, רשתות חיצוניות ופנימיות בהתאם לדרישות ההפרדה והאבטחה</w:t>
      </w:r>
    </w:p>
    <w:p w:rsidR="003F182F" w:rsidRDefault="008404AF" w:rsidP="00C21360">
      <w:pPr>
        <w:ind w:left="2125"/>
        <w:rPr>
          <w:rtl/>
        </w:rPr>
      </w:pPr>
      <w:sdt>
        <w:sdtPr>
          <w:rPr>
            <w:rtl/>
          </w:rPr>
          <w:id w:val="130371599"/>
          <w:placeholder>
            <w:docPart w:val="F2CF66DA40054DF5B51EF634C8534C0B"/>
          </w:placeholder>
          <w:showingPlcHdr/>
          <w:text/>
        </w:sdtPr>
        <w:sdtEndPr/>
        <w:sdtContent>
          <w:r w:rsidR="00C21360" w:rsidRPr="00202F99">
            <w:rPr>
              <w:rStyle w:val="aff5"/>
              <w:rtl/>
            </w:rPr>
            <w:t>לחץ כאן להזנת טקסט</w:t>
          </w:r>
          <w:r w:rsidR="00C21360" w:rsidRPr="00202F99">
            <w:rPr>
              <w:rStyle w:val="aff5"/>
            </w:rPr>
            <w:t>.</w:t>
          </w:r>
        </w:sdtContent>
      </w:sdt>
      <w:r w:rsidR="00C21360" w:rsidRPr="00033E5E">
        <w:rPr>
          <w:rFonts w:hint="cs"/>
          <w:highlight w:val="yellow"/>
          <w:rtl/>
        </w:rPr>
        <w:t xml:space="preserve"> </w:t>
      </w:r>
    </w:p>
    <w:p w:rsidR="003F182F" w:rsidRDefault="00A03816" w:rsidP="00647360">
      <w:pPr>
        <w:pStyle w:val="2"/>
        <w:rPr>
          <w:rtl/>
        </w:rPr>
      </w:pPr>
      <w:r>
        <w:rPr>
          <w:rFonts w:hint="cs"/>
          <w:rtl/>
        </w:rPr>
        <w:t>יש לצרף תרשימי רשת</w:t>
      </w:r>
      <w:r w:rsidR="00647360">
        <w:rPr>
          <w:rFonts w:hint="cs"/>
          <w:rtl/>
        </w:rPr>
        <w:t xml:space="preserve"> של ארכיטקטורת הפתרון</w:t>
      </w:r>
      <w:r>
        <w:rPr>
          <w:rFonts w:hint="cs"/>
          <w:rtl/>
        </w:rPr>
        <w:t>.</w:t>
      </w:r>
    </w:p>
    <w:p w:rsidR="00A03816" w:rsidRDefault="00A03816" w:rsidP="00A03816">
      <w:pPr>
        <w:pStyle w:val="2"/>
        <w:rPr>
          <w:rtl/>
        </w:rPr>
      </w:pPr>
      <w:r>
        <w:rPr>
          <w:rFonts w:hint="cs"/>
          <w:rtl/>
        </w:rPr>
        <w:t xml:space="preserve">פירוט </w:t>
      </w:r>
      <w:r w:rsidR="00AA28D5">
        <w:rPr>
          <w:rFonts w:hint="cs"/>
          <w:rtl/>
        </w:rPr>
        <w:t xml:space="preserve">תשתית, תוכנות, </w:t>
      </w:r>
      <w:r>
        <w:rPr>
          <w:rFonts w:hint="cs"/>
          <w:rtl/>
        </w:rPr>
        <w:t>מערכות ותתי מערכות מוצעות</w:t>
      </w:r>
      <w:r w:rsidR="00AA28D5">
        <w:rPr>
          <w:rFonts w:hint="cs"/>
          <w:rtl/>
        </w:rPr>
        <w:t>, יש למלא את הטבלה להלן לגבי כל סוג תוכנה/ תשתי</w:t>
      </w:r>
      <w:r w:rsidR="00901EF4">
        <w:rPr>
          <w:rFonts w:hint="cs"/>
          <w:rtl/>
        </w:rPr>
        <w:t>ת</w:t>
      </w:r>
      <w:r w:rsidR="00AA28D5">
        <w:rPr>
          <w:rFonts w:hint="cs"/>
          <w:rtl/>
        </w:rPr>
        <w:t>/ מערכת מוצעת</w:t>
      </w:r>
      <w:r>
        <w:rPr>
          <w:rFonts w:hint="cs"/>
          <w:rtl/>
        </w:rPr>
        <w:t>:</w:t>
      </w:r>
    </w:p>
    <w:p w:rsidR="00A03816" w:rsidRDefault="00A03816" w:rsidP="00AA28D5">
      <w:pPr>
        <w:pStyle w:val="aff2"/>
        <w:ind w:left="2486"/>
        <w:rPr>
          <w:rtl/>
        </w:rPr>
      </w:pPr>
    </w:p>
    <w:tbl>
      <w:tblPr>
        <w:tblStyle w:val="aff4"/>
        <w:bidiVisual/>
        <w:tblW w:w="8415" w:type="dxa"/>
        <w:tblLayout w:type="fixed"/>
        <w:tblLook w:val="04A0" w:firstRow="1" w:lastRow="0" w:firstColumn="1" w:lastColumn="0" w:noHBand="0" w:noVBand="1"/>
      </w:tblPr>
      <w:tblGrid>
        <w:gridCol w:w="1185"/>
        <w:gridCol w:w="4410"/>
        <w:gridCol w:w="2820"/>
      </w:tblGrid>
      <w:tr w:rsidR="00AA28D5" w:rsidRPr="007A5B13" w:rsidTr="00C84C2A">
        <w:trPr>
          <w:trHeight w:val="54"/>
        </w:trPr>
        <w:tc>
          <w:tcPr>
            <w:tcW w:w="118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A28D5" w:rsidRPr="007A5B13" w:rsidRDefault="00AA28D5" w:rsidP="00D51986">
            <w:pPr>
              <w:rPr>
                <w:rFonts w:ascii="David" w:hAnsi="David"/>
                <w:noProof w:val="0"/>
              </w:rPr>
            </w:pPr>
          </w:p>
        </w:tc>
        <w:tc>
          <w:tcPr>
            <w:tcW w:w="4410" w:type="dxa"/>
            <w:tcBorders>
              <w:top w:val="single" w:sz="4" w:space="0" w:color="auto"/>
              <w:left w:val="single" w:sz="4" w:space="0" w:color="auto"/>
              <w:bottom w:val="single" w:sz="4" w:space="0" w:color="auto"/>
              <w:right w:val="single" w:sz="4" w:space="0" w:color="auto"/>
            </w:tcBorders>
            <w:shd w:val="clear" w:color="auto" w:fill="auto"/>
            <w:hideMark/>
          </w:tcPr>
          <w:p w:rsidR="00AA28D5" w:rsidRPr="007A5B13" w:rsidRDefault="00AA28D5" w:rsidP="00D51986">
            <w:pPr>
              <w:tabs>
                <w:tab w:val="left" w:pos="1377"/>
              </w:tabs>
              <w:spacing w:before="120" w:line="360" w:lineRule="auto"/>
              <w:ind w:left="792" w:hanging="758"/>
              <w:jc w:val="both"/>
              <w:rPr>
                <w:rFonts w:ascii="David" w:hAnsi="David"/>
                <w:noProof w:val="0"/>
                <w:rtl/>
              </w:rPr>
            </w:pPr>
            <w:r w:rsidRPr="007A5B13">
              <w:rPr>
                <w:rFonts w:ascii="David" w:hAnsi="David"/>
                <w:noProof w:val="0"/>
                <w:rtl/>
              </w:rPr>
              <w:t>שם המערכת</w:t>
            </w:r>
            <w:r>
              <w:rPr>
                <w:rFonts w:ascii="David" w:hAnsi="David" w:hint="cs"/>
                <w:noProof w:val="0"/>
                <w:rtl/>
              </w:rPr>
              <w:t>/ תוכנה</w:t>
            </w:r>
          </w:p>
        </w:tc>
        <w:sdt>
          <w:sdtPr>
            <w:rPr>
              <w:rtl/>
            </w:rPr>
            <w:id w:val="-2077192136"/>
            <w:placeholder>
              <w:docPart w:val="2449D2BEB7584E4B82DB064987B83A3E"/>
            </w:placeholder>
            <w:showingPlcHdr/>
            <w:text/>
          </w:sdtPr>
          <w:sdtEndPr/>
          <w:sdtContent>
            <w:tc>
              <w:tcPr>
                <w:tcW w:w="2820" w:type="dxa"/>
                <w:tcBorders>
                  <w:top w:val="single" w:sz="4" w:space="0" w:color="auto"/>
                  <w:left w:val="single" w:sz="4" w:space="0" w:color="auto"/>
                  <w:bottom w:val="single" w:sz="4" w:space="0" w:color="auto"/>
                  <w:right w:val="single" w:sz="4" w:space="0" w:color="auto"/>
                </w:tcBorders>
                <w:shd w:val="clear" w:color="auto" w:fill="auto"/>
              </w:tcPr>
              <w:p w:rsidR="00AA28D5" w:rsidRPr="007A5B13" w:rsidRDefault="00C21360" w:rsidP="00C21360">
                <w:pPr>
                  <w:tabs>
                    <w:tab w:val="left" w:pos="1377"/>
                  </w:tabs>
                  <w:spacing w:before="120" w:line="360" w:lineRule="auto"/>
                  <w:rPr>
                    <w:rFonts w:ascii="David" w:hAnsi="David"/>
                    <w:noProof w:val="0"/>
                    <w:rtl/>
                  </w:rPr>
                </w:pPr>
                <w:r w:rsidRPr="00202F99">
                  <w:rPr>
                    <w:rStyle w:val="aff5"/>
                    <w:rtl/>
                  </w:rPr>
                  <w:t>לחץ כאן להזנת טקסט</w:t>
                </w:r>
                <w:r w:rsidRPr="00202F99">
                  <w:rPr>
                    <w:rStyle w:val="aff5"/>
                  </w:rPr>
                  <w:t>.</w:t>
                </w:r>
              </w:p>
            </w:tc>
          </w:sdtContent>
        </w:sdt>
      </w:tr>
      <w:tr w:rsidR="00AA28D5" w:rsidRPr="007A5B13" w:rsidTr="00C84C2A">
        <w:trPr>
          <w:trHeight w:val="54"/>
        </w:trPr>
        <w:tc>
          <w:tcPr>
            <w:tcW w:w="1185"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AA28D5" w:rsidRPr="007A5B13" w:rsidRDefault="00AA28D5" w:rsidP="00D51986">
            <w:pPr>
              <w:rPr>
                <w:rFonts w:ascii="David" w:hAnsi="David"/>
                <w:noProof w:val="0"/>
              </w:rPr>
            </w:pPr>
          </w:p>
        </w:tc>
        <w:tc>
          <w:tcPr>
            <w:tcW w:w="4410" w:type="dxa"/>
            <w:tcBorders>
              <w:top w:val="single" w:sz="4" w:space="0" w:color="auto"/>
              <w:left w:val="single" w:sz="4" w:space="0" w:color="auto"/>
              <w:bottom w:val="single" w:sz="4" w:space="0" w:color="auto"/>
              <w:right w:val="single" w:sz="4" w:space="0" w:color="auto"/>
            </w:tcBorders>
            <w:shd w:val="clear" w:color="auto" w:fill="auto"/>
            <w:hideMark/>
          </w:tcPr>
          <w:p w:rsidR="00AA28D5" w:rsidRPr="007A5B13" w:rsidRDefault="00AA28D5" w:rsidP="00D51986">
            <w:pPr>
              <w:tabs>
                <w:tab w:val="left" w:pos="1377"/>
              </w:tabs>
              <w:spacing w:before="120" w:line="360" w:lineRule="auto"/>
              <w:ind w:left="792" w:hanging="758"/>
              <w:jc w:val="both"/>
              <w:rPr>
                <w:rFonts w:ascii="David" w:hAnsi="David"/>
                <w:noProof w:val="0"/>
                <w:rtl/>
              </w:rPr>
            </w:pPr>
            <w:r w:rsidRPr="007A5B13">
              <w:rPr>
                <w:rFonts w:ascii="David" w:hAnsi="David"/>
                <w:noProof w:val="0"/>
                <w:rtl/>
              </w:rPr>
              <w:t>מטרת המערכת</w:t>
            </w:r>
          </w:p>
        </w:tc>
        <w:sdt>
          <w:sdtPr>
            <w:rPr>
              <w:rtl/>
            </w:rPr>
            <w:id w:val="1934618607"/>
            <w:placeholder>
              <w:docPart w:val="1A85466A54BF4D40A7A2E60F76430880"/>
            </w:placeholder>
            <w:showingPlcHdr/>
            <w:text/>
          </w:sdtPr>
          <w:sdtEndPr/>
          <w:sdtContent>
            <w:tc>
              <w:tcPr>
                <w:tcW w:w="2820" w:type="dxa"/>
                <w:tcBorders>
                  <w:top w:val="single" w:sz="4" w:space="0" w:color="auto"/>
                  <w:left w:val="single" w:sz="4" w:space="0" w:color="auto"/>
                  <w:bottom w:val="single" w:sz="4" w:space="0" w:color="auto"/>
                  <w:right w:val="single" w:sz="4" w:space="0" w:color="auto"/>
                </w:tcBorders>
                <w:shd w:val="clear" w:color="auto" w:fill="auto"/>
              </w:tcPr>
              <w:p w:rsidR="00AA28D5" w:rsidRPr="007A5B13" w:rsidRDefault="00C21360" w:rsidP="00C21360">
                <w:pPr>
                  <w:tabs>
                    <w:tab w:val="left" w:pos="1377"/>
                  </w:tabs>
                  <w:spacing w:before="120" w:line="360" w:lineRule="auto"/>
                  <w:rPr>
                    <w:rFonts w:ascii="David" w:hAnsi="David"/>
                    <w:noProof w:val="0"/>
                    <w:rtl/>
                  </w:rPr>
                </w:pPr>
                <w:r w:rsidRPr="00202F99">
                  <w:rPr>
                    <w:rStyle w:val="aff5"/>
                    <w:rtl/>
                  </w:rPr>
                  <w:t>לחץ כאן להזנת טקסט</w:t>
                </w:r>
                <w:r w:rsidRPr="00202F99">
                  <w:rPr>
                    <w:rStyle w:val="aff5"/>
                  </w:rPr>
                  <w:t>.</w:t>
                </w:r>
              </w:p>
            </w:tc>
          </w:sdtContent>
        </w:sdt>
      </w:tr>
      <w:tr w:rsidR="00AA28D5" w:rsidRPr="007A5B13" w:rsidTr="00C84C2A">
        <w:trPr>
          <w:trHeight w:val="534"/>
        </w:trPr>
        <w:tc>
          <w:tcPr>
            <w:tcW w:w="1185"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AA28D5" w:rsidRPr="007A5B13" w:rsidRDefault="00AA28D5" w:rsidP="00D51986">
            <w:pPr>
              <w:rPr>
                <w:rFonts w:ascii="David" w:hAnsi="David"/>
                <w:noProof w:val="0"/>
              </w:rPr>
            </w:pPr>
          </w:p>
        </w:tc>
        <w:tc>
          <w:tcPr>
            <w:tcW w:w="4410" w:type="dxa"/>
            <w:tcBorders>
              <w:top w:val="single" w:sz="4" w:space="0" w:color="auto"/>
              <w:left w:val="single" w:sz="4" w:space="0" w:color="auto"/>
              <w:bottom w:val="single" w:sz="4" w:space="0" w:color="auto"/>
              <w:right w:val="single" w:sz="4" w:space="0" w:color="auto"/>
            </w:tcBorders>
            <w:shd w:val="clear" w:color="auto" w:fill="auto"/>
            <w:hideMark/>
          </w:tcPr>
          <w:p w:rsidR="00AA28D5" w:rsidRPr="007A5B13" w:rsidRDefault="00AA28D5" w:rsidP="00D51986">
            <w:pPr>
              <w:tabs>
                <w:tab w:val="left" w:pos="1377"/>
              </w:tabs>
              <w:spacing w:before="120" w:line="360" w:lineRule="auto"/>
              <w:ind w:left="792" w:hanging="758"/>
              <w:jc w:val="both"/>
              <w:rPr>
                <w:rFonts w:ascii="David" w:hAnsi="David"/>
                <w:noProof w:val="0"/>
                <w:rtl/>
              </w:rPr>
            </w:pPr>
            <w:r w:rsidRPr="007A5B13">
              <w:rPr>
                <w:rFonts w:ascii="David" w:hAnsi="David"/>
                <w:noProof w:val="0"/>
                <w:rtl/>
              </w:rPr>
              <w:t>יצרן</w:t>
            </w:r>
            <w:r>
              <w:rPr>
                <w:rFonts w:ascii="David" w:hAnsi="David" w:hint="cs"/>
                <w:noProof w:val="0"/>
                <w:rtl/>
              </w:rPr>
              <w:t>, גרסה ותצורה</w:t>
            </w:r>
          </w:p>
        </w:tc>
        <w:sdt>
          <w:sdtPr>
            <w:rPr>
              <w:rtl/>
            </w:rPr>
            <w:id w:val="-1611577778"/>
            <w:placeholder>
              <w:docPart w:val="32B10CC6374444C2AE62E18BF505D0EF"/>
            </w:placeholder>
            <w:showingPlcHdr/>
            <w:text/>
          </w:sdtPr>
          <w:sdtEndPr/>
          <w:sdtContent>
            <w:tc>
              <w:tcPr>
                <w:tcW w:w="2820" w:type="dxa"/>
                <w:tcBorders>
                  <w:top w:val="single" w:sz="4" w:space="0" w:color="auto"/>
                  <w:left w:val="single" w:sz="4" w:space="0" w:color="auto"/>
                  <w:bottom w:val="single" w:sz="4" w:space="0" w:color="auto"/>
                  <w:right w:val="single" w:sz="4" w:space="0" w:color="auto"/>
                </w:tcBorders>
                <w:shd w:val="clear" w:color="auto" w:fill="auto"/>
              </w:tcPr>
              <w:p w:rsidR="00AA28D5" w:rsidRPr="007A5B13" w:rsidRDefault="00C21360" w:rsidP="00C21360">
                <w:pPr>
                  <w:tabs>
                    <w:tab w:val="left" w:pos="1377"/>
                  </w:tabs>
                  <w:spacing w:before="120" w:line="360" w:lineRule="auto"/>
                  <w:rPr>
                    <w:rFonts w:ascii="David" w:hAnsi="David"/>
                    <w:noProof w:val="0"/>
                    <w:rtl/>
                  </w:rPr>
                </w:pPr>
                <w:r w:rsidRPr="00202F99">
                  <w:rPr>
                    <w:rStyle w:val="aff5"/>
                    <w:rtl/>
                  </w:rPr>
                  <w:t>לחץ כאן להזנת טקסט</w:t>
                </w:r>
                <w:r w:rsidRPr="00202F99">
                  <w:rPr>
                    <w:rStyle w:val="aff5"/>
                  </w:rPr>
                  <w:t>.</w:t>
                </w:r>
              </w:p>
            </w:tc>
          </w:sdtContent>
        </w:sdt>
      </w:tr>
      <w:tr w:rsidR="00AA28D5" w:rsidRPr="007A5B13" w:rsidTr="00C84C2A">
        <w:trPr>
          <w:trHeight w:val="54"/>
        </w:trPr>
        <w:tc>
          <w:tcPr>
            <w:tcW w:w="1185"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AA28D5" w:rsidRPr="007A5B13" w:rsidRDefault="00AA28D5" w:rsidP="00D51986">
            <w:pPr>
              <w:rPr>
                <w:rFonts w:ascii="David" w:hAnsi="David"/>
                <w:noProof w:val="0"/>
              </w:rPr>
            </w:pPr>
          </w:p>
        </w:tc>
        <w:tc>
          <w:tcPr>
            <w:tcW w:w="4410" w:type="dxa"/>
            <w:tcBorders>
              <w:top w:val="single" w:sz="4" w:space="0" w:color="auto"/>
              <w:left w:val="single" w:sz="4" w:space="0" w:color="auto"/>
              <w:bottom w:val="single" w:sz="4" w:space="0" w:color="auto"/>
              <w:right w:val="single" w:sz="4" w:space="0" w:color="auto"/>
            </w:tcBorders>
            <w:shd w:val="clear" w:color="auto" w:fill="auto"/>
            <w:hideMark/>
          </w:tcPr>
          <w:p w:rsidR="00AA28D5" w:rsidRDefault="00AA28D5" w:rsidP="00D51986">
            <w:pPr>
              <w:tabs>
                <w:tab w:val="left" w:pos="1377"/>
              </w:tabs>
              <w:spacing w:before="120" w:line="360" w:lineRule="auto"/>
              <w:ind w:left="792" w:hanging="758"/>
              <w:jc w:val="both"/>
              <w:rPr>
                <w:rFonts w:ascii="David" w:hAnsi="David"/>
                <w:noProof w:val="0"/>
                <w:rtl/>
              </w:rPr>
            </w:pPr>
            <w:r>
              <w:rPr>
                <w:rFonts w:ascii="David" w:hAnsi="David" w:hint="cs"/>
                <w:noProof w:val="0"/>
                <w:rtl/>
              </w:rPr>
              <w:t xml:space="preserve">אבטחה </w:t>
            </w:r>
            <w:r w:rsidRPr="007A5B13">
              <w:rPr>
                <w:rFonts w:ascii="David" w:hAnsi="David"/>
                <w:noProof w:val="0"/>
                <w:rtl/>
              </w:rPr>
              <w:t>שרידות</w:t>
            </w:r>
          </w:p>
          <w:p w:rsidR="00901EF4" w:rsidRDefault="00901EF4" w:rsidP="00D51986">
            <w:pPr>
              <w:tabs>
                <w:tab w:val="left" w:pos="1377"/>
              </w:tabs>
              <w:spacing w:before="120" w:line="360" w:lineRule="auto"/>
              <w:ind w:left="792" w:hanging="758"/>
              <w:jc w:val="both"/>
              <w:rPr>
                <w:rFonts w:ascii="David" w:hAnsi="David"/>
                <w:noProof w:val="0"/>
                <w:rtl/>
              </w:rPr>
            </w:pPr>
          </w:p>
          <w:p w:rsidR="00901EF4" w:rsidRDefault="00901EF4" w:rsidP="00D51986">
            <w:pPr>
              <w:tabs>
                <w:tab w:val="left" w:pos="1377"/>
              </w:tabs>
              <w:spacing w:before="120" w:line="360" w:lineRule="auto"/>
              <w:ind w:left="792" w:hanging="758"/>
              <w:jc w:val="both"/>
              <w:rPr>
                <w:rFonts w:ascii="David" w:hAnsi="David"/>
                <w:noProof w:val="0"/>
                <w:rtl/>
              </w:rPr>
            </w:pPr>
          </w:p>
          <w:p w:rsidR="00901EF4" w:rsidRDefault="00901EF4" w:rsidP="00D51986">
            <w:pPr>
              <w:tabs>
                <w:tab w:val="left" w:pos="1377"/>
              </w:tabs>
              <w:spacing w:before="120" w:line="360" w:lineRule="auto"/>
              <w:ind w:left="792" w:hanging="758"/>
              <w:jc w:val="both"/>
              <w:rPr>
                <w:rFonts w:ascii="David" w:hAnsi="David"/>
                <w:noProof w:val="0"/>
                <w:rtl/>
              </w:rPr>
            </w:pPr>
          </w:p>
          <w:p w:rsidR="00901EF4" w:rsidRPr="007A5B13" w:rsidRDefault="00901EF4" w:rsidP="00D51986">
            <w:pPr>
              <w:tabs>
                <w:tab w:val="left" w:pos="1377"/>
              </w:tabs>
              <w:spacing w:before="120" w:line="360" w:lineRule="auto"/>
              <w:ind w:left="792" w:hanging="758"/>
              <w:jc w:val="both"/>
              <w:rPr>
                <w:rFonts w:ascii="David" w:hAnsi="David"/>
                <w:noProof w:val="0"/>
                <w:rtl/>
              </w:rPr>
            </w:pPr>
          </w:p>
        </w:tc>
        <w:sdt>
          <w:sdtPr>
            <w:rPr>
              <w:rtl/>
            </w:rPr>
            <w:id w:val="49354849"/>
            <w:placeholder>
              <w:docPart w:val="888D0484BC0145C8A4335FFF881CC33F"/>
            </w:placeholder>
            <w:showingPlcHdr/>
            <w:text/>
          </w:sdtPr>
          <w:sdtEndPr/>
          <w:sdtContent>
            <w:tc>
              <w:tcPr>
                <w:tcW w:w="2820" w:type="dxa"/>
                <w:tcBorders>
                  <w:top w:val="single" w:sz="4" w:space="0" w:color="auto"/>
                  <w:left w:val="single" w:sz="4" w:space="0" w:color="auto"/>
                  <w:bottom w:val="single" w:sz="4" w:space="0" w:color="auto"/>
                  <w:right w:val="single" w:sz="4" w:space="0" w:color="auto"/>
                </w:tcBorders>
                <w:shd w:val="clear" w:color="auto" w:fill="auto"/>
                <w:hideMark/>
              </w:tcPr>
              <w:p w:rsidR="00AA28D5" w:rsidRPr="007A5B13" w:rsidRDefault="00C21360" w:rsidP="00D51986">
                <w:pPr>
                  <w:tabs>
                    <w:tab w:val="left" w:pos="1377"/>
                  </w:tabs>
                  <w:spacing w:before="120" w:line="360" w:lineRule="auto"/>
                  <w:ind w:left="432" w:hanging="432"/>
                  <w:rPr>
                    <w:rFonts w:ascii="David" w:hAnsi="David"/>
                    <w:noProof w:val="0"/>
                    <w:rtl/>
                  </w:rPr>
                </w:pPr>
                <w:r w:rsidRPr="00202F99">
                  <w:rPr>
                    <w:rStyle w:val="aff5"/>
                    <w:rtl/>
                  </w:rPr>
                  <w:t>לחץ כאן להזנת טקסט</w:t>
                </w:r>
                <w:r w:rsidRPr="00202F99">
                  <w:rPr>
                    <w:rStyle w:val="aff5"/>
                  </w:rPr>
                  <w:t>.</w:t>
                </w:r>
              </w:p>
            </w:tc>
          </w:sdtContent>
        </w:sdt>
      </w:tr>
      <w:tr w:rsidR="00901EF4" w:rsidRPr="007A5B13" w:rsidTr="00C84C2A">
        <w:trPr>
          <w:trHeight w:val="54"/>
        </w:trPr>
        <w:tc>
          <w:tcPr>
            <w:tcW w:w="1185" w:type="dxa"/>
            <w:vMerge/>
            <w:tcBorders>
              <w:top w:val="single" w:sz="4" w:space="0" w:color="auto"/>
              <w:left w:val="single" w:sz="4" w:space="0" w:color="auto"/>
              <w:bottom w:val="single" w:sz="4" w:space="0" w:color="auto"/>
              <w:right w:val="single" w:sz="4" w:space="0" w:color="auto"/>
            </w:tcBorders>
            <w:shd w:val="clear" w:color="auto" w:fill="auto"/>
            <w:vAlign w:val="center"/>
          </w:tcPr>
          <w:p w:rsidR="00901EF4" w:rsidRPr="007A5B13" w:rsidRDefault="00901EF4" w:rsidP="00D51986">
            <w:pPr>
              <w:rPr>
                <w:rFonts w:ascii="David" w:hAnsi="David"/>
                <w:noProof w:val="0"/>
              </w:rPr>
            </w:pPr>
          </w:p>
        </w:tc>
        <w:tc>
          <w:tcPr>
            <w:tcW w:w="4410" w:type="dxa"/>
            <w:tcBorders>
              <w:top w:val="single" w:sz="4" w:space="0" w:color="auto"/>
              <w:left w:val="single" w:sz="4" w:space="0" w:color="auto"/>
              <w:bottom w:val="single" w:sz="4" w:space="0" w:color="auto"/>
              <w:right w:val="single" w:sz="4" w:space="0" w:color="auto"/>
            </w:tcBorders>
            <w:shd w:val="clear" w:color="auto" w:fill="auto"/>
          </w:tcPr>
          <w:p w:rsidR="00901EF4" w:rsidRDefault="00901EF4" w:rsidP="00D51986">
            <w:pPr>
              <w:tabs>
                <w:tab w:val="left" w:pos="1377"/>
              </w:tabs>
              <w:spacing w:before="120" w:line="360" w:lineRule="auto"/>
              <w:ind w:left="792" w:hanging="758"/>
              <w:jc w:val="both"/>
              <w:rPr>
                <w:rFonts w:ascii="David" w:hAnsi="David"/>
                <w:noProof w:val="0"/>
                <w:rtl/>
              </w:rPr>
            </w:pPr>
            <w:r>
              <w:rPr>
                <w:rFonts w:ascii="David" w:hAnsi="David" w:hint="cs"/>
                <w:noProof w:val="0"/>
                <w:rtl/>
              </w:rPr>
              <w:t>ממשקי המערכת</w:t>
            </w:r>
          </w:p>
          <w:p w:rsidR="00901EF4" w:rsidRDefault="00901EF4" w:rsidP="00D51986">
            <w:pPr>
              <w:tabs>
                <w:tab w:val="left" w:pos="1377"/>
              </w:tabs>
              <w:spacing w:before="120" w:line="360" w:lineRule="auto"/>
              <w:ind w:left="792" w:hanging="758"/>
              <w:jc w:val="both"/>
              <w:rPr>
                <w:rFonts w:ascii="David" w:hAnsi="David"/>
                <w:noProof w:val="0"/>
                <w:rtl/>
              </w:rPr>
            </w:pPr>
          </w:p>
          <w:p w:rsidR="00901EF4" w:rsidRDefault="00901EF4" w:rsidP="00D51986">
            <w:pPr>
              <w:tabs>
                <w:tab w:val="left" w:pos="1377"/>
              </w:tabs>
              <w:spacing w:before="120" w:line="360" w:lineRule="auto"/>
              <w:ind w:left="792" w:hanging="758"/>
              <w:jc w:val="both"/>
              <w:rPr>
                <w:rFonts w:ascii="David" w:hAnsi="David"/>
                <w:noProof w:val="0"/>
                <w:rtl/>
              </w:rPr>
            </w:pPr>
          </w:p>
          <w:p w:rsidR="00901EF4" w:rsidRDefault="00901EF4" w:rsidP="00D51986">
            <w:pPr>
              <w:tabs>
                <w:tab w:val="left" w:pos="1377"/>
              </w:tabs>
              <w:spacing w:before="120" w:line="360" w:lineRule="auto"/>
              <w:ind w:left="792" w:hanging="758"/>
              <w:jc w:val="both"/>
              <w:rPr>
                <w:rFonts w:ascii="David" w:hAnsi="David"/>
                <w:noProof w:val="0"/>
                <w:rtl/>
              </w:rPr>
            </w:pPr>
          </w:p>
          <w:p w:rsidR="00901EF4" w:rsidRDefault="00901EF4" w:rsidP="00D51986">
            <w:pPr>
              <w:tabs>
                <w:tab w:val="left" w:pos="1377"/>
              </w:tabs>
              <w:spacing w:before="120" w:line="360" w:lineRule="auto"/>
              <w:ind w:left="792" w:hanging="758"/>
              <w:jc w:val="both"/>
              <w:rPr>
                <w:rFonts w:ascii="David" w:hAnsi="David"/>
                <w:noProof w:val="0"/>
                <w:rtl/>
              </w:rPr>
            </w:pPr>
          </w:p>
        </w:tc>
        <w:tc>
          <w:tcPr>
            <w:tcW w:w="2820" w:type="dxa"/>
            <w:tcBorders>
              <w:top w:val="single" w:sz="4" w:space="0" w:color="auto"/>
              <w:left w:val="single" w:sz="4" w:space="0" w:color="auto"/>
              <w:bottom w:val="single" w:sz="4" w:space="0" w:color="auto"/>
              <w:right w:val="single" w:sz="4" w:space="0" w:color="auto"/>
            </w:tcBorders>
            <w:shd w:val="clear" w:color="auto" w:fill="auto"/>
          </w:tcPr>
          <w:p w:rsidR="00901EF4" w:rsidRDefault="00901EF4" w:rsidP="00D51986">
            <w:pPr>
              <w:tabs>
                <w:tab w:val="left" w:pos="1377"/>
              </w:tabs>
              <w:spacing w:before="120" w:line="360" w:lineRule="auto"/>
              <w:ind w:left="432" w:hanging="432"/>
              <w:rPr>
                <w:rFonts w:ascii="David" w:hAnsi="David"/>
                <w:noProof w:val="0"/>
                <w:rtl/>
              </w:rPr>
            </w:pPr>
            <w:r>
              <w:rPr>
                <w:rFonts w:ascii="David" w:hAnsi="David" w:hint="cs"/>
                <w:noProof w:val="0"/>
                <w:rtl/>
              </w:rPr>
              <w:t>המציע יפרט את הממשקים והאינטגרציה למערכות משיקות אחרות שבהצעה</w:t>
            </w:r>
          </w:p>
          <w:sdt>
            <w:sdtPr>
              <w:rPr>
                <w:rtl/>
              </w:rPr>
              <w:id w:val="-2106875472"/>
              <w:placeholder>
                <w:docPart w:val="34ADD1B554F84307A6A32045F5D20F44"/>
              </w:placeholder>
              <w:showingPlcHdr/>
              <w:text/>
            </w:sdtPr>
            <w:sdtEndPr/>
            <w:sdtContent>
              <w:p w:rsidR="00C21360" w:rsidRPr="007A5B13" w:rsidRDefault="00C21360" w:rsidP="00D51986">
                <w:pPr>
                  <w:tabs>
                    <w:tab w:val="left" w:pos="1377"/>
                  </w:tabs>
                  <w:spacing w:before="120" w:line="360" w:lineRule="auto"/>
                  <w:ind w:left="432" w:hanging="432"/>
                  <w:rPr>
                    <w:rFonts w:ascii="David" w:hAnsi="David"/>
                    <w:noProof w:val="0"/>
                    <w:rtl/>
                  </w:rPr>
                </w:pPr>
                <w:r w:rsidRPr="00202F99">
                  <w:rPr>
                    <w:rStyle w:val="aff5"/>
                    <w:rtl/>
                  </w:rPr>
                  <w:t>לחץ כאן להזנת טקסט</w:t>
                </w:r>
                <w:r w:rsidRPr="00202F99">
                  <w:rPr>
                    <w:rStyle w:val="aff5"/>
                  </w:rPr>
                  <w:t>.</w:t>
                </w:r>
              </w:p>
            </w:sdtContent>
          </w:sdt>
        </w:tc>
      </w:tr>
      <w:tr w:rsidR="00AA28D5" w:rsidRPr="007A5B13" w:rsidTr="00C84C2A">
        <w:trPr>
          <w:trHeight w:val="54"/>
        </w:trPr>
        <w:tc>
          <w:tcPr>
            <w:tcW w:w="1185"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AA28D5" w:rsidRPr="007A5B13" w:rsidRDefault="00AA28D5" w:rsidP="00D51986">
            <w:pPr>
              <w:rPr>
                <w:rFonts w:ascii="David" w:hAnsi="David"/>
                <w:noProof w:val="0"/>
              </w:rPr>
            </w:pPr>
          </w:p>
        </w:tc>
        <w:tc>
          <w:tcPr>
            <w:tcW w:w="4410" w:type="dxa"/>
            <w:tcBorders>
              <w:top w:val="single" w:sz="4" w:space="0" w:color="auto"/>
              <w:left w:val="single" w:sz="4" w:space="0" w:color="auto"/>
              <w:bottom w:val="single" w:sz="4" w:space="0" w:color="auto"/>
              <w:right w:val="single" w:sz="4" w:space="0" w:color="auto"/>
            </w:tcBorders>
            <w:shd w:val="clear" w:color="auto" w:fill="auto"/>
            <w:hideMark/>
          </w:tcPr>
          <w:p w:rsidR="00AA28D5" w:rsidRPr="007A5B13" w:rsidRDefault="00AA28D5" w:rsidP="00D51986">
            <w:pPr>
              <w:tabs>
                <w:tab w:val="left" w:pos="1377"/>
              </w:tabs>
              <w:spacing w:before="120" w:line="360" w:lineRule="auto"/>
              <w:ind w:left="34" w:hanging="34"/>
              <w:jc w:val="both"/>
              <w:rPr>
                <w:rFonts w:ascii="David" w:hAnsi="David"/>
                <w:noProof w:val="0"/>
                <w:rtl/>
              </w:rPr>
            </w:pPr>
            <w:r w:rsidRPr="007A5B13">
              <w:rPr>
                <w:rFonts w:ascii="David" w:hAnsi="David"/>
                <w:noProof w:val="0"/>
                <w:rtl/>
              </w:rPr>
              <w:t xml:space="preserve">מוקדי  המציע בהם מותקנת המערכת </w:t>
            </w:r>
          </w:p>
        </w:tc>
        <w:sdt>
          <w:sdtPr>
            <w:rPr>
              <w:rtl/>
            </w:rPr>
            <w:id w:val="-1948766916"/>
            <w:placeholder>
              <w:docPart w:val="EB3F8226FDD0473685C1E06B380E0EDB"/>
            </w:placeholder>
            <w:showingPlcHdr/>
            <w:text/>
          </w:sdtPr>
          <w:sdtEndPr/>
          <w:sdtContent>
            <w:tc>
              <w:tcPr>
                <w:tcW w:w="2820" w:type="dxa"/>
                <w:tcBorders>
                  <w:top w:val="single" w:sz="4" w:space="0" w:color="auto"/>
                  <w:left w:val="single" w:sz="4" w:space="0" w:color="auto"/>
                  <w:bottom w:val="single" w:sz="4" w:space="0" w:color="auto"/>
                  <w:right w:val="single" w:sz="4" w:space="0" w:color="auto"/>
                </w:tcBorders>
                <w:shd w:val="clear" w:color="auto" w:fill="auto"/>
              </w:tcPr>
              <w:p w:rsidR="00AA28D5" w:rsidRPr="007A5B13" w:rsidRDefault="00C21360" w:rsidP="00C21360">
                <w:pPr>
                  <w:tabs>
                    <w:tab w:val="left" w:pos="1377"/>
                  </w:tabs>
                  <w:spacing w:before="120" w:line="360" w:lineRule="auto"/>
                  <w:jc w:val="both"/>
                  <w:rPr>
                    <w:rFonts w:ascii="David" w:hAnsi="David"/>
                    <w:noProof w:val="0"/>
                    <w:rtl/>
                  </w:rPr>
                </w:pPr>
                <w:r w:rsidRPr="00202F99">
                  <w:rPr>
                    <w:rStyle w:val="aff5"/>
                    <w:rtl/>
                  </w:rPr>
                  <w:t>לחץ כאן להזנת טקסט</w:t>
                </w:r>
                <w:r w:rsidRPr="00202F99">
                  <w:rPr>
                    <w:rStyle w:val="aff5"/>
                  </w:rPr>
                  <w:t>.</w:t>
                </w:r>
              </w:p>
            </w:tc>
          </w:sdtContent>
        </w:sdt>
      </w:tr>
      <w:tr w:rsidR="00AA28D5" w:rsidRPr="007A5B13" w:rsidTr="00C84C2A">
        <w:trPr>
          <w:trHeight w:val="54"/>
        </w:trPr>
        <w:tc>
          <w:tcPr>
            <w:tcW w:w="1185"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AA28D5" w:rsidRPr="007A5B13" w:rsidRDefault="00AA28D5" w:rsidP="00D51986">
            <w:pPr>
              <w:rPr>
                <w:rFonts w:ascii="David" w:hAnsi="David"/>
                <w:noProof w:val="0"/>
              </w:rPr>
            </w:pPr>
          </w:p>
        </w:tc>
        <w:tc>
          <w:tcPr>
            <w:tcW w:w="4410" w:type="dxa"/>
            <w:tcBorders>
              <w:top w:val="single" w:sz="4" w:space="0" w:color="auto"/>
              <w:left w:val="single" w:sz="4" w:space="0" w:color="auto"/>
              <w:bottom w:val="single" w:sz="4" w:space="0" w:color="auto"/>
              <w:right w:val="single" w:sz="4" w:space="0" w:color="auto"/>
            </w:tcBorders>
            <w:shd w:val="clear" w:color="auto" w:fill="auto"/>
            <w:hideMark/>
          </w:tcPr>
          <w:p w:rsidR="00AA28D5" w:rsidRPr="007A5B13" w:rsidRDefault="00AA28D5" w:rsidP="00D51986">
            <w:pPr>
              <w:tabs>
                <w:tab w:val="left" w:pos="1377"/>
              </w:tabs>
              <w:spacing w:before="120" w:line="360" w:lineRule="auto"/>
              <w:ind w:left="34" w:hanging="34"/>
              <w:jc w:val="both"/>
              <w:rPr>
                <w:rFonts w:ascii="David" w:hAnsi="David"/>
                <w:noProof w:val="0"/>
                <w:rtl/>
              </w:rPr>
            </w:pPr>
            <w:r w:rsidRPr="007A5B13">
              <w:rPr>
                <w:rFonts w:ascii="David" w:hAnsi="David"/>
                <w:noProof w:val="0"/>
                <w:rtl/>
              </w:rPr>
              <w:t>מספר עמדות בהם מותקנת המערכת</w:t>
            </w:r>
          </w:p>
        </w:tc>
        <w:sdt>
          <w:sdtPr>
            <w:rPr>
              <w:rtl/>
            </w:rPr>
            <w:id w:val="134144303"/>
            <w:placeholder>
              <w:docPart w:val="2030BA5EE066424AA6DBC73701FBD978"/>
            </w:placeholder>
            <w:showingPlcHdr/>
            <w:text/>
          </w:sdtPr>
          <w:sdtEndPr/>
          <w:sdtContent>
            <w:tc>
              <w:tcPr>
                <w:tcW w:w="2820" w:type="dxa"/>
                <w:tcBorders>
                  <w:top w:val="single" w:sz="4" w:space="0" w:color="auto"/>
                  <w:left w:val="single" w:sz="4" w:space="0" w:color="auto"/>
                  <w:bottom w:val="single" w:sz="4" w:space="0" w:color="auto"/>
                  <w:right w:val="single" w:sz="4" w:space="0" w:color="auto"/>
                </w:tcBorders>
                <w:shd w:val="clear" w:color="auto" w:fill="auto"/>
              </w:tcPr>
              <w:p w:rsidR="00AA28D5" w:rsidRPr="007A5B13" w:rsidRDefault="00C21360" w:rsidP="00C21360">
                <w:pPr>
                  <w:tabs>
                    <w:tab w:val="left" w:pos="1377"/>
                  </w:tabs>
                  <w:spacing w:before="120" w:line="360" w:lineRule="auto"/>
                  <w:jc w:val="both"/>
                  <w:rPr>
                    <w:rFonts w:ascii="David" w:hAnsi="David"/>
                    <w:noProof w:val="0"/>
                    <w:rtl/>
                  </w:rPr>
                </w:pPr>
                <w:r w:rsidRPr="00202F99">
                  <w:rPr>
                    <w:rStyle w:val="aff5"/>
                    <w:rtl/>
                  </w:rPr>
                  <w:t>לחץ כאן להזנת טקסט</w:t>
                </w:r>
                <w:r w:rsidRPr="00202F99">
                  <w:rPr>
                    <w:rStyle w:val="aff5"/>
                  </w:rPr>
                  <w:t>.</w:t>
                </w:r>
              </w:p>
            </w:tc>
          </w:sdtContent>
        </w:sdt>
      </w:tr>
      <w:tr w:rsidR="00AA28D5" w:rsidRPr="007A5B13" w:rsidTr="00C84C2A">
        <w:trPr>
          <w:trHeight w:val="54"/>
        </w:trPr>
        <w:tc>
          <w:tcPr>
            <w:tcW w:w="1185"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AA28D5" w:rsidRPr="007A5B13" w:rsidRDefault="00AA28D5" w:rsidP="00D51986">
            <w:pPr>
              <w:rPr>
                <w:rFonts w:ascii="David" w:hAnsi="David"/>
                <w:noProof w:val="0"/>
              </w:rPr>
            </w:pPr>
          </w:p>
        </w:tc>
        <w:tc>
          <w:tcPr>
            <w:tcW w:w="4410" w:type="dxa"/>
            <w:tcBorders>
              <w:top w:val="single" w:sz="4" w:space="0" w:color="auto"/>
              <w:left w:val="single" w:sz="4" w:space="0" w:color="auto"/>
              <w:bottom w:val="single" w:sz="4" w:space="0" w:color="auto"/>
              <w:right w:val="single" w:sz="4" w:space="0" w:color="auto"/>
            </w:tcBorders>
            <w:shd w:val="clear" w:color="auto" w:fill="auto"/>
            <w:hideMark/>
          </w:tcPr>
          <w:p w:rsidR="00AA28D5" w:rsidRPr="007A5B13" w:rsidRDefault="00AA28D5" w:rsidP="00D51986">
            <w:pPr>
              <w:tabs>
                <w:tab w:val="left" w:pos="1377"/>
              </w:tabs>
              <w:spacing w:before="120" w:line="360" w:lineRule="auto"/>
              <w:ind w:left="34" w:hanging="34"/>
              <w:jc w:val="both"/>
              <w:rPr>
                <w:rFonts w:ascii="David" w:hAnsi="David"/>
                <w:noProof w:val="0"/>
                <w:rtl/>
              </w:rPr>
            </w:pPr>
            <w:r w:rsidRPr="007A5B13">
              <w:rPr>
                <w:rFonts w:ascii="David" w:hAnsi="David"/>
                <w:noProof w:val="0"/>
                <w:rtl/>
              </w:rPr>
              <w:t xml:space="preserve">ותק המציע בהפעלת </w:t>
            </w:r>
            <w:r>
              <w:rPr>
                <w:rFonts w:ascii="David" w:hAnsi="David" w:hint="cs"/>
                <w:noProof w:val="0"/>
                <w:rtl/>
              </w:rPr>
              <w:t>ה</w:t>
            </w:r>
            <w:r w:rsidRPr="007A5B13">
              <w:rPr>
                <w:rFonts w:ascii="David" w:hAnsi="David"/>
                <w:noProof w:val="0"/>
                <w:rtl/>
              </w:rPr>
              <w:t xml:space="preserve">מערכת </w:t>
            </w:r>
          </w:p>
        </w:tc>
        <w:sdt>
          <w:sdtPr>
            <w:rPr>
              <w:rtl/>
            </w:rPr>
            <w:id w:val="963468942"/>
            <w:placeholder>
              <w:docPart w:val="4B9F8CA684C549FEBB877707020A1BB9"/>
            </w:placeholder>
            <w:showingPlcHdr/>
            <w:text/>
          </w:sdtPr>
          <w:sdtEndPr/>
          <w:sdtContent>
            <w:tc>
              <w:tcPr>
                <w:tcW w:w="2820" w:type="dxa"/>
                <w:tcBorders>
                  <w:top w:val="single" w:sz="4" w:space="0" w:color="auto"/>
                  <w:left w:val="single" w:sz="4" w:space="0" w:color="auto"/>
                  <w:bottom w:val="single" w:sz="4" w:space="0" w:color="auto"/>
                  <w:right w:val="single" w:sz="4" w:space="0" w:color="auto"/>
                </w:tcBorders>
                <w:shd w:val="clear" w:color="auto" w:fill="auto"/>
              </w:tcPr>
              <w:p w:rsidR="00AA28D5" w:rsidRPr="007A5B13" w:rsidRDefault="00A80533" w:rsidP="00A80533">
                <w:pPr>
                  <w:tabs>
                    <w:tab w:val="left" w:pos="1377"/>
                  </w:tabs>
                  <w:spacing w:before="120" w:line="360" w:lineRule="auto"/>
                  <w:jc w:val="both"/>
                  <w:rPr>
                    <w:rFonts w:ascii="David" w:hAnsi="David"/>
                    <w:noProof w:val="0"/>
                    <w:rtl/>
                  </w:rPr>
                </w:pPr>
                <w:r w:rsidRPr="00202F99">
                  <w:rPr>
                    <w:rStyle w:val="aff5"/>
                    <w:rtl/>
                  </w:rPr>
                  <w:t>לחץ כאן להזנת טקסט</w:t>
                </w:r>
                <w:r w:rsidRPr="00202F99">
                  <w:rPr>
                    <w:rStyle w:val="aff5"/>
                  </w:rPr>
                  <w:t>.</w:t>
                </w:r>
              </w:p>
            </w:tc>
          </w:sdtContent>
        </w:sdt>
      </w:tr>
      <w:tr w:rsidR="00AA28D5" w:rsidRPr="007A5B13" w:rsidTr="00C84C2A">
        <w:trPr>
          <w:trHeight w:val="2120"/>
        </w:trPr>
        <w:tc>
          <w:tcPr>
            <w:tcW w:w="1185"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AA28D5" w:rsidRPr="007A5B13" w:rsidRDefault="00AA28D5" w:rsidP="00D51986">
            <w:pPr>
              <w:rPr>
                <w:rFonts w:ascii="David" w:hAnsi="David"/>
                <w:noProof w:val="0"/>
              </w:rPr>
            </w:pPr>
          </w:p>
        </w:tc>
        <w:tc>
          <w:tcPr>
            <w:tcW w:w="4410" w:type="dxa"/>
            <w:tcBorders>
              <w:top w:val="single" w:sz="4" w:space="0" w:color="auto"/>
              <w:left w:val="single" w:sz="4" w:space="0" w:color="auto"/>
              <w:bottom w:val="single" w:sz="4" w:space="0" w:color="auto"/>
              <w:right w:val="single" w:sz="4" w:space="0" w:color="auto"/>
            </w:tcBorders>
            <w:shd w:val="clear" w:color="auto" w:fill="auto"/>
            <w:hideMark/>
          </w:tcPr>
          <w:p w:rsidR="00AA28D5" w:rsidRPr="007A5B13" w:rsidRDefault="00AA28D5" w:rsidP="00D51986">
            <w:pPr>
              <w:tabs>
                <w:tab w:val="left" w:pos="1377"/>
              </w:tabs>
              <w:spacing w:before="120" w:line="360" w:lineRule="auto"/>
              <w:jc w:val="both"/>
              <w:rPr>
                <w:rFonts w:ascii="David" w:hAnsi="David"/>
                <w:noProof w:val="0"/>
                <w:rtl/>
              </w:rPr>
            </w:pPr>
            <w:r w:rsidRPr="007A5B13">
              <w:rPr>
                <w:rFonts w:ascii="David" w:hAnsi="David"/>
                <w:noProof w:val="0"/>
                <w:rtl/>
              </w:rPr>
              <w:t xml:space="preserve"> עד שני לקוחות ממליצים על המערכת  (שם מלא, תפקיד, טלפון וכתובת מייל) </w:t>
            </w:r>
          </w:p>
        </w:tc>
        <w:sdt>
          <w:sdtPr>
            <w:rPr>
              <w:rtl/>
            </w:rPr>
            <w:id w:val="-1175102466"/>
            <w:placeholder>
              <w:docPart w:val="561FB0661F6A41FD9CF41034588A929A"/>
            </w:placeholder>
            <w:showingPlcHdr/>
            <w:text/>
          </w:sdtPr>
          <w:sdtEndPr/>
          <w:sdtContent>
            <w:tc>
              <w:tcPr>
                <w:tcW w:w="2820" w:type="dxa"/>
                <w:tcBorders>
                  <w:top w:val="single" w:sz="4" w:space="0" w:color="auto"/>
                  <w:left w:val="single" w:sz="4" w:space="0" w:color="auto"/>
                  <w:bottom w:val="single" w:sz="4" w:space="0" w:color="auto"/>
                  <w:right w:val="single" w:sz="4" w:space="0" w:color="auto"/>
                </w:tcBorders>
                <w:shd w:val="clear" w:color="auto" w:fill="auto"/>
                <w:hideMark/>
              </w:tcPr>
              <w:p w:rsidR="00AA28D5" w:rsidRPr="007A5B13" w:rsidRDefault="00A80533" w:rsidP="00A80533">
                <w:pPr>
                  <w:tabs>
                    <w:tab w:val="left" w:pos="1377"/>
                  </w:tabs>
                  <w:spacing w:before="120" w:line="360" w:lineRule="auto"/>
                  <w:jc w:val="both"/>
                  <w:rPr>
                    <w:rFonts w:ascii="David" w:hAnsi="David"/>
                    <w:noProof w:val="0"/>
                    <w:rtl/>
                  </w:rPr>
                </w:pPr>
                <w:r w:rsidRPr="00202F99">
                  <w:rPr>
                    <w:rStyle w:val="aff5"/>
                    <w:rtl/>
                  </w:rPr>
                  <w:t>לחץ כאן להזנת טקסט</w:t>
                </w:r>
                <w:r w:rsidRPr="00202F99">
                  <w:rPr>
                    <w:rStyle w:val="aff5"/>
                  </w:rPr>
                  <w:t>.</w:t>
                </w:r>
              </w:p>
            </w:tc>
          </w:sdtContent>
        </w:sdt>
      </w:tr>
      <w:tr w:rsidR="00AA28D5" w:rsidRPr="007A5B13" w:rsidTr="00C84C2A">
        <w:trPr>
          <w:trHeight w:val="2689"/>
        </w:trPr>
        <w:tc>
          <w:tcPr>
            <w:tcW w:w="1185"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AA28D5" w:rsidRPr="007A5B13" w:rsidRDefault="00AA28D5" w:rsidP="00D51986">
            <w:pPr>
              <w:rPr>
                <w:rFonts w:ascii="David" w:hAnsi="David"/>
                <w:noProof w:val="0"/>
              </w:rPr>
            </w:pPr>
          </w:p>
        </w:tc>
        <w:tc>
          <w:tcPr>
            <w:tcW w:w="4410" w:type="dxa"/>
            <w:tcBorders>
              <w:top w:val="single" w:sz="4" w:space="0" w:color="auto"/>
              <w:left w:val="single" w:sz="4" w:space="0" w:color="auto"/>
              <w:bottom w:val="single" w:sz="4" w:space="0" w:color="auto"/>
              <w:right w:val="single" w:sz="4" w:space="0" w:color="auto"/>
            </w:tcBorders>
            <w:shd w:val="clear" w:color="auto" w:fill="auto"/>
            <w:hideMark/>
          </w:tcPr>
          <w:p w:rsidR="00AA28D5" w:rsidRPr="007A5B13" w:rsidRDefault="00AA28D5" w:rsidP="00D51986">
            <w:pPr>
              <w:tabs>
                <w:tab w:val="left" w:pos="1377"/>
              </w:tabs>
              <w:spacing w:before="120" w:line="360" w:lineRule="auto"/>
              <w:ind w:left="34" w:hanging="34"/>
              <w:jc w:val="both"/>
              <w:rPr>
                <w:rFonts w:ascii="David" w:hAnsi="David"/>
                <w:noProof w:val="0"/>
                <w:rtl/>
              </w:rPr>
            </w:pPr>
            <w:r w:rsidRPr="007A5B13">
              <w:rPr>
                <w:rFonts w:ascii="David" w:hAnsi="David"/>
                <w:noProof w:val="0"/>
                <w:rtl/>
              </w:rPr>
              <w:t>אחר (יכולות מיוחדות ושימושיות של המערכת)</w:t>
            </w:r>
          </w:p>
        </w:tc>
        <w:sdt>
          <w:sdtPr>
            <w:rPr>
              <w:rtl/>
            </w:rPr>
            <w:id w:val="419530953"/>
            <w:placeholder>
              <w:docPart w:val="019F458106454888B43FFD88CBA8DA34"/>
            </w:placeholder>
            <w:showingPlcHdr/>
            <w:text/>
          </w:sdtPr>
          <w:sdtEndPr/>
          <w:sdtContent>
            <w:tc>
              <w:tcPr>
                <w:tcW w:w="2820" w:type="dxa"/>
                <w:tcBorders>
                  <w:top w:val="single" w:sz="4" w:space="0" w:color="auto"/>
                  <w:left w:val="single" w:sz="4" w:space="0" w:color="auto"/>
                  <w:bottom w:val="single" w:sz="4" w:space="0" w:color="auto"/>
                  <w:right w:val="single" w:sz="4" w:space="0" w:color="auto"/>
                </w:tcBorders>
                <w:shd w:val="clear" w:color="auto" w:fill="auto"/>
              </w:tcPr>
              <w:p w:rsidR="00AA28D5" w:rsidRPr="007A5B13" w:rsidRDefault="00A80533" w:rsidP="00A80533">
                <w:pPr>
                  <w:tabs>
                    <w:tab w:val="left" w:pos="1377"/>
                  </w:tabs>
                  <w:spacing w:before="120" w:line="360" w:lineRule="auto"/>
                  <w:jc w:val="both"/>
                  <w:rPr>
                    <w:rFonts w:ascii="David" w:hAnsi="David"/>
                    <w:noProof w:val="0"/>
                    <w:rtl/>
                  </w:rPr>
                </w:pPr>
                <w:r w:rsidRPr="00202F99">
                  <w:rPr>
                    <w:rStyle w:val="aff5"/>
                    <w:rtl/>
                  </w:rPr>
                  <w:t>לחץ כאן להזנת טקסט</w:t>
                </w:r>
                <w:r w:rsidRPr="00202F99">
                  <w:rPr>
                    <w:rStyle w:val="aff5"/>
                  </w:rPr>
                  <w:t>.</w:t>
                </w:r>
              </w:p>
            </w:tc>
          </w:sdtContent>
        </w:sdt>
      </w:tr>
      <w:tr w:rsidR="00AA28D5" w:rsidRPr="007A5B13" w:rsidTr="00C84C2A">
        <w:trPr>
          <w:trHeight w:val="2685"/>
        </w:trPr>
        <w:tc>
          <w:tcPr>
            <w:tcW w:w="1185" w:type="dxa"/>
            <w:tcBorders>
              <w:top w:val="single" w:sz="4" w:space="0" w:color="auto"/>
              <w:left w:val="single" w:sz="4" w:space="0" w:color="auto"/>
              <w:bottom w:val="single" w:sz="4" w:space="0" w:color="auto"/>
              <w:right w:val="single" w:sz="4" w:space="0" w:color="auto"/>
            </w:tcBorders>
            <w:shd w:val="clear" w:color="auto" w:fill="auto"/>
            <w:hideMark/>
          </w:tcPr>
          <w:p w:rsidR="00AA28D5" w:rsidRPr="007A5B13" w:rsidRDefault="00AA28D5" w:rsidP="00D51986">
            <w:pPr>
              <w:spacing w:before="120" w:line="360" w:lineRule="auto"/>
              <w:contextualSpacing/>
              <w:jc w:val="both"/>
              <w:rPr>
                <w:rFonts w:ascii="David" w:hAnsi="David"/>
                <w:noProof w:val="0"/>
                <w:rtl/>
              </w:rPr>
            </w:pPr>
          </w:p>
        </w:tc>
        <w:tc>
          <w:tcPr>
            <w:tcW w:w="7230" w:type="dxa"/>
            <w:gridSpan w:val="2"/>
            <w:tcBorders>
              <w:top w:val="single" w:sz="4" w:space="0" w:color="auto"/>
              <w:left w:val="single" w:sz="4" w:space="0" w:color="auto"/>
              <w:bottom w:val="single" w:sz="4" w:space="0" w:color="auto"/>
              <w:right w:val="single" w:sz="4" w:space="0" w:color="auto"/>
            </w:tcBorders>
            <w:shd w:val="clear" w:color="auto" w:fill="auto"/>
            <w:hideMark/>
          </w:tcPr>
          <w:p w:rsidR="00AA28D5" w:rsidRDefault="00AA28D5" w:rsidP="00AA28D5">
            <w:pPr>
              <w:tabs>
                <w:tab w:val="left" w:pos="720"/>
              </w:tabs>
              <w:spacing w:before="120" w:line="360" w:lineRule="auto"/>
              <w:ind w:left="360"/>
              <w:jc w:val="both"/>
              <w:rPr>
                <w:rFonts w:ascii="David" w:hAnsi="David"/>
                <w:noProof w:val="0"/>
                <w:rtl/>
              </w:rPr>
            </w:pPr>
            <w:r w:rsidRPr="007A5B13">
              <w:rPr>
                <w:rFonts w:ascii="David" w:hAnsi="David"/>
                <w:noProof w:val="0"/>
                <w:rtl/>
              </w:rPr>
              <w:t>המציע יפרט בקצרה את היכולות העיקריות של המערכת, מודולים, תהליכים אוטומטים, דוחות מובנ</w:t>
            </w:r>
            <w:r>
              <w:rPr>
                <w:rFonts w:ascii="David" w:hAnsi="David"/>
                <w:noProof w:val="0"/>
                <w:rtl/>
              </w:rPr>
              <w:t>ים ממשקים וכו' המוטמעת במוקדים יעודים עתירי ידע אותם הוא מנה</w:t>
            </w:r>
            <w:r>
              <w:rPr>
                <w:rFonts w:ascii="David" w:hAnsi="David" w:hint="cs"/>
                <w:noProof w:val="0"/>
                <w:rtl/>
              </w:rPr>
              <w:t>ל.</w:t>
            </w:r>
          </w:p>
          <w:sdt>
            <w:sdtPr>
              <w:rPr>
                <w:rtl/>
              </w:rPr>
              <w:id w:val="-200172497"/>
              <w:placeholder>
                <w:docPart w:val="E7FAAB8FAC2F402EB83D706FA4979C75"/>
              </w:placeholder>
              <w:showingPlcHdr/>
              <w:text/>
            </w:sdtPr>
            <w:sdtEndPr/>
            <w:sdtContent>
              <w:p w:rsidR="00A80533" w:rsidRPr="007A5B13" w:rsidRDefault="00A80533" w:rsidP="00A80533">
                <w:pPr>
                  <w:tabs>
                    <w:tab w:val="left" w:pos="720"/>
                  </w:tabs>
                  <w:spacing w:before="120" w:line="360" w:lineRule="auto"/>
                  <w:jc w:val="both"/>
                  <w:rPr>
                    <w:rFonts w:ascii="David" w:hAnsi="David"/>
                    <w:noProof w:val="0"/>
                    <w:rtl/>
                  </w:rPr>
                </w:pPr>
                <w:r w:rsidRPr="00202F99">
                  <w:rPr>
                    <w:rStyle w:val="aff5"/>
                    <w:rtl/>
                  </w:rPr>
                  <w:t>לחץ כאן להזנת טקסט</w:t>
                </w:r>
                <w:r w:rsidRPr="00202F99">
                  <w:rPr>
                    <w:rStyle w:val="aff5"/>
                  </w:rPr>
                  <w:t>.</w:t>
                </w:r>
              </w:p>
            </w:sdtContent>
          </w:sdt>
        </w:tc>
      </w:tr>
    </w:tbl>
    <w:p w:rsidR="007A5B13" w:rsidRPr="00AA28D5" w:rsidRDefault="007A5B13" w:rsidP="007A5B13">
      <w:pPr>
        <w:pStyle w:val="2"/>
        <w:numPr>
          <w:ilvl w:val="0"/>
          <w:numId w:val="0"/>
        </w:numPr>
        <w:ind w:left="992"/>
        <w:rPr>
          <w:b/>
          <w:bCs/>
          <w:u w:val="single"/>
          <w:rtl/>
        </w:rPr>
      </w:pPr>
    </w:p>
    <w:p w:rsidR="009529DB" w:rsidRDefault="001018EF" w:rsidP="007A5B13">
      <w:pPr>
        <w:pStyle w:val="2"/>
        <w:numPr>
          <w:ilvl w:val="0"/>
          <w:numId w:val="0"/>
        </w:numPr>
        <w:ind w:left="992"/>
        <w:rPr>
          <w:b/>
          <w:bCs/>
          <w:u w:val="single"/>
        </w:rPr>
      </w:pPr>
      <w:r>
        <w:rPr>
          <w:b/>
          <w:bCs/>
          <w:u w:val="single"/>
          <w:rtl/>
        </w:rPr>
        <w:t>תוכנית הקמה</w:t>
      </w:r>
      <w:r w:rsidRPr="001018EF">
        <w:rPr>
          <w:b/>
          <w:bCs/>
          <w:u w:val="single"/>
          <w:rtl/>
        </w:rPr>
        <w:t xml:space="preserve"> לתשתיות הטכנולוגיות הנדרשות </w:t>
      </w:r>
    </w:p>
    <w:p w:rsidR="009529DB" w:rsidRDefault="009529DB" w:rsidP="007A5B13">
      <w:pPr>
        <w:pStyle w:val="3"/>
        <w:rPr>
          <w:rtl/>
        </w:rPr>
      </w:pPr>
      <w:r>
        <w:rPr>
          <w:rtl/>
        </w:rPr>
        <w:t xml:space="preserve">שלב ההקמה הזמני ע"ג תשתיות </w:t>
      </w:r>
      <w:r w:rsidR="007A5B13">
        <w:rPr>
          <w:rFonts w:hint="cs"/>
          <w:rtl/>
        </w:rPr>
        <w:t>נותן השירותים</w:t>
      </w:r>
      <w:r w:rsidR="001018EF" w:rsidRPr="001018EF">
        <w:rPr>
          <w:rtl/>
        </w:rPr>
        <w:t xml:space="preserve">  </w:t>
      </w:r>
    </w:p>
    <w:p w:rsidR="009529DB" w:rsidRPr="009529DB" w:rsidRDefault="008404AF" w:rsidP="00A80533">
      <w:pPr>
        <w:ind w:left="3600"/>
      </w:pPr>
      <w:sdt>
        <w:sdtPr>
          <w:rPr>
            <w:rtl/>
          </w:rPr>
          <w:id w:val="447904030"/>
          <w:placeholder>
            <w:docPart w:val="0AAE94BA740D4FC9B69E174ACC55E9C0"/>
          </w:placeholder>
          <w:showingPlcHdr/>
          <w:text/>
        </w:sdtPr>
        <w:sdtEndPr/>
        <w:sdtContent>
          <w:r w:rsidR="00A80533" w:rsidRPr="00202F99">
            <w:rPr>
              <w:rStyle w:val="aff5"/>
              <w:rtl/>
            </w:rPr>
            <w:t>לחץ כאן להזנת טקסט</w:t>
          </w:r>
          <w:r w:rsidR="00A80533" w:rsidRPr="00202F99">
            <w:rPr>
              <w:rStyle w:val="aff5"/>
            </w:rPr>
            <w:t>.</w:t>
          </w:r>
        </w:sdtContent>
      </w:sdt>
      <w:r w:rsidR="00A80533" w:rsidRPr="00033E5E">
        <w:rPr>
          <w:rFonts w:hint="cs"/>
          <w:highlight w:val="yellow"/>
          <w:rtl/>
        </w:rPr>
        <w:t xml:space="preserve"> </w:t>
      </w:r>
    </w:p>
    <w:p w:rsidR="00647360" w:rsidRDefault="001018EF" w:rsidP="00647360">
      <w:pPr>
        <w:pStyle w:val="3"/>
        <w:rPr>
          <w:rtl/>
        </w:rPr>
      </w:pPr>
      <w:r w:rsidRPr="001018EF">
        <w:rPr>
          <w:rtl/>
        </w:rPr>
        <w:lastRenderedPageBreak/>
        <w:t xml:space="preserve">שלב </w:t>
      </w:r>
      <w:r w:rsidR="00647360">
        <w:rPr>
          <w:rFonts w:hint="cs"/>
          <w:rtl/>
        </w:rPr>
        <w:t>ב</w:t>
      </w:r>
      <w:r w:rsidRPr="001018EF">
        <w:rPr>
          <w:rtl/>
        </w:rPr>
        <w:t xml:space="preserve">' של הענן הייעודי אצל  </w:t>
      </w:r>
      <w:r w:rsidR="007A5B13">
        <w:rPr>
          <w:rFonts w:hint="cs"/>
          <w:rtl/>
        </w:rPr>
        <w:t>נותן השירותים</w:t>
      </w:r>
      <w:r w:rsidR="00647360">
        <w:rPr>
          <w:rFonts w:hint="cs"/>
          <w:rtl/>
        </w:rPr>
        <w:t xml:space="preserve"> </w:t>
      </w:r>
      <w:r w:rsidR="00647360">
        <w:rPr>
          <w:rtl/>
        </w:rPr>
        <w:t>–</w:t>
      </w:r>
    </w:p>
    <w:p w:rsidR="00647360" w:rsidRPr="009529DB" w:rsidRDefault="00A80533" w:rsidP="00A80533">
      <w:pPr>
        <w:pStyle w:val="1"/>
        <w:numPr>
          <w:ilvl w:val="0"/>
          <w:numId w:val="0"/>
        </w:numPr>
        <w:ind w:left="3684"/>
      </w:pPr>
      <w:r w:rsidRPr="00A80533">
        <w:rPr>
          <w:rtl/>
        </w:rPr>
        <w:t xml:space="preserve"> </w:t>
      </w:r>
      <w:sdt>
        <w:sdtPr>
          <w:rPr>
            <w:rtl/>
          </w:rPr>
          <w:id w:val="-1787652238"/>
          <w:placeholder>
            <w:docPart w:val="71FF7E551598412787F1CECB9997A77B"/>
          </w:placeholder>
          <w:showingPlcHdr/>
          <w:text/>
        </w:sdtPr>
        <w:sdtEndPr/>
        <w:sdtContent>
          <w:r w:rsidRPr="00202F99">
            <w:rPr>
              <w:rStyle w:val="aff5"/>
              <w:rtl/>
            </w:rPr>
            <w:t>לחץ כאן להזנת טקסט</w:t>
          </w:r>
          <w:r w:rsidRPr="00202F99">
            <w:rPr>
              <w:rStyle w:val="aff5"/>
            </w:rPr>
            <w:t>.</w:t>
          </w:r>
        </w:sdtContent>
      </w:sdt>
      <w:r w:rsidRPr="00033E5E">
        <w:rPr>
          <w:rFonts w:hint="cs"/>
          <w:highlight w:val="yellow"/>
          <w:rtl/>
        </w:rPr>
        <w:t xml:space="preserve"> </w:t>
      </w:r>
    </w:p>
    <w:p w:rsidR="00647360" w:rsidRPr="00647360" w:rsidRDefault="00647360" w:rsidP="00647360">
      <w:pPr>
        <w:ind w:left="3685"/>
      </w:pPr>
    </w:p>
    <w:p w:rsidR="009529DB" w:rsidRDefault="00647360" w:rsidP="00647360">
      <w:pPr>
        <w:pStyle w:val="3"/>
        <w:rPr>
          <w:rtl/>
        </w:rPr>
      </w:pPr>
      <w:r>
        <w:rPr>
          <w:rFonts w:hint="cs"/>
          <w:rtl/>
        </w:rPr>
        <w:t>שלב ג'</w:t>
      </w:r>
      <w:r>
        <w:rPr>
          <w:rtl/>
        </w:rPr>
        <w:t xml:space="preserve"> </w:t>
      </w:r>
      <w:r w:rsidR="001018EF" w:rsidRPr="001018EF">
        <w:rPr>
          <w:rtl/>
        </w:rPr>
        <w:t>העברה ל</w:t>
      </w:r>
      <w:r>
        <w:rPr>
          <w:rFonts w:hint="cs"/>
          <w:rtl/>
        </w:rPr>
        <w:t>ענן ה</w:t>
      </w:r>
      <w:r w:rsidR="001018EF" w:rsidRPr="001018EF">
        <w:rPr>
          <w:rtl/>
        </w:rPr>
        <w:t>משרד</w:t>
      </w:r>
      <w:r>
        <w:rPr>
          <w:rFonts w:hint="cs"/>
          <w:rtl/>
        </w:rPr>
        <w:t xml:space="preserve"> -</w:t>
      </w:r>
    </w:p>
    <w:p w:rsidR="009529DB" w:rsidRPr="009529DB" w:rsidRDefault="00A80533" w:rsidP="00A80533">
      <w:pPr>
        <w:ind w:left="3600"/>
      </w:pPr>
      <w:r w:rsidRPr="00A80533">
        <w:rPr>
          <w:rtl/>
        </w:rPr>
        <w:t xml:space="preserve"> </w:t>
      </w:r>
      <w:sdt>
        <w:sdtPr>
          <w:rPr>
            <w:rtl/>
          </w:rPr>
          <w:id w:val="-1193603394"/>
          <w:placeholder>
            <w:docPart w:val="6774779CFDA240C5B990BE49FC0C4346"/>
          </w:placeholder>
          <w:showingPlcHdr/>
          <w:text/>
        </w:sdtPr>
        <w:sdtEndPr/>
        <w:sdtContent>
          <w:r w:rsidRPr="00202F99">
            <w:rPr>
              <w:rStyle w:val="aff5"/>
              <w:rtl/>
            </w:rPr>
            <w:t>לחץ כאן להזנת טקסט</w:t>
          </w:r>
          <w:r w:rsidRPr="00202F99">
            <w:rPr>
              <w:rStyle w:val="aff5"/>
            </w:rPr>
            <w:t>.</w:t>
          </w:r>
        </w:sdtContent>
      </w:sdt>
      <w:r w:rsidRPr="00033E5E">
        <w:rPr>
          <w:rFonts w:hint="cs"/>
          <w:highlight w:val="yellow"/>
          <w:rtl/>
        </w:rPr>
        <w:t xml:space="preserve"> </w:t>
      </w:r>
    </w:p>
    <w:p w:rsidR="001018EF" w:rsidRDefault="009529DB" w:rsidP="009529DB">
      <w:pPr>
        <w:pStyle w:val="3"/>
        <w:rPr>
          <w:rtl/>
        </w:rPr>
      </w:pPr>
      <w:r>
        <w:rPr>
          <w:rFonts w:hint="cs"/>
          <w:rtl/>
        </w:rPr>
        <w:t>יש לצרף</w:t>
      </w:r>
      <w:r w:rsidR="001018EF" w:rsidRPr="001018EF">
        <w:rPr>
          <w:rtl/>
        </w:rPr>
        <w:t xml:space="preserve"> גאנט מפורט לתכנית ההקמה, כולל משך ותזמ</w:t>
      </w:r>
      <w:r>
        <w:rPr>
          <w:rtl/>
        </w:rPr>
        <w:t>ון הפעילות, גורם אחראי לכל שלב</w:t>
      </w:r>
      <w:r>
        <w:rPr>
          <w:rFonts w:hint="cs"/>
          <w:rtl/>
        </w:rPr>
        <w:t xml:space="preserve"> ו</w:t>
      </w:r>
      <w:r w:rsidR="001018EF" w:rsidRPr="001018EF">
        <w:rPr>
          <w:rtl/>
        </w:rPr>
        <w:t>הערכת סיכונים</w:t>
      </w:r>
      <w:r w:rsidR="0094211D">
        <w:rPr>
          <w:rFonts w:hint="cs"/>
          <w:rtl/>
        </w:rPr>
        <w:t>.</w:t>
      </w:r>
    </w:p>
    <w:p w:rsidR="007A5B13" w:rsidRPr="007A5B13" w:rsidRDefault="007A5B13" w:rsidP="007A5B13">
      <w:pPr>
        <w:rPr>
          <w:noProof w:val="0"/>
          <w:szCs w:val="26"/>
        </w:rPr>
      </w:pPr>
    </w:p>
    <w:p w:rsidR="007A5B13" w:rsidRPr="00AA50CA" w:rsidRDefault="007A5B13" w:rsidP="007A5B13"/>
    <w:p w:rsidR="006F4AD3" w:rsidRDefault="00CB6D7D" w:rsidP="001123A2">
      <w:pPr>
        <w:pStyle w:val="1"/>
        <w:tabs>
          <w:tab w:val="num" w:pos="567"/>
        </w:tabs>
        <w:spacing w:before="120" w:after="120"/>
        <w:ind w:left="567" w:hanging="567"/>
        <w:rPr>
          <w:b/>
          <w:bCs/>
          <w:u w:val="single"/>
          <w:rtl/>
        </w:rPr>
      </w:pPr>
      <w:r w:rsidRPr="001123A2">
        <w:rPr>
          <w:rFonts w:hint="cs"/>
          <w:b/>
          <w:bCs/>
          <w:u w:val="single"/>
          <w:rtl/>
        </w:rPr>
        <w:t xml:space="preserve">רשימת ממליצים: </w:t>
      </w:r>
    </w:p>
    <w:p w:rsidR="00E5144A" w:rsidRPr="00E5144A" w:rsidRDefault="00E5144A" w:rsidP="00E5144A">
      <w:pPr>
        <w:rPr>
          <w:rtl/>
        </w:rPr>
      </w:pPr>
    </w:p>
    <w:p w:rsidR="001123A2" w:rsidRPr="001123A2" w:rsidRDefault="001123A2" w:rsidP="001123A2">
      <w:pPr>
        <w:rPr>
          <w:rtl/>
        </w:rPr>
      </w:pPr>
    </w:p>
    <w:tbl>
      <w:tblPr>
        <w:bidiVisual/>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955"/>
        <w:gridCol w:w="840"/>
        <w:gridCol w:w="1025"/>
        <w:gridCol w:w="1085"/>
        <w:gridCol w:w="1146"/>
        <w:gridCol w:w="1057"/>
        <w:gridCol w:w="1084"/>
      </w:tblGrid>
      <w:tr w:rsidR="008716AC" w:rsidRPr="00F06636" w:rsidTr="00C84C2A">
        <w:trPr>
          <w:trHeight w:val="621"/>
        </w:trPr>
        <w:tc>
          <w:tcPr>
            <w:tcW w:w="735" w:type="dxa"/>
            <w:shd w:val="clear" w:color="auto" w:fill="auto"/>
          </w:tcPr>
          <w:p w:rsidR="008716AC" w:rsidRPr="0070439C" w:rsidRDefault="008716AC" w:rsidP="0070439C">
            <w:pPr>
              <w:pStyle w:val="1"/>
              <w:numPr>
                <w:ilvl w:val="0"/>
                <w:numId w:val="0"/>
              </w:numPr>
              <w:spacing w:before="120" w:after="120"/>
              <w:jc w:val="left"/>
              <w:rPr>
                <w:b/>
                <w:bCs/>
                <w:rtl/>
              </w:rPr>
            </w:pPr>
            <w:r>
              <w:rPr>
                <w:rFonts w:hint="cs"/>
                <w:b/>
                <w:bCs/>
                <w:rtl/>
              </w:rPr>
              <w:t>מס"ד</w:t>
            </w:r>
          </w:p>
        </w:tc>
        <w:tc>
          <w:tcPr>
            <w:tcW w:w="973" w:type="dxa"/>
            <w:shd w:val="clear" w:color="auto" w:fill="auto"/>
          </w:tcPr>
          <w:p w:rsidR="008716AC" w:rsidRPr="0070439C" w:rsidRDefault="008716AC" w:rsidP="0070439C">
            <w:pPr>
              <w:pStyle w:val="1"/>
              <w:numPr>
                <w:ilvl w:val="0"/>
                <w:numId w:val="0"/>
              </w:numPr>
              <w:spacing w:before="120" w:after="120"/>
              <w:jc w:val="left"/>
              <w:rPr>
                <w:b/>
                <w:bCs/>
                <w:rtl/>
              </w:rPr>
            </w:pPr>
            <w:r w:rsidRPr="0070439C">
              <w:rPr>
                <w:rFonts w:hint="cs"/>
                <w:b/>
                <w:bCs/>
                <w:rtl/>
              </w:rPr>
              <w:t xml:space="preserve">שם הממליץ </w:t>
            </w:r>
          </w:p>
        </w:tc>
        <w:tc>
          <w:tcPr>
            <w:tcW w:w="845" w:type="dxa"/>
            <w:shd w:val="clear" w:color="auto" w:fill="auto"/>
          </w:tcPr>
          <w:p w:rsidR="008716AC" w:rsidRPr="0070439C" w:rsidRDefault="008716AC" w:rsidP="0070439C">
            <w:pPr>
              <w:pStyle w:val="1"/>
              <w:numPr>
                <w:ilvl w:val="0"/>
                <w:numId w:val="0"/>
              </w:numPr>
              <w:spacing w:before="120" w:after="120"/>
              <w:jc w:val="left"/>
              <w:rPr>
                <w:b/>
                <w:bCs/>
                <w:rtl/>
              </w:rPr>
            </w:pPr>
            <w:r w:rsidRPr="0070439C">
              <w:rPr>
                <w:rFonts w:hint="cs"/>
                <w:b/>
                <w:bCs/>
                <w:rtl/>
              </w:rPr>
              <w:t xml:space="preserve">תפקיד </w:t>
            </w:r>
          </w:p>
        </w:tc>
        <w:tc>
          <w:tcPr>
            <w:tcW w:w="1106" w:type="dxa"/>
            <w:shd w:val="clear" w:color="auto" w:fill="auto"/>
          </w:tcPr>
          <w:p w:rsidR="008716AC" w:rsidRPr="0070439C" w:rsidRDefault="008716AC" w:rsidP="0070439C">
            <w:pPr>
              <w:pStyle w:val="1"/>
              <w:numPr>
                <w:ilvl w:val="0"/>
                <w:numId w:val="0"/>
              </w:numPr>
              <w:spacing w:before="120" w:after="120"/>
              <w:jc w:val="left"/>
              <w:rPr>
                <w:b/>
                <w:bCs/>
                <w:rtl/>
              </w:rPr>
            </w:pPr>
            <w:r w:rsidRPr="0070439C">
              <w:rPr>
                <w:rFonts w:hint="cs"/>
                <w:b/>
                <w:bCs/>
                <w:rtl/>
              </w:rPr>
              <w:t xml:space="preserve">הגוף בו עובד הממליץ </w:t>
            </w:r>
          </w:p>
        </w:tc>
        <w:tc>
          <w:tcPr>
            <w:tcW w:w="1183" w:type="dxa"/>
            <w:shd w:val="clear" w:color="auto" w:fill="auto"/>
          </w:tcPr>
          <w:p w:rsidR="008716AC" w:rsidRPr="0070439C" w:rsidRDefault="008716AC" w:rsidP="0070439C">
            <w:pPr>
              <w:pStyle w:val="1"/>
              <w:numPr>
                <w:ilvl w:val="0"/>
                <w:numId w:val="0"/>
              </w:numPr>
              <w:spacing w:before="120" w:after="120"/>
              <w:jc w:val="left"/>
              <w:rPr>
                <w:b/>
                <w:bCs/>
                <w:rtl/>
              </w:rPr>
            </w:pPr>
            <w:r w:rsidRPr="0070439C">
              <w:rPr>
                <w:rFonts w:hint="cs"/>
                <w:b/>
                <w:bCs/>
                <w:rtl/>
              </w:rPr>
              <w:t xml:space="preserve">הרקע להיכרות הממליץ עם המציע </w:t>
            </w:r>
          </w:p>
        </w:tc>
        <w:tc>
          <w:tcPr>
            <w:tcW w:w="754" w:type="dxa"/>
            <w:shd w:val="clear" w:color="auto" w:fill="auto"/>
          </w:tcPr>
          <w:p w:rsidR="008716AC" w:rsidRDefault="008716AC" w:rsidP="005956DA">
            <w:pPr>
              <w:pStyle w:val="1"/>
              <w:numPr>
                <w:ilvl w:val="0"/>
                <w:numId w:val="0"/>
              </w:numPr>
              <w:spacing w:before="120" w:after="120"/>
              <w:jc w:val="left"/>
              <w:rPr>
                <w:b/>
                <w:bCs/>
                <w:rtl/>
              </w:rPr>
            </w:pPr>
            <w:r>
              <w:rPr>
                <w:rFonts w:hint="cs"/>
                <w:b/>
                <w:bCs/>
                <w:rtl/>
              </w:rPr>
              <w:t>תקופת מתן השירותים</w:t>
            </w:r>
          </w:p>
        </w:tc>
        <w:tc>
          <w:tcPr>
            <w:tcW w:w="1114" w:type="dxa"/>
            <w:shd w:val="clear" w:color="auto" w:fill="auto"/>
          </w:tcPr>
          <w:p w:rsidR="008716AC" w:rsidRDefault="008716AC" w:rsidP="005956DA">
            <w:pPr>
              <w:pStyle w:val="1"/>
              <w:numPr>
                <w:ilvl w:val="0"/>
                <w:numId w:val="0"/>
              </w:numPr>
              <w:spacing w:before="120" w:after="120"/>
              <w:jc w:val="left"/>
              <w:rPr>
                <w:b/>
                <w:bCs/>
                <w:rtl/>
              </w:rPr>
            </w:pPr>
            <w:r>
              <w:rPr>
                <w:rFonts w:hint="cs"/>
                <w:b/>
                <w:bCs/>
                <w:rtl/>
              </w:rPr>
              <w:t>תוכן ההמלצה (ניתן לתמצת ולצרף מסמך נפרד)</w:t>
            </w:r>
          </w:p>
        </w:tc>
        <w:tc>
          <w:tcPr>
            <w:tcW w:w="1217" w:type="dxa"/>
            <w:shd w:val="clear" w:color="auto" w:fill="auto"/>
          </w:tcPr>
          <w:p w:rsidR="008716AC" w:rsidRPr="0070439C" w:rsidRDefault="008716AC" w:rsidP="005956DA">
            <w:pPr>
              <w:pStyle w:val="1"/>
              <w:numPr>
                <w:ilvl w:val="0"/>
                <w:numId w:val="0"/>
              </w:numPr>
              <w:spacing w:before="120" w:after="120"/>
              <w:jc w:val="left"/>
              <w:rPr>
                <w:b/>
                <w:bCs/>
                <w:rtl/>
              </w:rPr>
            </w:pPr>
            <w:r>
              <w:rPr>
                <w:rFonts w:hint="cs"/>
                <w:b/>
                <w:bCs/>
                <w:rtl/>
              </w:rPr>
              <w:t>פרטים</w:t>
            </w:r>
            <w:r w:rsidRPr="0070439C">
              <w:rPr>
                <w:rFonts w:hint="cs"/>
                <w:b/>
                <w:bCs/>
                <w:rtl/>
              </w:rPr>
              <w:t xml:space="preserve"> </w:t>
            </w:r>
            <w:r>
              <w:rPr>
                <w:rFonts w:hint="cs"/>
                <w:b/>
                <w:bCs/>
                <w:rtl/>
              </w:rPr>
              <w:t>ל</w:t>
            </w:r>
            <w:r w:rsidRPr="0070439C">
              <w:rPr>
                <w:rFonts w:hint="cs"/>
                <w:b/>
                <w:bCs/>
                <w:rtl/>
              </w:rPr>
              <w:t xml:space="preserve">יצירת קשר </w:t>
            </w:r>
            <w:r>
              <w:rPr>
                <w:rFonts w:hint="cs"/>
                <w:b/>
                <w:bCs/>
                <w:rtl/>
              </w:rPr>
              <w:t>עם הממליץ (שם, מס' טלפון, כתובת, דוא"ל)</w:t>
            </w:r>
          </w:p>
        </w:tc>
      </w:tr>
      <w:tr w:rsidR="008716AC" w:rsidTr="00C84C2A">
        <w:tc>
          <w:tcPr>
            <w:tcW w:w="735" w:type="dxa"/>
            <w:shd w:val="clear" w:color="auto" w:fill="auto"/>
          </w:tcPr>
          <w:p w:rsidR="008716AC" w:rsidRPr="00CB6D7D" w:rsidRDefault="008716AC" w:rsidP="0070439C">
            <w:pPr>
              <w:pStyle w:val="1"/>
              <w:numPr>
                <w:ilvl w:val="0"/>
                <w:numId w:val="0"/>
              </w:numPr>
              <w:spacing w:before="120" w:after="120"/>
              <w:rPr>
                <w:rtl/>
              </w:rPr>
            </w:pPr>
            <w:r w:rsidRPr="00CB6D7D">
              <w:rPr>
                <w:rFonts w:hint="cs"/>
                <w:rtl/>
              </w:rPr>
              <w:t>1.</w:t>
            </w:r>
          </w:p>
        </w:tc>
        <w:sdt>
          <w:sdtPr>
            <w:rPr>
              <w:rtl/>
            </w:rPr>
            <w:id w:val="858776878"/>
            <w:placeholder>
              <w:docPart w:val="0145BFB27B614D72AD73ADF3C04C0CEE"/>
            </w:placeholder>
            <w:showingPlcHdr/>
            <w:text/>
          </w:sdtPr>
          <w:sdtEndPr/>
          <w:sdtContent>
            <w:tc>
              <w:tcPr>
                <w:tcW w:w="973" w:type="dxa"/>
                <w:shd w:val="clear" w:color="auto" w:fill="auto"/>
              </w:tcPr>
              <w:p w:rsidR="008716AC" w:rsidRPr="00CB6D7D" w:rsidRDefault="00A80533" w:rsidP="0070439C">
                <w:pPr>
                  <w:pStyle w:val="1"/>
                  <w:numPr>
                    <w:ilvl w:val="0"/>
                    <w:numId w:val="0"/>
                  </w:numPr>
                  <w:spacing w:before="120" w:after="120"/>
                  <w:rPr>
                    <w:rtl/>
                  </w:rPr>
                </w:pPr>
                <w:r w:rsidRPr="00202F99">
                  <w:rPr>
                    <w:rStyle w:val="aff5"/>
                    <w:rtl/>
                  </w:rPr>
                  <w:t>לחץ כאן להזנת טקסט</w:t>
                </w:r>
                <w:r w:rsidRPr="00202F99">
                  <w:rPr>
                    <w:rStyle w:val="aff5"/>
                  </w:rPr>
                  <w:t>.</w:t>
                </w:r>
              </w:p>
            </w:tc>
          </w:sdtContent>
        </w:sdt>
        <w:sdt>
          <w:sdtPr>
            <w:rPr>
              <w:rtl/>
            </w:rPr>
            <w:id w:val="-1729363033"/>
            <w:placeholder>
              <w:docPart w:val="284B8B0B6BFE4B04AB3F8594E36C253B"/>
            </w:placeholder>
            <w:showingPlcHdr/>
            <w:text/>
          </w:sdtPr>
          <w:sdtEndPr/>
          <w:sdtContent>
            <w:tc>
              <w:tcPr>
                <w:tcW w:w="845" w:type="dxa"/>
                <w:shd w:val="clear" w:color="auto" w:fill="auto"/>
              </w:tcPr>
              <w:p w:rsidR="008716AC" w:rsidRPr="00CB6D7D" w:rsidRDefault="00A80533" w:rsidP="0070439C">
                <w:pPr>
                  <w:pStyle w:val="1"/>
                  <w:numPr>
                    <w:ilvl w:val="0"/>
                    <w:numId w:val="0"/>
                  </w:numPr>
                  <w:spacing w:before="120" w:after="120"/>
                  <w:rPr>
                    <w:rtl/>
                  </w:rPr>
                </w:pPr>
                <w:r w:rsidRPr="00202F99">
                  <w:rPr>
                    <w:rStyle w:val="aff5"/>
                    <w:rtl/>
                  </w:rPr>
                  <w:t>לחץ כאן להזנת טקסט</w:t>
                </w:r>
                <w:r w:rsidRPr="00202F99">
                  <w:rPr>
                    <w:rStyle w:val="aff5"/>
                  </w:rPr>
                  <w:t>.</w:t>
                </w:r>
              </w:p>
            </w:tc>
          </w:sdtContent>
        </w:sdt>
        <w:sdt>
          <w:sdtPr>
            <w:rPr>
              <w:rtl/>
            </w:rPr>
            <w:id w:val="-1067343545"/>
            <w:placeholder>
              <w:docPart w:val="C86515E3014F4FE89BB828C1D17D8AD7"/>
            </w:placeholder>
            <w:showingPlcHdr/>
            <w:text/>
          </w:sdtPr>
          <w:sdtEndPr/>
          <w:sdtContent>
            <w:tc>
              <w:tcPr>
                <w:tcW w:w="1106" w:type="dxa"/>
                <w:shd w:val="clear" w:color="auto" w:fill="auto"/>
              </w:tcPr>
              <w:p w:rsidR="008716AC" w:rsidRPr="00CB6D7D" w:rsidRDefault="00A80533" w:rsidP="0070439C">
                <w:pPr>
                  <w:pStyle w:val="1"/>
                  <w:numPr>
                    <w:ilvl w:val="0"/>
                    <w:numId w:val="0"/>
                  </w:numPr>
                  <w:spacing w:before="120" w:after="120"/>
                  <w:rPr>
                    <w:rtl/>
                  </w:rPr>
                </w:pPr>
                <w:r w:rsidRPr="00202F99">
                  <w:rPr>
                    <w:rStyle w:val="aff5"/>
                    <w:rtl/>
                  </w:rPr>
                  <w:t>לחץ כאן להזנת טקסט</w:t>
                </w:r>
                <w:r w:rsidRPr="00202F99">
                  <w:rPr>
                    <w:rStyle w:val="aff5"/>
                  </w:rPr>
                  <w:t>.</w:t>
                </w:r>
              </w:p>
            </w:tc>
          </w:sdtContent>
        </w:sdt>
        <w:sdt>
          <w:sdtPr>
            <w:rPr>
              <w:rtl/>
            </w:rPr>
            <w:id w:val="-201330483"/>
            <w:placeholder>
              <w:docPart w:val="B0839C8C5F8348FC9CFA58981CD2029B"/>
            </w:placeholder>
            <w:showingPlcHdr/>
            <w:text/>
          </w:sdtPr>
          <w:sdtEndPr/>
          <w:sdtContent>
            <w:tc>
              <w:tcPr>
                <w:tcW w:w="1183" w:type="dxa"/>
                <w:shd w:val="clear" w:color="auto" w:fill="auto"/>
              </w:tcPr>
              <w:p w:rsidR="008716AC" w:rsidRPr="00CB6D7D" w:rsidRDefault="00A80533" w:rsidP="0070439C">
                <w:pPr>
                  <w:pStyle w:val="1"/>
                  <w:numPr>
                    <w:ilvl w:val="0"/>
                    <w:numId w:val="0"/>
                  </w:numPr>
                  <w:spacing w:before="120" w:after="120"/>
                  <w:rPr>
                    <w:rtl/>
                  </w:rPr>
                </w:pPr>
                <w:r w:rsidRPr="00202F99">
                  <w:rPr>
                    <w:rStyle w:val="aff5"/>
                    <w:rtl/>
                  </w:rPr>
                  <w:t>לחץ כאן להזנת טקסט</w:t>
                </w:r>
                <w:r w:rsidRPr="00202F99">
                  <w:rPr>
                    <w:rStyle w:val="aff5"/>
                  </w:rPr>
                  <w:t>.</w:t>
                </w:r>
              </w:p>
            </w:tc>
          </w:sdtContent>
        </w:sdt>
        <w:sdt>
          <w:sdtPr>
            <w:rPr>
              <w:rtl/>
            </w:rPr>
            <w:id w:val="-713504281"/>
            <w:placeholder>
              <w:docPart w:val="4378262AFA1D4765837AAA9344346D6F"/>
            </w:placeholder>
            <w:showingPlcHdr/>
            <w:text/>
          </w:sdtPr>
          <w:sdtEndPr/>
          <w:sdtContent>
            <w:tc>
              <w:tcPr>
                <w:tcW w:w="754" w:type="dxa"/>
                <w:shd w:val="clear" w:color="auto" w:fill="auto"/>
              </w:tcPr>
              <w:p w:rsidR="008716AC" w:rsidRPr="00CB6D7D" w:rsidRDefault="00A80533" w:rsidP="0070439C">
                <w:pPr>
                  <w:pStyle w:val="1"/>
                  <w:numPr>
                    <w:ilvl w:val="0"/>
                    <w:numId w:val="0"/>
                  </w:numPr>
                  <w:spacing w:before="120" w:after="120"/>
                  <w:rPr>
                    <w:rtl/>
                  </w:rPr>
                </w:pPr>
                <w:r w:rsidRPr="00202F99">
                  <w:rPr>
                    <w:rStyle w:val="aff5"/>
                    <w:rtl/>
                  </w:rPr>
                  <w:t>לחץ כאן להזנת טקסט</w:t>
                </w:r>
                <w:r w:rsidRPr="00202F99">
                  <w:rPr>
                    <w:rStyle w:val="aff5"/>
                  </w:rPr>
                  <w:t>.</w:t>
                </w:r>
              </w:p>
            </w:tc>
          </w:sdtContent>
        </w:sdt>
        <w:sdt>
          <w:sdtPr>
            <w:rPr>
              <w:rtl/>
            </w:rPr>
            <w:id w:val="274906083"/>
            <w:placeholder>
              <w:docPart w:val="5A7286ACE97742C7AB40C96DDF16E7CB"/>
            </w:placeholder>
            <w:showingPlcHdr/>
            <w:text/>
          </w:sdtPr>
          <w:sdtEndPr/>
          <w:sdtContent>
            <w:tc>
              <w:tcPr>
                <w:tcW w:w="1114" w:type="dxa"/>
                <w:shd w:val="clear" w:color="auto" w:fill="auto"/>
              </w:tcPr>
              <w:p w:rsidR="008716AC" w:rsidRPr="00CB6D7D" w:rsidRDefault="00A80533" w:rsidP="0070439C">
                <w:pPr>
                  <w:pStyle w:val="1"/>
                  <w:numPr>
                    <w:ilvl w:val="0"/>
                    <w:numId w:val="0"/>
                  </w:numPr>
                  <w:spacing w:before="120" w:after="120"/>
                  <w:rPr>
                    <w:rtl/>
                  </w:rPr>
                </w:pPr>
                <w:r w:rsidRPr="00202F99">
                  <w:rPr>
                    <w:rStyle w:val="aff5"/>
                    <w:rtl/>
                  </w:rPr>
                  <w:t>לחץ כאן להזנת טקסט</w:t>
                </w:r>
                <w:r w:rsidRPr="00202F99">
                  <w:rPr>
                    <w:rStyle w:val="aff5"/>
                  </w:rPr>
                  <w:t>.</w:t>
                </w:r>
              </w:p>
            </w:tc>
          </w:sdtContent>
        </w:sdt>
        <w:sdt>
          <w:sdtPr>
            <w:rPr>
              <w:rtl/>
            </w:rPr>
            <w:id w:val="-579606245"/>
            <w:placeholder>
              <w:docPart w:val="2D36F1732F9744CE856C3D91316231ED"/>
            </w:placeholder>
            <w:showingPlcHdr/>
            <w:text/>
          </w:sdtPr>
          <w:sdtEndPr/>
          <w:sdtContent>
            <w:tc>
              <w:tcPr>
                <w:tcW w:w="1217" w:type="dxa"/>
                <w:shd w:val="clear" w:color="auto" w:fill="auto"/>
              </w:tcPr>
              <w:p w:rsidR="008716AC" w:rsidRPr="00CB6D7D" w:rsidRDefault="00A80533" w:rsidP="0070439C">
                <w:pPr>
                  <w:pStyle w:val="1"/>
                  <w:numPr>
                    <w:ilvl w:val="0"/>
                    <w:numId w:val="0"/>
                  </w:numPr>
                  <w:spacing w:before="120" w:after="120"/>
                  <w:rPr>
                    <w:rtl/>
                  </w:rPr>
                </w:pPr>
                <w:r w:rsidRPr="00202F99">
                  <w:rPr>
                    <w:rStyle w:val="aff5"/>
                    <w:rtl/>
                  </w:rPr>
                  <w:t>לחץ כאן להזנת טקסט</w:t>
                </w:r>
                <w:r w:rsidRPr="00202F99">
                  <w:rPr>
                    <w:rStyle w:val="aff5"/>
                  </w:rPr>
                  <w:t>.</w:t>
                </w:r>
              </w:p>
            </w:tc>
          </w:sdtContent>
        </w:sdt>
      </w:tr>
      <w:tr w:rsidR="008716AC" w:rsidTr="00C84C2A">
        <w:tc>
          <w:tcPr>
            <w:tcW w:w="735" w:type="dxa"/>
            <w:shd w:val="clear" w:color="auto" w:fill="auto"/>
          </w:tcPr>
          <w:p w:rsidR="008716AC" w:rsidRPr="00CB6D7D" w:rsidRDefault="008716AC" w:rsidP="0070439C">
            <w:pPr>
              <w:pStyle w:val="1"/>
              <w:numPr>
                <w:ilvl w:val="0"/>
                <w:numId w:val="0"/>
              </w:numPr>
              <w:spacing w:before="120" w:after="120"/>
              <w:rPr>
                <w:rtl/>
              </w:rPr>
            </w:pPr>
            <w:r w:rsidRPr="00CB6D7D">
              <w:rPr>
                <w:rFonts w:hint="cs"/>
                <w:rtl/>
              </w:rPr>
              <w:t>2.</w:t>
            </w:r>
          </w:p>
        </w:tc>
        <w:sdt>
          <w:sdtPr>
            <w:rPr>
              <w:rtl/>
            </w:rPr>
            <w:id w:val="935639190"/>
            <w:placeholder>
              <w:docPart w:val="CBC2CC5AB2784CCEAF0CA12C7B5078B9"/>
            </w:placeholder>
            <w:showingPlcHdr/>
            <w:text/>
          </w:sdtPr>
          <w:sdtEndPr/>
          <w:sdtContent>
            <w:tc>
              <w:tcPr>
                <w:tcW w:w="973" w:type="dxa"/>
                <w:shd w:val="clear" w:color="auto" w:fill="auto"/>
              </w:tcPr>
              <w:p w:rsidR="008716AC" w:rsidRPr="00CB6D7D" w:rsidRDefault="00A80533" w:rsidP="0070439C">
                <w:pPr>
                  <w:pStyle w:val="1"/>
                  <w:numPr>
                    <w:ilvl w:val="0"/>
                    <w:numId w:val="0"/>
                  </w:numPr>
                  <w:spacing w:before="120" w:after="120"/>
                  <w:rPr>
                    <w:rtl/>
                  </w:rPr>
                </w:pPr>
                <w:r w:rsidRPr="00202F99">
                  <w:rPr>
                    <w:rStyle w:val="aff5"/>
                    <w:rtl/>
                  </w:rPr>
                  <w:t>לחץ כאן להזנת טקסט</w:t>
                </w:r>
                <w:r w:rsidRPr="00202F99">
                  <w:rPr>
                    <w:rStyle w:val="aff5"/>
                  </w:rPr>
                  <w:t>.</w:t>
                </w:r>
              </w:p>
            </w:tc>
          </w:sdtContent>
        </w:sdt>
        <w:sdt>
          <w:sdtPr>
            <w:rPr>
              <w:rtl/>
            </w:rPr>
            <w:id w:val="-1398583805"/>
            <w:placeholder>
              <w:docPart w:val="137FA672C4A044688F23788911F20B39"/>
            </w:placeholder>
            <w:showingPlcHdr/>
            <w:text/>
          </w:sdtPr>
          <w:sdtEndPr/>
          <w:sdtContent>
            <w:tc>
              <w:tcPr>
                <w:tcW w:w="845" w:type="dxa"/>
                <w:shd w:val="clear" w:color="auto" w:fill="auto"/>
              </w:tcPr>
              <w:p w:rsidR="008716AC" w:rsidRPr="00CB6D7D" w:rsidRDefault="00A80533" w:rsidP="0070439C">
                <w:pPr>
                  <w:pStyle w:val="1"/>
                  <w:numPr>
                    <w:ilvl w:val="0"/>
                    <w:numId w:val="0"/>
                  </w:numPr>
                  <w:spacing w:before="120" w:after="120"/>
                  <w:rPr>
                    <w:rtl/>
                  </w:rPr>
                </w:pPr>
                <w:r w:rsidRPr="00202F99">
                  <w:rPr>
                    <w:rStyle w:val="aff5"/>
                    <w:rtl/>
                  </w:rPr>
                  <w:t>לחץ כאן להזנת טקסט</w:t>
                </w:r>
                <w:r w:rsidRPr="00202F99">
                  <w:rPr>
                    <w:rStyle w:val="aff5"/>
                  </w:rPr>
                  <w:t>.</w:t>
                </w:r>
              </w:p>
            </w:tc>
          </w:sdtContent>
        </w:sdt>
        <w:sdt>
          <w:sdtPr>
            <w:rPr>
              <w:rtl/>
            </w:rPr>
            <w:id w:val="-1558928317"/>
            <w:placeholder>
              <w:docPart w:val="63B7B64FBAF34C7AB822F67E50FDB55C"/>
            </w:placeholder>
            <w:showingPlcHdr/>
            <w:text/>
          </w:sdtPr>
          <w:sdtEndPr/>
          <w:sdtContent>
            <w:tc>
              <w:tcPr>
                <w:tcW w:w="1106" w:type="dxa"/>
                <w:shd w:val="clear" w:color="auto" w:fill="auto"/>
              </w:tcPr>
              <w:p w:rsidR="008716AC" w:rsidRPr="00CB6D7D" w:rsidRDefault="00A80533" w:rsidP="0070439C">
                <w:pPr>
                  <w:pStyle w:val="1"/>
                  <w:numPr>
                    <w:ilvl w:val="0"/>
                    <w:numId w:val="0"/>
                  </w:numPr>
                  <w:spacing w:before="120" w:after="120"/>
                  <w:rPr>
                    <w:rtl/>
                  </w:rPr>
                </w:pPr>
                <w:r w:rsidRPr="00202F99">
                  <w:rPr>
                    <w:rStyle w:val="aff5"/>
                    <w:rtl/>
                  </w:rPr>
                  <w:t>לחץ כאן להזנת טקסט</w:t>
                </w:r>
                <w:r w:rsidRPr="00202F99">
                  <w:rPr>
                    <w:rStyle w:val="aff5"/>
                  </w:rPr>
                  <w:t>.</w:t>
                </w:r>
              </w:p>
            </w:tc>
          </w:sdtContent>
        </w:sdt>
        <w:sdt>
          <w:sdtPr>
            <w:rPr>
              <w:rtl/>
            </w:rPr>
            <w:id w:val="-1221585056"/>
            <w:placeholder>
              <w:docPart w:val="E17C977612844CC3B62FC68F7DA1D625"/>
            </w:placeholder>
            <w:showingPlcHdr/>
            <w:text/>
          </w:sdtPr>
          <w:sdtEndPr/>
          <w:sdtContent>
            <w:tc>
              <w:tcPr>
                <w:tcW w:w="1183" w:type="dxa"/>
                <w:shd w:val="clear" w:color="auto" w:fill="auto"/>
              </w:tcPr>
              <w:p w:rsidR="008716AC" w:rsidRPr="00CB6D7D" w:rsidRDefault="00A80533" w:rsidP="0070439C">
                <w:pPr>
                  <w:pStyle w:val="1"/>
                  <w:numPr>
                    <w:ilvl w:val="0"/>
                    <w:numId w:val="0"/>
                  </w:numPr>
                  <w:spacing w:before="120" w:after="120"/>
                  <w:rPr>
                    <w:rtl/>
                  </w:rPr>
                </w:pPr>
                <w:r w:rsidRPr="00202F99">
                  <w:rPr>
                    <w:rStyle w:val="aff5"/>
                    <w:rtl/>
                  </w:rPr>
                  <w:t>לחץ כאן להזנת טקסט</w:t>
                </w:r>
                <w:r w:rsidRPr="00202F99">
                  <w:rPr>
                    <w:rStyle w:val="aff5"/>
                  </w:rPr>
                  <w:t>.</w:t>
                </w:r>
              </w:p>
            </w:tc>
          </w:sdtContent>
        </w:sdt>
        <w:sdt>
          <w:sdtPr>
            <w:rPr>
              <w:rtl/>
            </w:rPr>
            <w:id w:val="-884952748"/>
            <w:placeholder>
              <w:docPart w:val="308C68331EAB4267AF77B947FF1A482B"/>
            </w:placeholder>
            <w:showingPlcHdr/>
            <w:text/>
          </w:sdtPr>
          <w:sdtEndPr/>
          <w:sdtContent>
            <w:tc>
              <w:tcPr>
                <w:tcW w:w="754" w:type="dxa"/>
                <w:shd w:val="clear" w:color="auto" w:fill="auto"/>
              </w:tcPr>
              <w:p w:rsidR="008716AC" w:rsidRPr="00CB6D7D" w:rsidRDefault="00A80533" w:rsidP="0070439C">
                <w:pPr>
                  <w:pStyle w:val="1"/>
                  <w:numPr>
                    <w:ilvl w:val="0"/>
                    <w:numId w:val="0"/>
                  </w:numPr>
                  <w:spacing w:before="120" w:after="120"/>
                  <w:rPr>
                    <w:rtl/>
                  </w:rPr>
                </w:pPr>
                <w:r w:rsidRPr="00202F99">
                  <w:rPr>
                    <w:rStyle w:val="aff5"/>
                    <w:rtl/>
                  </w:rPr>
                  <w:t>לחץ כאן להזנת טקסט</w:t>
                </w:r>
                <w:r w:rsidRPr="00202F99">
                  <w:rPr>
                    <w:rStyle w:val="aff5"/>
                  </w:rPr>
                  <w:t>.</w:t>
                </w:r>
              </w:p>
            </w:tc>
          </w:sdtContent>
        </w:sdt>
        <w:sdt>
          <w:sdtPr>
            <w:rPr>
              <w:rtl/>
            </w:rPr>
            <w:id w:val="-1142652904"/>
            <w:placeholder>
              <w:docPart w:val="37A641E609B5465BA8D8764C7E6659C3"/>
            </w:placeholder>
            <w:showingPlcHdr/>
            <w:text/>
          </w:sdtPr>
          <w:sdtEndPr/>
          <w:sdtContent>
            <w:tc>
              <w:tcPr>
                <w:tcW w:w="1114" w:type="dxa"/>
                <w:shd w:val="clear" w:color="auto" w:fill="auto"/>
              </w:tcPr>
              <w:p w:rsidR="008716AC" w:rsidRPr="00CB6D7D" w:rsidRDefault="00A80533" w:rsidP="0070439C">
                <w:pPr>
                  <w:pStyle w:val="1"/>
                  <w:numPr>
                    <w:ilvl w:val="0"/>
                    <w:numId w:val="0"/>
                  </w:numPr>
                  <w:spacing w:before="120" w:after="120"/>
                  <w:rPr>
                    <w:rtl/>
                  </w:rPr>
                </w:pPr>
                <w:r w:rsidRPr="00202F99">
                  <w:rPr>
                    <w:rStyle w:val="aff5"/>
                    <w:rtl/>
                  </w:rPr>
                  <w:t>לחץ כאן להזנת טקסט</w:t>
                </w:r>
                <w:r w:rsidRPr="00202F99">
                  <w:rPr>
                    <w:rStyle w:val="aff5"/>
                  </w:rPr>
                  <w:t>.</w:t>
                </w:r>
              </w:p>
            </w:tc>
          </w:sdtContent>
        </w:sdt>
        <w:sdt>
          <w:sdtPr>
            <w:rPr>
              <w:rtl/>
            </w:rPr>
            <w:id w:val="-321351646"/>
            <w:placeholder>
              <w:docPart w:val="12F7B4CBD9904EAABFC1EE5A9F510B3E"/>
            </w:placeholder>
            <w:showingPlcHdr/>
            <w:text/>
          </w:sdtPr>
          <w:sdtEndPr/>
          <w:sdtContent>
            <w:tc>
              <w:tcPr>
                <w:tcW w:w="1217" w:type="dxa"/>
                <w:shd w:val="clear" w:color="auto" w:fill="auto"/>
              </w:tcPr>
              <w:p w:rsidR="008716AC" w:rsidRPr="00CB6D7D" w:rsidRDefault="00A80533" w:rsidP="0070439C">
                <w:pPr>
                  <w:pStyle w:val="1"/>
                  <w:numPr>
                    <w:ilvl w:val="0"/>
                    <w:numId w:val="0"/>
                  </w:numPr>
                  <w:spacing w:before="120" w:after="120"/>
                  <w:rPr>
                    <w:rtl/>
                  </w:rPr>
                </w:pPr>
                <w:r w:rsidRPr="00202F99">
                  <w:rPr>
                    <w:rStyle w:val="aff5"/>
                    <w:rtl/>
                  </w:rPr>
                  <w:t>לחץ כאן להזנת טקסט</w:t>
                </w:r>
                <w:r w:rsidRPr="00202F99">
                  <w:rPr>
                    <w:rStyle w:val="aff5"/>
                  </w:rPr>
                  <w:t>.</w:t>
                </w:r>
              </w:p>
            </w:tc>
          </w:sdtContent>
        </w:sdt>
      </w:tr>
      <w:tr w:rsidR="008716AC" w:rsidTr="00C84C2A">
        <w:tc>
          <w:tcPr>
            <w:tcW w:w="735" w:type="dxa"/>
            <w:shd w:val="clear" w:color="auto" w:fill="auto"/>
          </w:tcPr>
          <w:p w:rsidR="008716AC" w:rsidRPr="00CB6D7D" w:rsidRDefault="008716AC" w:rsidP="0070439C">
            <w:pPr>
              <w:pStyle w:val="1"/>
              <w:numPr>
                <w:ilvl w:val="0"/>
                <w:numId w:val="0"/>
              </w:numPr>
              <w:spacing w:before="120" w:after="120"/>
              <w:rPr>
                <w:rtl/>
              </w:rPr>
            </w:pPr>
            <w:r w:rsidRPr="00CB6D7D">
              <w:rPr>
                <w:rFonts w:hint="cs"/>
                <w:rtl/>
              </w:rPr>
              <w:t>3.</w:t>
            </w:r>
          </w:p>
        </w:tc>
        <w:sdt>
          <w:sdtPr>
            <w:rPr>
              <w:rtl/>
            </w:rPr>
            <w:id w:val="1395622360"/>
            <w:placeholder>
              <w:docPart w:val="66CF1BB7FC88405083133D9024B89EC1"/>
            </w:placeholder>
            <w:showingPlcHdr/>
            <w:text/>
          </w:sdtPr>
          <w:sdtEndPr/>
          <w:sdtContent>
            <w:tc>
              <w:tcPr>
                <w:tcW w:w="973" w:type="dxa"/>
                <w:shd w:val="clear" w:color="auto" w:fill="auto"/>
              </w:tcPr>
              <w:p w:rsidR="008716AC" w:rsidRPr="00CB6D7D" w:rsidRDefault="00A80533" w:rsidP="0070439C">
                <w:pPr>
                  <w:pStyle w:val="1"/>
                  <w:numPr>
                    <w:ilvl w:val="0"/>
                    <w:numId w:val="0"/>
                  </w:numPr>
                  <w:spacing w:before="120" w:after="120"/>
                  <w:rPr>
                    <w:rtl/>
                  </w:rPr>
                </w:pPr>
                <w:r w:rsidRPr="00202F99">
                  <w:rPr>
                    <w:rStyle w:val="aff5"/>
                    <w:rtl/>
                  </w:rPr>
                  <w:t>לחץ כאן להזנת טקסט</w:t>
                </w:r>
                <w:r w:rsidRPr="00202F99">
                  <w:rPr>
                    <w:rStyle w:val="aff5"/>
                  </w:rPr>
                  <w:t>.</w:t>
                </w:r>
              </w:p>
            </w:tc>
          </w:sdtContent>
        </w:sdt>
        <w:sdt>
          <w:sdtPr>
            <w:rPr>
              <w:rtl/>
            </w:rPr>
            <w:id w:val="169531442"/>
            <w:placeholder>
              <w:docPart w:val="0B8AEA9FD8CE4BD7B8289966EB485837"/>
            </w:placeholder>
            <w:showingPlcHdr/>
            <w:text/>
          </w:sdtPr>
          <w:sdtEndPr/>
          <w:sdtContent>
            <w:tc>
              <w:tcPr>
                <w:tcW w:w="845" w:type="dxa"/>
                <w:shd w:val="clear" w:color="auto" w:fill="auto"/>
              </w:tcPr>
              <w:p w:rsidR="008716AC" w:rsidRPr="00CB6D7D" w:rsidRDefault="00A80533" w:rsidP="0070439C">
                <w:pPr>
                  <w:pStyle w:val="1"/>
                  <w:numPr>
                    <w:ilvl w:val="0"/>
                    <w:numId w:val="0"/>
                  </w:numPr>
                  <w:spacing w:before="120" w:after="120"/>
                  <w:rPr>
                    <w:rtl/>
                  </w:rPr>
                </w:pPr>
                <w:r w:rsidRPr="00202F99">
                  <w:rPr>
                    <w:rStyle w:val="aff5"/>
                    <w:rtl/>
                  </w:rPr>
                  <w:t>לחץ כאן להזנת טקסט</w:t>
                </w:r>
                <w:r w:rsidRPr="00202F99">
                  <w:rPr>
                    <w:rStyle w:val="aff5"/>
                  </w:rPr>
                  <w:t>.</w:t>
                </w:r>
              </w:p>
            </w:tc>
          </w:sdtContent>
        </w:sdt>
        <w:sdt>
          <w:sdtPr>
            <w:rPr>
              <w:rtl/>
            </w:rPr>
            <w:id w:val="307748546"/>
            <w:placeholder>
              <w:docPart w:val="FD2646D9F1B446E2B0FA5FB23C41D2BA"/>
            </w:placeholder>
            <w:showingPlcHdr/>
            <w:text/>
          </w:sdtPr>
          <w:sdtEndPr/>
          <w:sdtContent>
            <w:tc>
              <w:tcPr>
                <w:tcW w:w="1106" w:type="dxa"/>
                <w:shd w:val="clear" w:color="auto" w:fill="auto"/>
              </w:tcPr>
              <w:p w:rsidR="008716AC" w:rsidRPr="00CB6D7D" w:rsidRDefault="00A80533" w:rsidP="0070439C">
                <w:pPr>
                  <w:pStyle w:val="1"/>
                  <w:numPr>
                    <w:ilvl w:val="0"/>
                    <w:numId w:val="0"/>
                  </w:numPr>
                  <w:spacing w:before="120" w:after="120"/>
                  <w:rPr>
                    <w:rtl/>
                  </w:rPr>
                </w:pPr>
                <w:r w:rsidRPr="00202F99">
                  <w:rPr>
                    <w:rStyle w:val="aff5"/>
                    <w:rtl/>
                  </w:rPr>
                  <w:t>לחץ כאן להזנת טקסט</w:t>
                </w:r>
                <w:r w:rsidRPr="00202F99">
                  <w:rPr>
                    <w:rStyle w:val="aff5"/>
                  </w:rPr>
                  <w:t>.</w:t>
                </w:r>
              </w:p>
            </w:tc>
          </w:sdtContent>
        </w:sdt>
        <w:sdt>
          <w:sdtPr>
            <w:rPr>
              <w:rtl/>
            </w:rPr>
            <w:id w:val="-526249340"/>
            <w:placeholder>
              <w:docPart w:val="D8BC01801A524F7AA0FB314495885DB6"/>
            </w:placeholder>
            <w:showingPlcHdr/>
            <w:text/>
          </w:sdtPr>
          <w:sdtEndPr/>
          <w:sdtContent>
            <w:tc>
              <w:tcPr>
                <w:tcW w:w="1183" w:type="dxa"/>
                <w:shd w:val="clear" w:color="auto" w:fill="auto"/>
              </w:tcPr>
              <w:p w:rsidR="008716AC" w:rsidRPr="00CB6D7D" w:rsidRDefault="00A80533" w:rsidP="0070439C">
                <w:pPr>
                  <w:pStyle w:val="1"/>
                  <w:numPr>
                    <w:ilvl w:val="0"/>
                    <w:numId w:val="0"/>
                  </w:numPr>
                  <w:spacing w:before="120" w:after="120"/>
                  <w:rPr>
                    <w:rtl/>
                  </w:rPr>
                </w:pPr>
                <w:r w:rsidRPr="00202F99">
                  <w:rPr>
                    <w:rStyle w:val="aff5"/>
                    <w:rtl/>
                  </w:rPr>
                  <w:t>לחץ כאן להזנת טקסט</w:t>
                </w:r>
                <w:r w:rsidRPr="00202F99">
                  <w:rPr>
                    <w:rStyle w:val="aff5"/>
                  </w:rPr>
                  <w:t>.</w:t>
                </w:r>
              </w:p>
            </w:tc>
          </w:sdtContent>
        </w:sdt>
        <w:sdt>
          <w:sdtPr>
            <w:rPr>
              <w:rtl/>
            </w:rPr>
            <w:id w:val="-1279485966"/>
            <w:placeholder>
              <w:docPart w:val="2F7DA03A5089403FAD10B8C5049BCE1D"/>
            </w:placeholder>
            <w:showingPlcHdr/>
            <w:text/>
          </w:sdtPr>
          <w:sdtEndPr/>
          <w:sdtContent>
            <w:tc>
              <w:tcPr>
                <w:tcW w:w="754" w:type="dxa"/>
                <w:shd w:val="clear" w:color="auto" w:fill="auto"/>
              </w:tcPr>
              <w:p w:rsidR="008716AC" w:rsidRPr="00CB6D7D" w:rsidRDefault="00A80533" w:rsidP="0070439C">
                <w:pPr>
                  <w:pStyle w:val="1"/>
                  <w:numPr>
                    <w:ilvl w:val="0"/>
                    <w:numId w:val="0"/>
                  </w:numPr>
                  <w:spacing w:before="120" w:after="120"/>
                  <w:rPr>
                    <w:rtl/>
                  </w:rPr>
                </w:pPr>
                <w:r w:rsidRPr="00202F99">
                  <w:rPr>
                    <w:rStyle w:val="aff5"/>
                    <w:rtl/>
                  </w:rPr>
                  <w:t>לחץ כאן להזנת טקסט</w:t>
                </w:r>
                <w:r w:rsidRPr="00202F99">
                  <w:rPr>
                    <w:rStyle w:val="aff5"/>
                  </w:rPr>
                  <w:t>.</w:t>
                </w:r>
              </w:p>
            </w:tc>
          </w:sdtContent>
        </w:sdt>
        <w:sdt>
          <w:sdtPr>
            <w:rPr>
              <w:rtl/>
            </w:rPr>
            <w:id w:val="439883267"/>
            <w:placeholder>
              <w:docPart w:val="AB7EF22EC2B54DE9A3778E292F46436D"/>
            </w:placeholder>
            <w:showingPlcHdr/>
            <w:text/>
          </w:sdtPr>
          <w:sdtEndPr/>
          <w:sdtContent>
            <w:tc>
              <w:tcPr>
                <w:tcW w:w="1114" w:type="dxa"/>
                <w:shd w:val="clear" w:color="auto" w:fill="auto"/>
              </w:tcPr>
              <w:p w:rsidR="008716AC" w:rsidRPr="00CB6D7D" w:rsidRDefault="00A80533" w:rsidP="0070439C">
                <w:pPr>
                  <w:pStyle w:val="1"/>
                  <w:numPr>
                    <w:ilvl w:val="0"/>
                    <w:numId w:val="0"/>
                  </w:numPr>
                  <w:spacing w:before="120" w:after="120"/>
                  <w:rPr>
                    <w:rtl/>
                  </w:rPr>
                </w:pPr>
                <w:r w:rsidRPr="00202F99">
                  <w:rPr>
                    <w:rStyle w:val="aff5"/>
                    <w:rtl/>
                  </w:rPr>
                  <w:t>לחץ כאן להזנת טקסט</w:t>
                </w:r>
                <w:r w:rsidRPr="00202F99">
                  <w:rPr>
                    <w:rStyle w:val="aff5"/>
                  </w:rPr>
                  <w:t>.</w:t>
                </w:r>
              </w:p>
            </w:tc>
          </w:sdtContent>
        </w:sdt>
        <w:sdt>
          <w:sdtPr>
            <w:rPr>
              <w:rtl/>
            </w:rPr>
            <w:id w:val="-1443678232"/>
            <w:placeholder>
              <w:docPart w:val="8E2CCD0C81014909B4DE22681859A231"/>
            </w:placeholder>
            <w:showingPlcHdr/>
            <w:text/>
          </w:sdtPr>
          <w:sdtEndPr/>
          <w:sdtContent>
            <w:tc>
              <w:tcPr>
                <w:tcW w:w="1217" w:type="dxa"/>
                <w:shd w:val="clear" w:color="auto" w:fill="auto"/>
              </w:tcPr>
              <w:p w:rsidR="008716AC" w:rsidRPr="00CB6D7D" w:rsidRDefault="00A80533" w:rsidP="0070439C">
                <w:pPr>
                  <w:pStyle w:val="1"/>
                  <w:numPr>
                    <w:ilvl w:val="0"/>
                    <w:numId w:val="0"/>
                  </w:numPr>
                  <w:spacing w:before="120" w:after="120"/>
                  <w:rPr>
                    <w:rtl/>
                  </w:rPr>
                </w:pPr>
                <w:r w:rsidRPr="00202F99">
                  <w:rPr>
                    <w:rStyle w:val="aff5"/>
                    <w:rtl/>
                  </w:rPr>
                  <w:t>לחץ כאן להזנת טקסט</w:t>
                </w:r>
                <w:r w:rsidRPr="00202F99">
                  <w:rPr>
                    <w:rStyle w:val="aff5"/>
                  </w:rPr>
                  <w:t>.</w:t>
                </w:r>
              </w:p>
            </w:tc>
          </w:sdtContent>
        </w:sdt>
      </w:tr>
      <w:tr w:rsidR="008716AC" w:rsidTr="00C84C2A">
        <w:tc>
          <w:tcPr>
            <w:tcW w:w="735" w:type="dxa"/>
            <w:shd w:val="clear" w:color="auto" w:fill="auto"/>
          </w:tcPr>
          <w:p w:rsidR="008716AC" w:rsidRPr="00CB6D7D" w:rsidRDefault="008716AC" w:rsidP="0070439C">
            <w:pPr>
              <w:pStyle w:val="1"/>
              <w:numPr>
                <w:ilvl w:val="0"/>
                <w:numId w:val="0"/>
              </w:numPr>
              <w:spacing w:before="120" w:after="120"/>
              <w:rPr>
                <w:rtl/>
              </w:rPr>
            </w:pPr>
            <w:r w:rsidRPr="00CB6D7D">
              <w:rPr>
                <w:rFonts w:hint="cs"/>
                <w:rtl/>
              </w:rPr>
              <w:t>4.</w:t>
            </w:r>
          </w:p>
        </w:tc>
        <w:sdt>
          <w:sdtPr>
            <w:rPr>
              <w:rtl/>
            </w:rPr>
            <w:id w:val="-712037681"/>
            <w:placeholder>
              <w:docPart w:val="D2E21866CEF54F3A9E346DA281861E07"/>
            </w:placeholder>
            <w:showingPlcHdr/>
            <w:text/>
          </w:sdtPr>
          <w:sdtEndPr/>
          <w:sdtContent>
            <w:tc>
              <w:tcPr>
                <w:tcW w:w="973" w:type="dxa"/>
                <w:shd w:val="clear" w:color="auto" w:fill="auto"/>
              </w:tcPr>
              <w:p w:rsidR="008716AC" w:rsidRPr="00CB6D7D" w:rsidRDefault="00A80533" w:rsidP="0070439C">
                <w:pPr>
                  <w:pStyle w:val="1"/>
                  <w:numPr>
                    <w:ilvl w:val="0"/>
                    <w:numId w:val="0"/>
                  </w:numPr>
                  <w:spacing w:before="120" w:after="120"/>
                  <w:rPr>
                    <w:rtl/>
                  </w:rPr>
                </w:pPr>
                <w:r w:rsidRPr="00202F99">
                  <w:rPr>
                    <w:rStyle w:val="aff5"/>
                    <w:rtl/>
                  </w:rPr>
                  <w:t>לחץ כאן להזנת טקסט</w:t>
                </w:r>
                <w:r w:rsidRPr="00202F99">
                  <w:rPr>
                    <w:rStyle w:val="aff5"/>
                  </w:rPr>
                  <w:t>.</w:t>
                </w:r>
              </w:p>
            </w:tc>
          </w:sdtContent>
        </w:sdt>
        <w:sdt>
          <w:sdtPr>
            <w:rPr>
              <w:rtl/>
            </w:rPr>
            <w:id w:val="796031857"/>
            <w:placeholder>
              <w:docPart w:val="26D319B217784981B6606291310FAA44"/>
            </w:placeholder>
            <w:showingPlcHdr/>
            <w:text/>
          </w:sdtPr>
          <w:sdtEndPr/>
          <w:sdtContent>
            <w:tc>
              <w:tcPr>
                <w:tcW w:w="845" w:type="dxa"/>
                <w:shd w:val="clear" w:color="auto" w:fill="auto"/>
              </w:tcPr>
              <w:p w:rsidR="008716AC" w:rsidRPr="00CB6D7D" w:rsidRDefault="00A80533" w:rsidP="0070439C">
                <w:pPr>
                  <w:pStyle w:val="1"/>
                  <w:numPr>
                    <w:ilvl w:val="0"/>
                    <w:numId w:val="0"/>
                  </w:numPr>
                  <w:spacing w:before="120" w:after="120"/>
                  <w:rPr>
                    <w:rtl/>
                  </w:rPr>
                </w:pPr>
                <w:r w:rsidRPr="00202F99">
                  <w:rPr>
                    <w:rStyle w:val="aff5"/>
                    <w:rtl/>
                  </w:rPr>
                  <w:t>לחץ כאן להזנת טקסט</w:t>
                </w:r>
                <w:r w:rsidRPr="00202F99">
                  <w:rPr>
                    <w:rStyle w:val="aff5"/>
                  </w:rPr>
                  <w:t>.</w:t>
                </w:r>
              </w:p>
            </w:tc>
          </w:sdtContent>
        </w:sdt>
        <w:sdt>
          <w:sdtPr>
            <w:rPr>
              <w:rtl/>
            </w:rPr>
            <w:id w:val="-1929194654"/>
            <w:placeholder>
              <w:docPart w:val="81F3B6B418884CAE855863ECF942CB93"/>
            </w:placeholder>
            <w:showingPlcHdr/>
            <w:text/>
          </w:sdtPr>
          <w:sdtEndPr/>
          <w:sdtContent>
            <w:tc>
              <w:tcPr>
                <w:tcW w:w="1106" w:type="dxa"/>
                <w:shd w:val="clear" w:color="auto" w:fill="auto"/>
              </w:tcPr>
              <w:p w:rsidR="008716AC" w:rsidRPr="00CB6D7D" w:rsidRDefault="00A80533" w:rsidP="0070439C">
                <w:pPr>
                  <w:pStyle w:val="1"/>
                  <w:numPr>
                    <w:ilvl w:val="0"/>
                    <w:numId w:val="0"/>
                  </w:numPr>
                  <w:spacing w:before="120" w:after="120"/>
                  <w:rPr>
                    <w:rtl/>
                  </w:rPr>
                </w:pPr>
                <w:r w:rsidRPr="00202F99">
                  <w:rPr>
                    <w:rStyle w:val="aff5"/>
                    <w:rtl/>
                  </w:rPr>
                  <w:t>לחץ כאן להזנת טקסט</w:t>
                </w:r>
                <w:r w:rsidRPr="00202F99">
                  <w:rPr>
                    <w:rStyle w:val="aff5"/>
                  </w:rPr>
                  <w:t>.</w:t>
                </w:r>
              </w:p>
            </w:tc>
          </w:sdtContent>
        </w:sdt>
        <w:sdt>
          <w:sdtPr>
            <w:rPr>
              <w:rtl/>
            </w:rPr>
            <w:id w:val="-1851022084"/>
            <w:placeholder>
              <w:docPart w:val="36ADBDCA53684649B80D82FCAC519015"/>
            </w:placeholder>
            <w:showingPlcHdr/>
            <w:text/>
          </w:sdtPr>
          <w:sdtEndPr/>
          <w:sdtContent>
            <w:tc>
              <w:tcPr>
                <w:tcW w:w="1183" w:type="dxa"/>
                <w:shd w:val="clear" w:color="auto" w:fill="auto"/>
              </w:tcPr>
              <w:p w:rsidR="008716AC" w:rsidRPr="00CB6D7D" w:rsidRDefault="00A80533" w:rsidP="0070439C">
                <w:pPr>
                  <w:pStyle w:val="1"/>
                  <w:numPr>
                    <w:ilvl w:val="0"/>
                    <w:numId w:val="0"/>
                  </w:numPr>
                  <w:spacing w:before="120" w:after="120"/>
                  <w:rPr>
                    <w:rtl/>
                  </w:rPr>
                </w:pPr>
                <w:r w:rsidRPr="00202F99">
                  <w:rPr>
                    <w:rStyle w:val="aff5"/>
                    <w:rtl/>
                  </w:rPr>
                  <w:t>לחץ כאן להזנת טקסט</w:t>
                </w:r>
                <w:r w:rsidRPr="00202F99">
                  <w:rPr>
                    <w:rStyle w:val="aff5"/>
                  </w:rPr>
                  <w:t>.</w:t>
                </w:r>
              </w:p>
            </w:tc>
          </w:sdtContent>
        </w:sdt>
        <w:sdt>
          <w:sdtPr>
            <w:rPr>
              <w:rtl/>
            </w:rPr>
            <w:id w:val="1514338347"/>
            <w:placeholder>
              <w:docPart w:val="7FB93EDF19DE414CB5B1EFECC603565E"/>
            </w:placeholder>
            <w:showingPlcHdr/>
            <w:text/>
          </w:sdtPr>
          <w:sdtEndPr/>
          <w:sdtContent>
            <w:tc>
              <w:tcPr>
                <w:tcW w:w="754" w:type="dxa"/>
                <w:shd w:val="clear" w:color="auto" w:fill="auto"/>
              </w:tcPr>
              <w:p w:rsidR="008716AC" w:rsidRPr="00CB6D7D" w:rsidRDefault="00A80533" w:rsidP="0070439C">
                <w:pPr>
                  <w:pStyle w:val="1"/>
                  <w:numPr>
                    <w:ilvl w:val="0"/>
                    <w:numId w:val="0"/>
                  </w:numPr>
                  <w:spacing w:before="120" w:after="120"/>
                  <w:rPr>
                    <w:rtl/>
                  </w:rPr>
                </w:pPr>
                <w:r w:rsidRPr="00202F99">
                  <w:rPr>
                    <w:rStyle w:val="aff5"/>
                    <w:rtl/>
                  </w:rPr>
                  <w:t>לחץ כאן להזנת טקסט</w:t>
                </w:r>
                <w:r w:rsidRPr="00202F99">
                  <w:rPr>
                    <w:rStyle w:val="aff5"/>
                  </w:rPr>
                  <w:t>.</w:t>
                </w:r>
              </w:p>
            </w:tc>
          </w:sdtContent>
        </w:sdt>
        <w:sdt>
          <w:sdtPr>
            <w:rPr>
              <w:rtl/>
            </w:rPr>
            <w:id w:val="-476295088"/>
            <w:placeholder>
              <w:docPart w:val="34E578073939494B940ADC72E992B9DD"/>
            </w:placeholder>
            <w:showingPlcHdr/>
            <w:text/>
          </w:sdtPr>
          <w:sdtEndPr/>
          <w:sdtContent>
            <w:tc>
              <w:tcPr>
                <w:tcW w:w="1114" w:type="dxa"/>
                <w:shd w:val="clear" w:color="auto" w:fill="auto"/>
              </w:tcPr>
              <w:p w:rsidR="008716AC" w:rsidRPr="00CB6D7D" w:rsidRDefault="00A80533" w:rsidP="0070439C">
                <w:pPr>
                  <w:pStyle w:val="1"/>
                  <w:numPr>
                    <w:ilvl w:val="0"/>
                    <w:numId w:val="0"/>
                  </w:numPr>
                  <w:spacing w:before="120" w:after="120"/>
                  <w:rPr>
                    <w:rtl/>
                  </w:rPr>
                </w:pPr>
                <w:r w:rsidRPr="00202F99">
                  <w:rPr>
                    <w:rStyle w:val="aff5"/>
                    <w:rtl/>
                  </w:rPr>
                  <w:t>לחץ כאן להזנת טקסט</w:t>
                </w:r>
                <w:r w:rsidRPr="00202F99">
                  <w:rPr>
                    <w:rStyle w:val="aff5"/>
                  </w:rPr>
                  <w:t>.</w:t>
                </w:r>
              </w:p>
            </w:tc>
          </w:sdtContent>
        </w:sdt>
        <w:sdt>
          <w:sdtPr>
            <w:rPr>
              <w:rtl/>
            </w:rPr>
            <w:id w:val="708850529"/>
            <w:placeholder>
              <w:docPart w:val="82CB632F10E7453CBA6A8470F343018C"/>
            </w:placeholder>
            <w:showingPlcHdr/>
            <w:text/>
          </w:sdtPr>
          <w:sdtEndPr/>
          <w:sdtContent>
            <w:tc>
              <w:tcPr>
                <w:tcW w:w="1217" w:type="dxa"/>
                <w:shd w:val="clear" w:color="auto" w:fill="auto"/>
              </w:tcPr>
              <w:p w:rsidR="008716AC" w:rsidRPr="00CB6D7D" w:rsidRDefault="00A80533" w:rsidP="0070439C">
                <w:pPr>
                  <w:pStyle w:val="1"/>
                  <w:numPr>
                    <w:ilvl w:val="0"/>
                    <w:numId w:val="0"/>
                  </w:numPr>
                  <w:spacing w:before="120" w:after="120"/>
                  <w:rPr>
                    <w:rtl/>
                  </w:rPr>
                </w:pPr>
                <w:r w:rsidRPr="00202F99">
                  <w:rPr>
                    <w:rStyle w:val="aff5"/>
                    <w:rtl/>
                  </w:rPr>
                  <w:t>לחץ כאן להזנת טקסט</w:t>
                </w:r>
                <w:r w:rsidRPr="00202F99">
                  <w:rPr>
                    <w:rStyle w:val="aff5"/>
                  </w:rPr>
                  <w:t>.</w:t>
                </w:r>
              </w:p>
            </w:tc>
          </w:sdtContent>
        </w:sdt>
      </w:tr>
    </w:tbl>
    <w:p w:rsidR="006F4AD3" w:rsidRDefault="006F4AD3" w:rsidP="00F06636">
      <w:pPr>
        <w:rPr>
          <w:rtl/>
        </w:rPr>
      </w:pPr>
    </w:p>
    <w:p w:rsidR="006F4AD3" w:rsidRPr="008716AC" w:rsidRDefault="005956DA" w:rsidP="008716AC">
      <w:pPr>
        <w:pStyle w:val="aff2"/>
        <w:numPr>
          <w:ilvl w:val="0"/>
          <w:numId w:val="36"/>
        </w:numPr>
        <w:rPr>
          <w:b/>
          <w:bCs/>
          <w:rtl/>
        </w:rPr>
      </w:pPr>
      <w:r w:rsidRPr="008716AC">
        <w:rPr>
          <w:rFonts w:hint="cs"/>
          <w:b/>
          <w:bCs/>
          <w:rtl/>
        </w:rPr>
        <w:t xml:space="preserve">נא </w:t>
      </w:r>
      <w:r w:rsidR="00CB6D7D" w:rsidRPr="008716AC">
        <w:rPr>
          <w:rFonts w:hint="cs"/>
          <w:b/>
          <w:bCs/>
          <w:rtl/>
        </w:rPr>
        <w:t>לצרף המלצות</w:t>
      </w:r>
      <w:r w:rsidRPr="008716AC">
        <w:rPr>
          <w:rFonts w:hint="cs"/>
          <w:b/>
          <w:bCs/>
          <w:rtl/>
        </w:rPr>
        <w:t xml:space="preserve"> בכ</w:t>
      </w:r>
      <w:r w:rsidR="002D1A6F" w:rsidRPr="008716AC">
        <w:rPr>
          <w:rFonts w:hint="cs"/>
          <w:b/>
          <w:bCs/>
          <w:rtl/>
        </w:rPr>
        <w:t>ת</w:t>
      </w:r>
      <w:r w:rsidRPr="008716AC">
        <w:rPr>
          <w:rFonts w:hint="cs"/>
          <w:b/>
          <w:bCs/>
          <w:rtl/>
        </w:rPr>
        <w:t>ב</w:t>
      </w:r>
      <w:r w:rsidR="00CB6D7D" w:rsidRPr="008716AC">
        <w:rPr>
          <w:rFonts w:hint="cs"/>
          <w:b/>
          <w:bCs/>
          <w:rtl/>
        </w:rPr>
        <w:t xml:space="preserve"> </w:t>
      </w:r>
    </w:p>
    <w:p w:rsidR="00F948F9" w:rsidRDefault="00F948F9" w:rsidP="00CB6D7D">
      <w:pPr>
        <w:ind w:firstLine="567"/>
        <w:rPr>
          <w:b/>
          <w:bCs/>
          <w:rtl/>
        </w:rPr>
      </w:pPr>
    </w:p>
    <w:p w:rsidR="00F948F9" w:rsidRDefault="00F948F9" w:rsidP="00CB6D7D">
      <w:pPr>
        <w:ind w:firstLine="567"/>
        <w:rPr>
          <w:b/>
          <w:bCs/>
          <w:rtl/>
        </w:rPr>
      </w:pPr>
    </w:p>
    <w:p w:rsidR="00F948F9" w:rsidRPr="002D1A6F" w:rsidRDefault="00DC6BA1" w:rsidP="00DC6BA1">
      <w:pPr>
        <w:pStyle w:val="1"/>
        <w:tabs>
          <w:tab w:val="num" w:pos="567"/>
        </w:tabs>
        <w:spacing w:before="120" w:after="120"/>
        <w:ind w:left="567" w:hanging="567"/>
        <w:rPr>
          <w:b/>
          <w:bCs/>
          <w:u w:val="single"/>
          <w:rtl/>
        </w:rPr>
      </w:pPr>
      <w:r w:rsidRPr="002D1A6F">
        <w:rPr>
          <w:rFonts w:hint="cs"/>
          <w:b/>
          <w:bCs/>
          <w:u w:val="single"/>
          <w:rtl/>
        </w:rPr>
        <w:t>הצהרות המציע:</w:t>
      </w:r>
    </w:p>
    <w:p w:rsidR="00143E54" w:rsidRPr="004A1BE7" w:rsidRDefault="00143E54" w:rsidP="00A75882">
      <w:pPr>
        <w:pStyle w:val="2"/>
        <w:numPr>
          <w:ilvl w:val="0"/>
          <w:numId w:val="0"/>
        </w:numPr>
        <w:spacing w:before="120" w:after="120"/>
        <w:ind w:left="567"/>
        <w:rPr>
          <w:rtl/>
        </w:rPr>
      </w:pPr>
      <w:r w:rsidRPr="002D1A6F">
        <w:rPr>
          <w:rFonts w:hint="cs"/>
          <w:rtl/>
        </w:rPr>
        <w:lastRenderedPageBreak/>
        <w:t xml:space="preserve">המציע מצהיר, מאשר ומתחייב בזאת כי </w:t>
      </w:r>
      <w:r w:rsidR="005956DA" w:rsidRPr="002D1A6F">
        <w:rPr>
          <w:rFonts w:hint="cs"/>
          <w:rtl/>
        </w:rPr>
        <w:t xml:space="preserve">הוא </w:t>
      </w:r>
      <w:r w:rsidRPr="002D1A6F">
        <w:rPr>
          <w:rFonts w:hint="cs"/>
          <w:rtl/>
        </w:rPr>
        <w:t xml:space="preserve">עומד בכל תנאי הסף הנדרשים מן המציעים במסגרת המכרז, כאמור </w:t>
      </w:r>
      <w:r w:rsidR="006342D7" w:rsidRPr="002D1A6F">
        <w:rPr>
          <w:rFonts w:hint="cs"/>
          <w:rtl/>
        </w:rPr>
        <w:t>בסעי</w:t>
      </w:r>
      <w:r w:rsidR="00DC6BA1" w:rsidRPr="002D1A6F">
        <w:rPr>
          <w:rFonts w:hint="cs"/>
          <w:rtl/>
        </w:rPr>
        <w:t>ף</w:t>
      </w:r>
      <w:r w:rsidR="00A75882">
        <w:rPr>
          <w:rFonts w:hint="cs"/>
          <w:rtl/>
        </w:rPr>
        <w:t xml:space="preserve"> 7</w:t>
      </w:r>
      <w:r w:rsidR="00DC6BA1" w:rsidRPr="002D1A6F">
        <w:rPr>
          <w:rFonts w:hint="cs"/>
          <w:rtl/>
        </w:rPr>
        <w:t xml:space="preserve"> להזמנה להציע הצעות</w:t>
      </w:r>
      <w:r w:rsidRPr="002D1A6F">
        <w:rPr>
          <w:rFonts w:hint="cs"/>
          <w:rtl/>
        </w:rPr>
        <w:t>, ובין היתר המציע מצהיר, מאשר ומתחייב כדלקמן:</w:t>
      </w:r>
    </w:p>
    <w:p w:rsidR="00143E54" w:rsidRPr="004A1BE7" w:rsidRDefault="005956DA" w:rsidP="00A75882">
      <w:pPr>
        <w:pStyle w:val="2"/>
        <w:tabs>
          <w:tab w:val="num" w:pos="1466"/>
        </w:tabs>
        <w:spacing w:before="120" w:after="120"/>
        <w:ind w:left="1484" w:hanging="720"/>
        <w:rPr>
          <w:rtl/>
        </w:rPr>
      </w:pPr>
      <w:r>
        <w:rPr>
          <w:rFonts w:hint="cs"/>
          <w:rtl/>
        </w:rPr>
        <w:t>ל</w:t>
      </w:r>
      <w:r w:rsidR="00143E54" w:rsidRPr="004A1BE7">
        <w:rPr>
          <w:rFonts w:hint="cs"/>
          <w:rtl/>
        </w:rPr>
        <w:t xml:space="preserve">מציע אישור "ניהול תקין" בתוקף לשנת </w:t>
      </w:r>
      <w:r w:rsidR="00A75882">
        <w:rPr>
          <w:rFonts w:hint="cs"/>
          <w:rtl/>
        </w:rPr>
        <w:t>2019</w:t>
      </w:r>
      <w:r w:rsidR="00143E54" w:rsidRPr="004A1BE7">
        <w:rPr>
          <w:rFonts w:hint="cs"/>
          <w:rtl/>
        </w:rPr>
        <w:t xml:space="preserve"> מרשם העמותות (אם המציע הינו עמותה) או מרשם ההקדשות (אם המציע הינו חברה לתועלת הציבור).</w:t>
      </w:r>
    </w:p>
    <w:p w:rsidR="00143E54" w:rsidRPr="004A1BE7" w:rsidRDefault="00143E54" w:rsidP="001E3562">
      <w:pPr>
        <w:pStyle w:val="2"/>
        <w:tabs>
          <w:tab w:val="num" w:pos="1466"/>
        </w:tabs>
        <w:spacing w:before="120" w:after="120"/>
        <w:ind w:left="1484" w:hanging="720"/>
      </w:pPr>
      <w:r w:rsidRPr="004A1BE7">
        <w:rPr>
          <w:rFonts w:hint="cs"/>
          <w:rtl/>
        </w:rPr>
        <w:t xml:space="preserve">המציע הנו תאגיד הרשום כדין במדינת ישראל במרשם הרשמי הרלוונטי. </w:t>
      </w:r>
    </w:p>
    <w:p w:rsidR="005956DA" w:rsidRPr="004A1BE7" w:rsidRDefault="005956DA" w:rsidP="005956DA">
      <w:pPr>
        <w:pStyle w:val="2"/>
        <w:tabs>
          <w:tab w:val="num" w:pos="1466"/>
        </w:tabs>
        <w:spacing w:before="120" w:after="120"/>
        <w:ind w:left="1484" w:hanging="777"/>
        <w:rPr>
          <w:rtl/>
        </w:rPr>
      </w:pPr>
      <w:r w:rsidRPr="004A1BE7">
        <w:rPr>
          <w:rFonts w:hint="cs"/>
          <w:rtl/>
        </w:rPr>
        <w:t xml:space="preserve">בידי המציע כל האישורים הנדרשים על פי חוק עסקאות גופים ציבוריים, תשל"ו </w:t>
      </w:r>
      <w:r w:rsidRPr="004A1BE7">
        <w:rPr>
          <w:rtl/>
        </w:rPr>
        <w:t>–</w:t>
      </w:r>
      <w:r w:rsidRPr="004A1BE7">
        <w:rPr>
          <w:rFonts w:hint="cs"/>
          <w:rtl/>
        </w:rPr>
        <w:t xml:space="preserve"> 1976 והתקנות מכוחו (להלן </w:t>
      </w:r>
      <w:r w:rsidRPr="004A1BE7">
        <w:rPr>
          <w:rtl/>
        </w:rPr>
        <w:t>–</w:t>
      </w:r>
      <w:r w:rsidRPr="004A1BE7">
        <w:rPr>
          <w:rFonts w:hint="cs"/>
          <w:rtl/>
        </w:rPr>
        <w:t xml:space="preserve"> חוק עסקאות גופים ציבוריים), ככל שהחוק חל עלי</w:t>
      </w:r>
      <w:r>
        <w:rPr>
          <w:rFonts w:hint="cs"/>
          <w:rtl/>
        </w:rPr>
        <w:t>ו</w:t>
      </w:r>
      <w:r w:rsidRPr="004A1BE7">
        <w:rPr>
          <w:rFonts w:hint="cs"/>
          <w:rtl/>
        </w:rPr>
        <w:t>.</w:t>
      </w:r>
    </w:p>
    <w:p w:rsidR="00C63946" w:rsidRDefault="005956DA" w:rsidP="005956DA">
      <w:pPr>
        <w:pStyle w:val="2"/>
        <w:tabs>
          <w:tab w:val="clear" w:pos="2126"/>
        </w:tabs>
        <w:spacing w:before="120" w:after="120"/>
        <w:ind w:left="1416" w:hanging="709"/>
      </w:pPr>
      <w:r>
        <w:rPr>
          <w:rFonts w:hint="cs"/>
          <w:rtl/>
        </w:rPr>
        <w:t xml:space="preserve">אין למציע חובות אגרה שנתית לרשות התאגידים לשנים שקדמו לשנה בה מוגשת ההצעה, וככל שמדובר בחברה </w:t>
      </w:r>
      <w:r>
        <w:rPr>
          <w:rtl/>
        </w:rPr>
        <w:t>–</w:t>
      </w:r>
      <w:r>
        <w:rPr>
          <w:rFonts w:hint="cs"/>
          <w:rtl/>
        </w:rPr>
        <w:t xml:space="preserve"> בנסח החברה לא מצוין שהיא מפרת חוק או שהיא בהתראה לפני רישום כחברה מפרת חוק. </w:t>
      </w:r>
    </w:p>
    <w:p w:rsidR="005956DA" w:rsidRDefault="00C63946" w:rsidP="00C63946">
      <w:pPr>
        <w:pStyle w:val="2"/>
        <w:tabs>
          <w:tab w:val="clear" w:pos="2126"/>
        </w:tabs>
        <w:spacing w:before="120" w:after="120"/>
        <w:ind w:left="1416" w:hanging="709"/>
      </w:pPr>
      <w:r>
        <w:rPr>
          <w:rFonts w:hint="cs"/>
          <w:rtl/>
        </w:rPr>
        <w:t xml:space="preserve">למציע תצהיר בדבר העסקת עובדים עם מוגבלות בהתאם לחוק עסקאות גופים ציבוריים (תיקון מס' 10 והוראת שעה), התשע"ו -2016 ולחוק שוויון זכויות לאנשים עם מוגבלות, תשנ"ח -1998. </w:t>
      </w:r>
    </w:p>
    <w:p w:rsidR="003E6952" w:rsidRDefault="00DC6BA1" w:rsidP="00FA247C">
      <w:pPr>
        <w:pStyle w:val="2"/>
        <w:tabs>
          <w:tab w:val="num" w:pos="1466"/>
        </w:tabs>
        <w:spacing w:before="120" w:after="120"/>
        <w:ind w:left="1484" w:hanging="720"/>
      </w:pPr>
      <w:r>
        <w:rPr>
          <w:rFonts w:hint="cs"/>
          <w:rtl/>
        </w:rPr>
        <w:t xml:space="preserve">המציע </w:t>
      </w:r>
      <w:r w:rsidR="002D1A6F">
        <w:rPr>
          <w:rFonts w:hint="cs"/>
          <w:rtl/>
        </w:rPr>
        <w:t>הוא ב</w:t>
      </w:r>
      <w:r>
        <w:rPr>
          <w:rFonts w:hint="cs"/>
          <w:rtl/>
        </w:rPr>
        <w:t xml:space="preserve">על מחזור </w:t>
      </w:r>
      <w:r w:rsidR="00FA247C">
        <w:rPr>
          <w:rFonts w:hint="cs"/>
          <w:rtl/>
        </w:rPr>
        <w:t xml:space="preserve">כספי בהיקף </w:t>
      </w:r>
      <w:r>
        <w:rPr>
          <w:rFonts w:hint="cs"/>
          <w:rtl/>
        </w:rPr>
        <w:t xml:space="preserve">מינימלי של </w:t>
      </w:r>
      <w:r w:rsidR="00C63946">
        <w:rPr>
          <w:rFonts w:hint="cs"/>
          <w:rtl/>
        </w:rPr>
        <w:t>9</w:t>
      </w:r>
      <w:r>
        <w:rPr>
          <w:rFonts w:hint="cs"/>
          <w:rtl/>
        </w:rPr>
        <w:t xml:space="preserve"> מליון ₪ בכל אחת מהשנים </w:t>
      </w:r>
      <w:r w:rsidR="00C666BC">
        <w:rPr>
          <w:rFonts w:hint="cs"/>
          <w:rtl/>
        </w:rPr>
        <w:t>2016</w:t>
      </w:r>
      <w:r w:rsidR="00FA247C">
        <w:rPr>
          <w:rFonts w:hint="cs"/>
          <w:rtl/>
        </w:rPr>
        <w:t xml:space="preserve">, 2017, </w:t>
      </w:r>
      <w:r w:rsidR="00C666BC">
        <w:rPr>
          <w:rFonts w:hint="cs"/>
          <w:rtl/>
        </w:rPr>
        <w:t>2018</w:t>
      </w:r>
      <w:r>
        <w:rPr>
          <w:rFonts w:hint="cs"/>
          <w:rtl/>
        </w:rPr>
        <w:t xml:space="preserve"> בתחום אספקת שירותי מענה טלפוני</w:t>
      </w:r>
      <w:r w:rsidR="00C666BC">
        <w:rPr>
          <w:rFonts w:hint="cs"/>
          <w:rtl/>
        </w:rPr>
        <w:t xml:space="preserve"> אנושי</w:t>
      </w:r>
      <w:r>
        <w:rPr>
          <w:rFonts w:hint="cs"/>
          <w:rtl/>
        </w:rPr>
        <w:t xml:space="preserve">. </w:t>
      </w:r>
    </w:p>
    <w:p w:rsidR="00DC6BA1" w:rsidRPr="002D1A6F" w:rsidRDefault="00C42456" w:rsidP="002D1A6F">
      <w:pPr>
        <w:pStyle w:val="2"/>
        <w:tabs>
          <w:tab w:val="num" w:pos="1466"/>
        </w:tabs>
        <w:spacing w:before="120" w:after="120"/>
        <w:ind w:left="1484" w:hanging="720"/>
      </w:pPr>
      <w:r w:rsidRPr="002D1A6F">
        <w:rPr>
          <w:rFonts w:hint="cs"/>
          <w:rtl/>
        </w:rPr>
        <w:t xml:space="preserve">המציע הינו מומחה בעל ניסיון באספקת שירותים מן הסוג נשוא המכרז וכי ברשותו ציוד, כח אדם, ידע ואמצעים כספיים הדרושים למתן השירותים הדרושים, בהתאם לכל תנאי המכרז ונספחיו. </w:t>
      </w:r>
    </w:p>
    <w:p w:rsidR="00143E54" w:rsidRPr="004A1BE7" w:rsidRDefault="00143E54" w:rsidP="008E31B9">
      <w:pPr>
        <w:pStyle w:val="2"/>
        <w:tabs>
          <w:tab w:val="num" w:pos="1466"/>
        </w:tabs>
        <w:spacing w:before="120" w:after="120"/>
        <w:ind w:left="1484" w:hanging="777"/>
      </w:pPr>
      <w:r w:rsidRPr="004A1BE7">
        <w:rPr>
          <w:rFonts w:hint="cs"/>
          <w:rtl/>
        </w:rPr>
        <w:t xml:space="preserve">המציע מצרף בזאת  לטופס הצעה זה </w:t>
      </w:r>
      <w:bookmarkStart w:id="2" w:name="_Ref202497850"/>
      <w:bookmarkStart w:id="3" w:name="_Ref202858847"/>
      <w:r w:rsidRPr="004A1BE7">
        <w:rPr>
          <w:rFonts w:hint="cs"/>
          <w:rtl/>
        </w:rPr>
        <w:t>את כל האישורים והנס</w:t>
      </w:r>
      <w:r w:rsidR="006342D7">
        <w:rPr>
          <w:rFonts w:hint="cs"/>
          <w:rtl/>
        </w:rPr>
        <w:t>פחים הנדרשים על פי המכרז (להלן:</w:t>
      </w:r>
      <w:r w:rsidRPr="004A1BE7">
        <w:rPr>
          <w:rFonts w:hint="cs"/>
          <w:rtl/>
        </w:rPr>
        <w:t>"</w:t>
      </w:r>
      <w:r w:rsidRPr="006342D7">
        <w:rPr>
          <w:rFonts w:hint="cs"/>
          <w:b/>
          <w:bCs/>
          <w:rtl/>
        </w:rPr>
        <w:t>המסמכים המצורפים</w:t>
      </w:r>
      <w:r w:rsidRPr="004A1BE7">
        <w:rPr>
          <w:rFonts w:hint="cs"/>
          <w:rtl/>
        </w:rPr>
        <w:t>").</w:t>
      </w:r>
      <w:bookmarkEnd w:id="2"/>
      <w:bookmarkEnd w:id="3"/>
    </w:p>
    <w:p w:rsidR="00143E54" w:rsidRPr="004A1BE7" w:rsidRDefault="00143E54" w:rsidP="008E31B9">
      <w:pPr>
        <w:pStyle w:val="2"/>
        <w:tabs>
          <w:tab w:val="num" w:pos="1466"/>
        </w:tabs>
        <w:spacing w:before="120" w:after="120"/>
        <w:ind w:left="1484" w:hanging="777"/>
        <w:rPr>
          <w:rtl/>
        </w:rPr>
      </w:pPr>
      <w:r w:rsidRPr="004A1BE7">
        <w:rPr>
          <w:rFonts w:hint="cs"/>
          <w:rtl/>
        </w:rPr>
        <w:t xml:space="preserve">המציע </w:t>
      </w:r>
      <w:r w:rsidRPr="004A1BE7">
        <w:rPr>
          <w:rtl/>
        </w:rPr>
        <w:t>מצהיר בזאת כי כל הפרטים המופיעים בחוברת ה</w:t>
      </w:r>
      <w:r w:rsidRPr="004A1BE7">
        <w:rPr>
          <w:rFonts w:hint="cs"/>
          <w:rtl/>
        </w:rPr>
        <w:t>מכרז</w:t>
      </w:r>
      <w:r w:rsidRPr="004A1BE7">
        <w:rPr>
          <w:rtl/>
        </w:rPr>
        <w:t xml:space="preserve"> על כל חלקיה ידועים ל</w:t>
      </w:r>
      <w:r w:rsidRPr="004A1BE7">
        <w:rPr>
          <w:rFonts w:hint="cs"/>
          <w:rtl/>
        </w:rPr>
        <w:t>ו</w:t>
      </w:r>
      <w:r w:rsidRPr="004A1BE7">
        <w:rPr>
          <w:rtl/>
        </w:rPr>
        <w:t xml:space="preserve"> ו</w:t>
      </w:r>
      <w:r w:rsidRPr="004A1BE7">
        <w:rPr>
          <w:rFonts w:hint="cs"/>
          <w:rtl/>
        </w:rPr>
        <w:t>הוא</w:t>
      </w:r>
      <w:r w:rsidRPr="004A1BE7">
        <w:rPr>
          <w:rtl/>
        </w:rPr>
        <w:t xml:space="preserve"> מקבלם במלואם ללא סייג.</w:t>
      </w:r>
      <w:r w:rsidRPr="004A1BE7">
        <w:rPr>
          <w:rFonts w:hint="cs"/>
          <w:rtl/>
        </w:rPr>
        <w:t xml:space="preserve"> </w:t>
      </w:r>
      <w:r w:rsidRPr="004A1BE7">
        <w:rPr>
          <w:rtl/>
        </w:rPr>
        <w:t>הצעה זו מוצעת לאחר ש</w:t>
      </w:r>
      <w:r w:rsidRPr="004A1BE7">
        <w:rPr>
          <w:rFonts w:hint="cs"/>
          <w:rtl/>
        </w:rPr>
        <w:t xml:space="preserve">המציע </w:t>
      </w:r>
      <w:r w:rsidRPr="004A1BE7">
        <w:rPr>
          <w:rtl/>
        </w:rPr>
        <w:t>בדק את כל התנאים הכרוכים במתן השירותים ומצא אותם מתאימים וראויים, ו</w:t>
      </w:r>
      <w:r w:rsidRPr="004A1BE7">
        <w:rPr>
          <w:rFonts w:hint="cs"/>
          <w:rtl/>
        </w:rPr>
        <w:t xml:space="preserve">המציע </w:t>
      </w:r>
      <w:r w:rsidRPr="004A1BE7">
        <w:rPr>
          <w:rtl/>
        </w:rPr>
        <w:t>מוותר בזאת על כל טענה של אי הבנה, פגם או אי התאמה אחרת.</w:t>
      </w:r>
      <w:r w:rsidRPr="004A1BE7">
        <w:rPr>
          <w:rFonts w:hint="cs"/>
          <w:rtl/>
        </w:rPr>
        <w:t xml:space="preserve"> המציע </w:t>
      </w:r>
      <w:r w:rsidRPr="004A1BE7">
        <w:rPr>
          <w:rtl/>
        </w:rPr>
        <w:t>מצהיר בזאת כי כל הפרטים המופיעים בחוברת ה</w:t>
      </w:r>
      <w:r w:rsidRPr="004A1BE7">
        <w:rPr>
          <w:rFonts w:hint="cs"/>
          <w:rtl/>
        </w:rPr>
        <w:t>מכרז ובמסמכים המצורפים,</w:t>
      </w:r>
      <w:r w:rsidRPr="004A1BE7">
        <w:rPr>
          <w:rtl/>
        </w:rPr>
        <w:t xml:space="preserve"> על כל חלקיה</w:t>
      </w:r>
      <w:r w:rsidRPr="004A1BE7">
        <w:rPr>
          <w:rFonts w:hint="cs"/>
          <w:rtl/>
        </w:rPr>
        <w:t xml:space="preserve">ם, נכונים ומדויקים. </w:t>
      </w:r>
    </w:p>
    <w:p w:rsidR="00143E54" w:rsidRDefault="00143E54" w:rsidP="00172F1F">
      <w:pPr>
        <w:pStyle w:val="2"/>
        <w:tabs>
          <w:tab w:val="num" w:pos="1466"/>
        </w:tabs>
        <w:spacing w:before="120" w:after="120"/>
        <w:ind w:left="1484" w:hanging="777"/>
        <w:rPr>
          <w:rtl/>
        </w:rPr>
      </w:pPr>
      <w:r w:rsidRPr="004A1BE7">
        <w:rPr>
          <w:rFonts w:hint="cs"/>
          <w:rtl/>
        </w:rPr>
        <w:t xml:space="preserve">המציע מצהיר בזאת כי ידוע </w:t>
      </w:r>
      <w:r w:rsidR="00172F1F">
        <w:rPr>
          <w:rFonts w:hint="cs"/>
          <w:rtl/>
        </w:rPr>
        <w:t>לו</w:t>
      </w:r>
      <w:r w:rsidRPr="004A1BE7">
        <w:rPr>
          <w:rFonts w:hint="cs"/>
          <w:rtl/>
        </w:rPr>
        <w:t xml:space="preserve"> שהגשת ההצעה דלעיל מהווה הסכמה מראש לכל תנאי המכרז על נספחיו (ובכללם המסמכים המצורפים) והכל בלא שינוי ו/או תוספת.</w:t>
      </w:r>
    </w:p>
    <w:p w:rsidR="00143E54" w:rsidRPr="004A1BE7" w:rsidRDefault="00143E54" w:rsidP="008E31B9">
      <w:pPr>
        <w:pStyle w:val="2"/>
        <w:tabs>
          <w:tab w:val="num" w:pos="1466"/>
        </w:tabs>
        <w:spacing w:before="120" w:after="120"/>
        <w:ind w:left="1484" w:hanging="777"/>
        <w:rPr>
          <w:rtl/>
        </w:rPr>
      </w:pPr>
      <w:r w:rsidRPr="004A1BE7">
        <w:rPr>
          <w:rFonts w:hint="cs"/>
          <w:rtl/>
        </w:rPr>
        <w:t>ה</w:t>
      </w:r>
      <w:r w:rsidRPr="004A1BE7">
        <w:rPr>
          <w:rtl/>
        </w:rPr>
        <w:t>צעה זו, על כל פרטיה, מרכיביה וחלקיה תעמוד בתוקפה ותחייב</w:t>
      </w:r>
      <w:r w:rsidRPr="004A1BE7">
        <w:rPr>
          <w:rFonts w:hint="cs"/>
          <w:rtl/>
        </w:rPr>
        <w:t xml:space="preserve"> את המציע </w:t>
      </w:r>
      <w:r w:rsidRPr="004A1BE7">
        <w:rPr>
          <w:rtl/>
        </w:rPr>
        <w:t xml:space="preserve"> </w:t>
      </w:r>
      <w:r w:rsidRPr="004A1BE7">
        <w:rPr>
          <w:rFonts w:hint="cs"/>
          <w:rtl/>
        </w:rPr>
        <w:t xml:space="preserve">במשך </w:t>
      </w:r>
      <w:r w:rsidRPr="004A1BE7">
        <w:rPr>
          <w:rtl/>
        </w:rPr>
        <w:t xml:space="preserve">90 ימים </w:t>
      </w:r>
      <w:r w:rsidRPr="004A1BE7">
        <w:rPr>
          <w:rFonts w:hint="cs"/>
          <w:rtl/>
        </w:rPr>
        <w:t xml:space="preserve">מהמועד האחרון הקבוע להגשת ההצעות, </w:t>
      </w:r>
      <w:r w:rsidRPr="004A1BE7">
        <w:rPr>
          <w:rtl/>
        </w:rPr>
        <w:t>כקבוע בתנאי ה</w:t>
      </w:r>
      <w:r w:rsidRPr="004A1BE7">
        <w:rPr>
          <w:rFonts w:hint="cs"/>
          <w:rtl/>
        </w:rPr>
        <w:t>מכרז</w:t>
      </w:r>
      <w:r w:rsidRPr="004A1BE7">
        <w:rPr>
          <w:rtl/>
        </w:rPr>
        <w:t>.</w:t>
      </w:r>
    </w:p>
    <w:p w:rsidR="00143E54" w:rsidRPr="004A1BE7" w:rsidRDefault="00143E54" w:rsidP="001E3562">
      <w:pPr>
        <w:pStyle w:val="2"/>
        <w:tabs>
          <w:tab w:val="num" w:pos="1466"/>
        </w:tabs>
        <w:spacing w:before="120" w:after="120"/>
        <w:ind w:left="1484" w:hanging="777"/>
        <w:rPr>
          <w:rtl/>
        </w:rPr>
      </w:pPr>
      <w:r w:rsidRPr="004A1BE7">
        <w:rPr>
          <w:rFonts w:hint="cs"/>
          <w:rtl/>
        </w:rPr>
        <w:t>ידוע למציע כי הצעה</w:t>
      </w:r>
      <w:r w:rsidR="006342D7">
        <w:rPr>
          <w:rFonts w:hint="cs"/>
          <w:rtl/>
        </w:rPr>
        <w:t>,</w:t>
      </w:r>
      <w:r w:rsidRPr="004A1BE7">
        <w:rPr>
          <w:rFonts w:hint="cs"/>
          <w:rtl/>
        </w:rPr>
        <w:t xml:space="preserve"> אשר לא תוגש בהתאם להוראות המכרז אפשר שתידחה על הסף וכי המשרד שומר לעצמו את הזכות (אך אינו מחויב לעשות כן) לתקן פגמים טכניים שנפלו בהגשת ההצעה.</w:t>
      </w:r>
    </w:p>
    <w:p w:rsidR="001622A4" w:rsidRDefault="001622A4" w:rsidP="00D3477F">
      <w:pPr>
        <w:pStyle w:val="2"/>
        <w:tabs>
          <w:tab w:val="num" w:pos="1466"/>
        </w:tabs>
        <w:spacing w:before="120" w:after="120"/>
        <w:ind w:left="1484" w:hanging="777"/>
      </w:pPr>
      <w:r>
        <w:rPr>
          <w:rFonts w:hint="cs"/>
          <w:rtl/>
        </w:rPr>
        <w:lastRenderedPageBreak/>
        <w:t xml:space="preserve">להבטחת קיום ההצעה, המציע מוסר </w:t>
      </w:r>
      <w:r w:rsidR="00172F1F">
        <w:rPr>
          <w:rFonts w:hint="cs"/>
          <w:rtl/>
        </w:rPr>
        <w:t>בזאת</w:t>
      </w:r>
      <w:r>
        <w:rPr>
          <w:rFonts w:hint="cs"/>
          <w:rtl/>
        </w:rPr>
        <w:t xml:space="preserve"> לידי המשרד </w:t>
      </w:r>
      <w:r w:rsidR="00FE1802">
        <w:rPr>
          <w:rFonts w:hint="cs"/>
          <w:rtl/>
        </w:rPr>
        <w:t>לשוויון חברתי</w:t>
      </w:r>
      <w:r>
        <w:rPr>
          <w:rFonts w:hint="cs"/>
          <w:rtl/>
        </w:rPr>
        <w:t xml:space="preserve"> ערבות בנקאית/ערבות מחברת ביטוח (להלן:"</w:t>
      </w:r>
      <w:r w:rsidRPr="001622A4">
        <w:rPr>
          <w:rFonts w:hint="cs"/>
          <w:b/>
          <w:bCs/>
          <w:rtl/>
        </w:rPr>
        <w:t>הערבות</w:t>
      </w:r>
      <w:r>
        <w:rPr>
          <w:rFonts w:hint="cs"/>
          <w:rtl/>
        </w:rPr>
        <w:t xml:space="preserve">") על סך </w:t>
      </w:r>
      <w:r w:rsidR="00D3477F">
        <w:rPr>
          <w:rFonts w:hint="cs"/>
          <w:rtl/>
        </w:rPr>
        <w:t>250,000</w:t>
      </w:r>
      <w:r>
        <w:rPr>
          <w:rFonts w:hint="cs"/>
          <w:rtl/>
        </w:rPr>
        <w:t xml:space="preserve">₪, </w:t>
      </w:r>
      <w:r w:rsidRPr="00027449">
        <w:rPr>
          <w:rFonts w:hint="cs"/>
          <w:rtl/>
        </w:rPr>
        <w:t>כשהיא צמודה למדד המחירים לצרכן</w:t>
      </w:r>
      <w:r>
        <w:rPr>
          <w:rFonts w:hint="cs"/>
          <w:rtl/>
        </w:rPr>
        <w:t>, בלתי מותנית ובתוקף למשך לפחות 90 ימים לאחר המועד האחרון להגשת הצעות במכרז. ידוע למציע, כי המשרד יהיה רשאי לדרוש הארכת תוקף הערבות, מעת לעת עד לקבלת החלטה סופית על תוצאות המכרז, וכי במקרה של ד</w:t>
      </w:r>
      <w:r w:rsidR="00172F1F">
        <w:rPr>
          <w:rFonts w:hint="cs"/>
          <w:rtl/>
        </w:rPr>
        <w:t>רישה, כאמור, המציע מתחייב להאריך</w:t>
      </w:r>
      <w:r>
        <w:rPr>
          <w:rFonts w:hint="cs"/>
          <w:rtl/>
        </w:rPr>
        <w:t xml:space="preserve"> את תוקף הערבות. כן ידוע למציע, כי במידה </w:t>
      </w:r>
      <w:r w:rsidR="00027449">
        <w:rPr>
          <w:rFonts w:hint="cs"/>
          <w:rtl/>
        </w:rPr>
        <w:t>ש</w:t>
      </w:r>
      <w:r>
        <w:rPr>
          <w:rFonts w:hint="cs"/>
          <w:rtl/>
        </w:rPr>
        <w:t xml:space="preserve">לא יאריך את הערבות, תיפסל הצעתו זו ותחולט הערבות כולה, כפיצויים </w:t>
      </w:r>
      <w:r w:rsidR="00172F1F">
        <w:rPr>
          <w:rFonts w:hint="cs"/>
          <w:rtl/>
        </w:rPr>
        <w:t>מוסכמים וקבועים מראש, והכל מבלי</w:t>
      </w:r>
      <w:r>
        <w:rPr>
          <w:rFonts w:hint="cs"/>
          <w:rtl/>
        </w:rPr>
        <w:t xml:space="preserve"> לגרוע מכל סעד או תרופה אחרים להם זכאי המשרד על פי המכרז ו/או כל דין.    </w:t>
      </w:r>
    </w:p>
    <w:p w:rsidR="001622A4" w:rsidRDefault="00FC421A" w:rsidP="001E3562">
      <w:pPr>
        <w:pStyle w:val="2"/>
        <w:tabs>
          <w:tab w:val="num" w:pos="1466"/>
        </w:tabs>
        <w:spacing w:before="120" w:after="120"/>
        <w:ind w:left="1484" w:hanging="777"/>
      </w:pPr>
      <w:r>
        <w:rPr>
          <w:rFonts w:hint="cs"/>
          <w:rtl/>
        </w:rPr>
        <w:t xml:space="preserve">ידוע למציע כי אם יחזור בו מהצעה זו או לא יקיים התחייבות כלשהי הכלולה במסגרת חוברת המכרז, המשרד יהא רשאי, בנוסף לכל תרופה אחרת העומדת לו על פי דין, לחלט את הערבות הנ"ל כולה או חלקה, על פי שיקול דעתו הבלעדי, ולא תהיינה למציע תביעות כלשהן כלפיו. </w:t>
      </w:r>
    </w:p>
    <w:p w:rsidR="00143E54" w:rsidRPr="004A1BE7" w:rsidRDefault="00023756" w:rsidP="00023756">
      <w:pPr>
        <w:pStyle w:val="2"/>
        <w:tabs>
          <w:tab w:val="num" w:pos="1466"/>
        </w:tabs>
        <w:spacing w:before="120" w:after="120"/>
        <w:ind w:left="1484" w:hanging="777"/>
      </w:pPr>
      <w:r>
        <w:rPr>
          <w:rFonts w:hint="cs"/>
          <w:rtl/>
        </w:rPr>
        <w:t>היה והמציע יוכרז כזוכה במכרז</w:t>
      </w:r>
      <w:r w:rsidR="00FF722A">
        <w:rPr>
          <w:rFonts w:hint="cs"/>
          <w:rtl/>
        </w:rPr>
        <w:t xml:space="preserve">, </w:t>
      </w:r>
      <w:r>
        <w:rPr>
          <w:rFonts w:hint="cs"/>
          <w:rtl/>
        </w:rPr>
        <w:t>ימציא המציע</w:t>
      </w:r>
      <w:r w:rsidR="00FF722A">
        <w:rPr>
          <w:rFonts w:hint="cs"/>
          <w:rtl/>
        </w:rPr>
        <w:t xml:space="preserve"> למשרד</w:t>
      </w:r>
      <w:r>
        <w:rPr>
          <w:rFonts w:hint="cs"/>
          <w:rtl/>
        </w:rPr>
        <w:t xml:space="preserve"> לא יאוחר מ-14 ימים מהמועד שבו ניתנה הודעת הזכייה</w:t>
      </w:r>
      <w:r w:rsidR="00FF722A">
        <w:rPr>
          <w:rFonts w:hint="cs"/>
          <w:rtl/>
        </w:rPr>
        <w:t xml:space="preserve"> </w:t>
      </w:r>
      <w:r w:rsidR="00143E54" w:rsidRPr="004A1BE7">
        <w:rPr>
          <w:rtl/>
        </w:rPr>
        <w:t xml:space="preserve">ערבות ביצוע </w:t>
      </w:r>
      <w:r w:rsidR="004A6283">
        <w:rPr>
          <w:rFonts w:hint="cs"/>
          <w:rtl/>
        </w:rPr>
        <w:t xml:space="preserve">ממוסד </w:t>
      </w:r>
      <w:r w:rsidR="004A6283">
        <w:rPr>
          <w:rtl/>
        </w:rPr>
        <w:t>בנקאי</w:t>
      </w:r>
      <w:r w:rsidR="00143E54" w:rsidRPr="004A1BE7">
        <w:rPr>
          <w:rtl/>
        </w:rPr>
        <w:t>/מחברת ביטוח, כמו גם אישור בדבר עריכת ביטוחים, כקבוע בהסכם ההתקשרות</w:t>
      </w:r>
      <w:r w:rsidR="00FF722A">
        <w:rPr>
          <w:rFonts w:hint="cs"/>
          <w:rtl/>
        </w:rPr>
        <w:t>, כתנאי מוקדם לביצוע ההתקשרות ולחתימתם של מורשי החתימה מטעם המשרד על ההסכם</w:t>
      </w:r>
      <w:r w:rsidR="00143E54" w:rsidRPr="004A1BE7">
        <w:rPr>
          <w:rtl/>
        </w:rPr>
        <w:t xml:space="preserve">. </w:t>
      </w:r>
    </w:p>
    <w:p w:rsidR="00143E54" w:rsidRPr="004A1BE7" w:rsidRDefault="00143E54" w:rsidP="001E3562">
      <w:pPr>
        <w:pStyle w:val="2"/>
        <w:tabs>
          <w:tab w:val="num" w:pos="1466"/>
        </w:tabs>
        <w:spacing w:before="120" w:after="120"/>
        <w:ind w:left="1484" w:hanging="777"/>
      </w:pPr>
      <w:r w:rsidRPr="004A1BE7">
        <w:rPr>
          <w:rFonts w:hint="cs"/>
          <w:rtl/>
        </w:rPr>
        <w:t>ידוע למציע כי המשרד רשאי שלא להתחשב בהצעה, אשר לא צורפו לה כל המסמכים והנתונים הנדרשים במכרז זה או, לפי שיקול דעתו, לדרוש השלמתם.</w:t>
      </w:r>
    </w:p>
    <w:p w:rsidR="00143E54" w:rsidRPr="004A1BE7" w:rsidRDefault="00143E54" w:rsidP="001E3562">
      <w:pPr>
        <w:pStyle w:val="2"/>
        <w:tabs>
          <w:tab w:val="num" w:pos="1466"/>
        </w:tabs>
        <w:spacing w:before="120" w:after="120"/>
        <w:ind w:left="1484" w:hanging="777"/>
        <w:rPr>
          <w:rtl/>
        </w:rPr>
      </w:pPr>
      <w:r w:rsidRPr="004A1BE7">
        <w:rPr>
          <w:rFonts w:hint="cs"/>
          <w:rtl/>
        </w:rPr>
        <w:t>ידוע למציע כי המשרד רשאי לא להתייחס להצעה בלתי סבירה או להצעה שאין בה התייחסות לאחד מסעיפי המכרז.</w:t>
      </w:r>
    </w:p>
    <w:p w:rsidR="00143E54" w:rsidRPr="004A1BE7" w:rsidRDefault="00143E54" w:rsidP="001E3562">
      <w:pPr>
        <w:pStyle w:val="2"/>
        <w:tabs>
          <w:tab w:val="num" w:pos="1466"/>
        </w:tabs>
        <w:spacing w:before="120" w:after="120"/>
        <w:ind w:left="1484" w:hanging="777"/>
        <w:rPr>
          <w:rtl/>
        </w:rPr>
      </w:pPr>
      <w:r w:rsidRPr="004A1BE7">
        <w:rPr>
          <w:rFonts w:hint="cs"/>
          <w:rtl/>
        </w:rPr>
        <w:t>ידוע למציע כי המשרד שומר לעצמו את הזכות לבטל את המכרז בכל עת משיקוליו הוא.</w:t>
      </w:r>
    </w:p>
    <w:p w:rsidR="00143E54" w:rsidRPr="004A1BE7" w:rsidRDefault="00143E54" w:rsidP="001E3562">
      <w:pPr>
        <w:pStyle w:val="2"/>
        <w:tabs>
          <w:tab w:val="num" w:pos="1466"/>
        </w:tabs>
        <w:spacing w:before="120" w:after="120"/>
        <w:ind w:left="1484" w:hanging="777"/>
        <w:rPr>
          <w:rtl/>
        </w:rPr>
      </w:pPr>
      <w:r w:rsidRPr="004A1BE7">
        <w:rPr>
          <w:rFonts w:hint="cs"/>
          <w:rtl/>
        </w:rPr>
        <w:t>ידוע למציע כי המשרד אינו מתחייב לקבל את ההצעה הזולה ביותר או הצעה כלשהי.</w:t>
      </w:r>
    </w:p>
    <w:p w:rsidR="00143E54" w:rsidRDefault="00143E54" w:rsidP="001E3562">
      <w:pPr>
        <w:pStyle w:val="2"/>
        <w:tabs>
          <w:tab w:val="num" w:pos="1466"/>
        </w:tabs>
        <w:spacing w:before="120" w:after="120"/>
        <w:ind w:left="1484" w:hanging="777"/>
        <w:rPr>
          <w:rtl/>
        </w:rPr>
      </w:pPr>
      <w:r w:rsidRPr="004A1BE7">
        <w:rPr>
          <w:rtl/>
        </w:rPr>
        <w:t>הצעה זו הינה בלתי חוזרת ובלתי ניתנת לביטול, לשינוי או לתיקון, והיא עומדת בתוקפה ומחייבת א</w:t>
      </w:r>
      <w:r w:rsidRPr="004A1BE7">
        <w:rPr>
          <w:rFonts w:hint="cs"/>
          <w:rtl/>
        </w:rPr>
        <w:t>ת המציע</w:t>
      </w:r>
      <w:r w:rsidRPr="004A1BE7">
        <w:rPr>
          <w:rtl/>
        </w:rPr>
        <w:t xml:space="preserve"> כאמור לעיל.</w:t>
      </w:r>
    </w:p>
    <w:p w:rsidR="001911DA" w:rsidRPr="001911DA" w:rsidRDefault="001911DA" w:rsidP="002D1A6F">
      <w:pPr>
        <w:pStyle w:val="2"/>
        <w:tabs>
          <w:tab w:val="num" w:pos="1466"/>
        </w:tabs>
        <w:spacing w:before="120" w:after="120"/>
        <w:ind w:left="1484" w:hanging="777"/>
        <w:rPr>
          <w:rtl/>
        </w:rPr>
      </w:pPr>
      <w:r>
        <w:rPr>
          <w:rFonts w:hint="cs"/>
          <w:rtl/>
        </w:rPr>
        <w:t>האמור בהצעה זו בלשון זכר בלבד או בלשון נקבה בלבד יתייחס לשני המינים גם יחד.</w:t>
      </w:r>
    </w:p>
    <w:p w:rsidR="00FF722A" w:rsidRDefault="00FF722A" w:rsidP="001E3562">
      <w:pPr>
        <w:spacing w:before="120" w:after="120" w:line="280" w:lineRule="exact"/>
        <w:rPr>
          <w:rtl/>
        </w:rPr>
      </w:pPr>
    </w:p>
    <w:p w:rsidR="00143E54" w:rsidRPr="004A1BE7" w:rsidRDefault="00143E54" w:rsidP="00143E54">
      <w:pPr>
        <w:pStyle w:val="11-"/>
        <w:bidi/>
        <w:spacing w:line="360" w:lineRule="auto"/>
        <w:ind w:left="26"/>
        <w:jc w:val="center"/>
        <w:rPr>
          <w:rFonts w:cs="David"/>
          <w:sz w:val="24"/>
          <w:szCs w:val="24"/>
          <w:rtl/>
        </w:rPr>
      </w:pPr>
      <w:r w:rsidRPr="004A1BE7">
        <w:rPr>
          <w:rFonts w:ascii="QDavid" w:hAnsi="QDavid" w:cs="David"/>
          <w:sz w:val="24"/>
          <w:szCs w:val="24"/>
          <w:rtl/>
        </w:rPr>
        <w:t>ולראיה בא</w:t>
      </w:r>
      <w:r w:rsidRPr="004A1BE7">
        <w:rPr>
          <w:rFonts w:ascii="QDavid" w:hAnsi="QDavid" w:cs="David" w:hint="cs"/>
          <w:sz w:val="24"/>
          <w:szCs w:val="24"/>
          <w:rtl/>
        </w:rPr>
        <w:t>נו</w:t>
      </w:r>
      <w:r w:rsidRPr="004A1BE7">
        <w:rPr>
          <w:rFonts w:ascii="QDavid" w:hAnsi="QDavid" w:cs="David"/>
          <w:sz w:val="24"/>
          <w:szCs w:val="24"/>
          <w:rtl/>
        </w:rPr>
        <w:t xml:space="preserve"> על החתום:</w:t>
      </w:r>
    </w:p>
    <w:p w:rsidR="00143E54" w:rsidRPr="004A1BE7" w:rsidRDefault="00143E54" w:rsidP="00143E54">
      <w:pPr>
        <w:rPr>
          <w:rtl/>
        </w:rPr>
      </w:pPr>
    </w:p>
    <w:p w:rsidR="00143E54" w:rsidRPr="004A1BE7" w:rsidRDefault="008404AF" w:rsidP="00A80533">
      <w:pPr>
        <w:tabs>
          <w:tab w:val="center" w:pos="4110"/>
          <w:tab w:val="center" w:pos="6661"/>
        </w:tabs>
        <w:spacing w:line="280" w:lineRule="atLeast"/>
        <w:ind w:left="567"/>
        <w:jc w:val="center"/>
        <w:rPr>
          <w:rtl/>
        </w:rPr>
      </w:pPr>
      <w:sdt>
        <w:sdtPr>
          <w:rPr>
            <w:rtl/>
          </w:rPr>
          <w:id w:val="-1404213620"/>
          <w:placeholder>
            <w:docPart w:val="35C8DF24DA154458ADA08034F7F44962"/>
          </w:placeholder>
          <w:showingPlcHdr/>
          <w:text/>
        </w:sdtPr>
        <w:sdtEndPr/>
        <w:sdtContent>
          <w:r w:rsidR="00A80533" w:rsidRPr="00202F99">
            <w:rPr>
              <w:rStyle w:val="aff5"/>
              <w:rtl/>
            </w:rPr>
            <w:t>לחץ כאן להזנת טקסט</w:t>
          </w:r>
          <w:r w:rsidR="00A80533" w:rsidRPr="00202F99">
            <w:rPr>
              <w:rStyle w:val="aff5"/>
            </w:rPr>
            <w:t>.</w:t>
          </w:r>
        </w:sdtContent>
      </w:sdt>
      <w:r w:rsidR="00143E54" w:rsidRPr="004A1BE7">
        <w:rPr>
          <w:rtl/>
        </w:rPr>
        <w:tab/>
        <w:t>___________________</w:t>
      </w:r>
      <w:r w:rsidR="00143E54" w:rsidRPr="004A1BE7">
        <w:rPr>
          <w:rtl/>
        </w:rPr>
        <w:tab/>
      </w:r>
      <w:sdt>
        <w:sdtPr>
          <w:rPr>
            <w:rtl/>
          </w:rPr>
          <w:id w:val="-852341144"/>
          <w:placeholder>
            <w:docPart w:val="9E82E5DE1FA648CFBC91D4D2A5CA099F"/>
          </w:placeholder>
          <w:showingPlcHdr/>
          <w:text/>
        </w:sdtPr>
        <w:sdtEndPr/>
        <w:sdtContent>
          <w:r w:rsidR="00A80533" w:rsidRPr="00202F99">
            <w:rPr>
              <w:rStyle w:val="aff5"/>
              <w:rtl/>
            </w:rPr>
            <w:t>לחץ כאן להזנת טקסט</w:t>
          </w:r>
          <w:r w:rsidR="00A80533" w:rsidRPr="00202F99">
            <w:rPr>
              <w:rStyle w:val="aff5"/>
            </w:rPr>
            <w:t>.</w:t>
          </w:r>
        </w:sdtContent>
      </w:sdt>
    </w:p>
    <w:p w:rsidR="00143E54" w:rsidRPr="004A1BE7" w:rsidRDefault="00143E54" w:rsidP="00143E54">
      <w:pPr>
        <w:tabs>
          <w:tab w:val="center" w:pos="4110"/>
          <w:tab w:val="center" w:pos="6661"/>
        </w:tabs>
        <w:spacing w:line="280" w:lineRule="atLeast"/>
        <w:ind w:left="567"/>
        <w:jc w:val="center"/>
        <w:rPr>
          <w:rtl/>
        </w:rPr>
      </w:pPr>
      <w:r w:rsidRPr="004A1BE7">
        <w:rPr>
          <w:rtl/>
        </w:rPr>
        <w:t>שם</w:t>
      </w:r>
      <w:r w:rsidRPr="004A1BE7">
        <w:rPr>
          <w:rtl/>
        </w:rPr>
        <w:tab/>
        <w:t>חתימה</w:t>
      </w:r>
      <w:r w:rsidRPr="004A1BE7">
        <w:rPr>
          <w:rtl/>
        </w:rPr>
        <w:tab/>
        <w:t>תפקיד</w:t>
      </w:r>
    </w:p>
    <w:p w:rsidR="00143E54" w:rsidRPr="004A1BE7" w:rsidRDefault="00143E54" w:rsidP="00143E54">
      <w:pPr>
        <w:tabs>
          <w:tab w:val="center" w:pos="4110"/>
          <w:tab w:val="center" w:pos="6661"/>
        </w:tabs>
        <w:spacing w:line="280" w:lineRule="atLeast"/>
        <w:ind w:left="567"/>
        <w:jc w:val="both"/>
        <w:rPr>
          <w:rtl/>
        </w:rPr>
      </w:pPr>
    </w:p>
    <w:p w:rsidR="00143E54" w:rsidRPr="004A1BE7" w:rsidRDefault="008404AF" w:rsidP="00A80533">
      <w:pPr>
        <w:tabs>
          <w:tab w:val="center" w:pos="4110"/>
          <w:tab w:val="center" w:pos="6661"/>
        </w:tabs>
        <w:spacing w:line="280" w:lineRule="atLeast"/>
        <w:ind w:left="567"/>
        <w:jc w:val="center"/>
        <w:rPr>
          <w:rtl/>
        </w:rPr>
      </w:pPr>
      <w:sdt>
        <w:sdtPr>
          <w:rPr>
            <w:rtl/>
          </w:rPr>
          <w:id w:val="1511947644"/>
          <w:placeholder>
            <w:docPart w:val="FB8312D9233A4DDFBAC78F77995DAD4F"/>
          </w:placeholder>
          <w:showingPlcHdr/>
          <w:text/>
        </w:sdtPr>
        <w:sdtEndPr/>
        <w:sdtContent>
          <w:r w:rsidR="00A80533" w:rsidRPr="00202F99">
            <w:rPr>
              <w:rStyle w:val="aff5"/>
              <w:rtl/>
            </w:rPr>
            <w:t>לחץ כאן להזנת טקסט</w:t>
          </w:r>
          <w:r w:rsidR="00A80533" w:rsidRPr="00202F99">
            <w:rPr>
              <w:rStyle w:val="aff5"/>
            </w:rPr>
            <w:t>.</w:t>
          </w:r>
        </w:sdtContent>
      </w:sdt>
      <w:r w:rsidR="00143E54" w:rsidRPr="004A1BE7">
        <w:rPr>
          <w:rtl/>
        </w:rPr>
        <w:tab/>
        <w:t>___________________</w:t>
      </w:r>
      <w:r w:rsidR="00143E54" w:rsidRPr="004A1BE7">
        <w:rPr>
          <w:rtl/>
        </w:rPr>
        <w:tab/>
      </w:r>
      <w:sdt>
        <w:sdtPr>
          <w:rPr>
            <w:rtl/>
          </w:rPr>
          <w:id w:val="-1233842153"/>
          <w:placeholder>
            <w:docPart w:val="D257602801B14FC9982DB66B42E3F36F"/>
          </w:placeholder>
          <w:showingPlcHdr/>
          <w:text/>
        </w:sdtPr>
        <w:sdtEndPr/>
        <w:sdtContent>
          <w:r w:rsidR="00A80533" w:rsidRPr="00202F99">
            <w:rPr>
              <w:rStyle w:val="aff5"/>
              <w:rtl/>
            </w:rPr>
            <w:t>לחץ כאן להזנת טקסט</w:t>
          </w:r>
          <w:r w:rsidR="00A80533" w:rsidRPr="00202F99">
            <w:rPr>
              <w:rStyle w:val="aff5"/>
            </w:rPr>
            <w:t>.</w:t>
          </w:r>
        </w:sdtContent>
      </w:sdt>
    </w:p>
    <w:p w:rsidR="00143E54" w:rsidRPr="004A1BE7" w:rsidRDefault="00143E54" w:rsidP="00143E54">
      <w:pPr>
        <w:tabs>
          <w:tab w:val="center" w:pos="4110"/>
          <w:tab w:val="center" w:pos="6661"/>
        </w:tabs>
        <w:spacing w:line="280" w:lineRule="atLeast"/>
        <w:ind w:left="567"/>
        <w:jc w:val="center"/>
        <w:rPr>
          <w:rtl/>
        </w:rPr>
      </w:pPr>
      <w:r w:rsidRPr="004A1BE7">
        <w:rPr>
          <w:rtl/>
        </w:rPr>
        <w:t>שם</w:t>
      </w:r>
      <w:r w:rsidRPr="004A1BE7">
        <w:rPr>
          <w:rtl/>
        </w:rPr>
        <w:tab/>
        <w:t>חתימה</w:t>
      </w:r>
      <w:r w:rsidRPr="004A1BE7">
        <w:rPr>
          <w:rtl/>
        </w:rPr>
        <w:tab/>
        <w:t>תפקיד</w:t>
      </w:r>
    </w:p>
    <w:p w:rsidR="00143E54" w:rsidRPr="004A1BE7" w:rsidRDefault="00143E54" w:rsidP="00143E54">
      <w:pPr>
        <w:spacing w:line="280" w:lineRule="atLeast"/>
        <w:ind w:left="567"/>
        <w:jc w:val="center"/>
        <w:rPr>
          <w:rtl/>
        </w:rPr>
      </w:pPr>
    </w:p>
    <w:p w:rsidR="00143E54" w:rsidRPr="004A1BE7" w:rsidRDefault="00143E54" w:rsidP="00A80533">
      <w:pPr>
        <w:spacing w:line="280" w:lineRule="atLeast"/>
        <w:ind w:left="567"/>
        <w:jc w:val="center"/>
        <w:rPr>
          <w:rtl/>
        </w:rPr>
      </w:pPr>
      <w:r w:rsidRPr="004A1BE7">
        <w:rPr>
          <w:rtl/>
        </w:rPr>
        <w:t xml:space="preserve">חותמת תאגיד </w:t>
      </w:r>
      <w:r w:rsidRPr="004A1BE7">
        <w:rPr>
          <w:u w:val="single"/>
          <w:rtl/>
        </w:rPr>
        <w:tab/>
      </w:r>
      <w:r w:rsidRPr="004A1BE7">
        <w:rPr>
          <w:u w:val="single"/>
          <w:rtl/>
        </w:rPr>
        <w:tab/>
      </w:r>
      <w:r w:rsidRPr="004A1BE7">
        <w:rPr>
          <w:u w:val="single"/>
          <w:rtl/>
        </w:rPr>
        <w:tab/>
      </w:r>
      <w:r w:rsidRPr="004A1BE7">
        <w:rPr>
          <w:u w:val="single"/>
          <w:rtl/>
        </w:rPr>
        <w:tab/>
      </w:r>
      <w:r w:rsidRPr="004A1BE7">
        <w:rPr>
          <w:u w:val="single"/>
          <w:rtl/>
        </w:rPr>
        <w:tab/>
      </w:r>
      <w:r w:rsidRPr="004A1BE7">
        <w:rPr>
          <w:rtl/>
        </w:rPr>
        <w:t xml:space="preserve"> </w:t>
      </w:r>
      <w:r w:rsidRPr="004A1BE7">
        <w:rPr>
          <w:rtl/>
        </w:rPr>
        <w:tab/>
        <w:t xml:space="preserve">תאריך </w:t>
      </w:r>
      <w:sdt>
        <w:sdtPr>
          <w:rPr>
            <w:rFonts w:hint="cs"/>
            <w:rtl/>
          </w:rPr>
          <w:id w:val="868040097"/>
          <w:placeholder>
            <w:docPart w:val="DefaultPlaceholder_1081868576"/>
          </w:placeholder>
          <w:showingPlcHdr/>
          <w:date>
            <w:dateFormat w:val="dd/MM/yyyy"/>
            <w:lid w:val="he-IL"/>
            <w:storeMappedDataAs w:val="dateTime"/>
            <w:calendar w:val="gregorian"/>
          </w:date>
        </w:sdtPr>
        <w:sdtEndPr>
          <w:rPr>
            <w:rFonts w:hint="default"/>
          </w:rPr>
        </w:sdtEndPr>
        <w:sdtContent>
          <w:r w:rsidR="00A80533" w:rsidRPr="00202F99">
            <w:rPr>
              <w:rStyle w:val="aff5"/>
              <w:rtl/>
            </w:rPr>
            <w:t>לחץ כאן להזנת תאריך</w:t>
          </w:r>
          <w:r w:rsidR="00A80533" w:rsidRPr="00202F99">
            <w:rPr>
              <w:rStyle w:val="aff5"/>
            </w:rPr>
            <w:t>.</w:t>
          </w:r>
        </w:sdtContent>
      </w:sdt>
    </w:p>
    <w:p w:rsidR="00143E54" w:rsidRDefault="00143E54" w:rsidP="00143E54">
      <w:pPr>
        <w:pStyle w:val="11-"/>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rPr>
          <w:rFonts w:ascii="QDavid" w:hAnsi="QDavid" w:cs="David"/>
          <w:b/>
          <w:bCs/>
          <w:sz w:val="24"/>
          <w:szCs w:val="24"/>
          <w:u w:val="single"/>
          <w:rtl/>
        </w:rPr>
      </w:pPr>
    </w:p>
    <w:p w:rsidR="001E3562" w:rsidRDefault="001E3562" w:rsidP="001E3562">
      <w:pPr>
        <w:pStyle w:val="11-"/>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rPr>
          <w:rFonts w:ascii="QDavid" w:hAnsi="QDavid" w:cs="David"/>
          <w:b/>
          <w:bCs/>
          <w:sz w:val="24"/>
          <w:szCs w:val="24"/>
          <w:u w:val="single"/>
          <w:rtl/>
        </w:rPr>
      </w:pPr>
    </w:p>
    <w:p w:rsidR="00701BD9" w:rsidRPr="004A1BE7" w:rsidRDefault="00701BD9" w:rsidP="00701BD9">
      <w:pPr>
        <w:pStyle w:val="11-"/>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rPr>
          <w:rFonts w:ascii="QDavid" w:hAnsi="QDavid" w:cs="David"/>
          <w:b/>
          <w:bCs/>
          <w:sz w:val="24"/>
          <w:szCs w:val="24"/>
          <w:u w:val="single"/>
          <w:rtl/>
        </w:rPr>
      </w:pPr>
    </w:p>
    <w:p w:rsidR="00143E54" w:rsidRDefault="00143E54" w:rsidP="00143E54">
      <w:pPr>
        <w:pStyle w:val="11-"/>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rPr>
          <w:rFonts w:ascii="QDavid" w:hAnsi="QDavid" w:cs="David"/>
          <w:b/>
          <w:bCs/>
          <w:sz w:val="24"/>
          <w:szCs w:val="24"/>
          <w:u w:val="single"/>
          <w:rtl/>
        </w:rPr>
      </w:pPr>
      <w:r w:rsidRPr="004A1BE7">
        <w:rPr>
          <w:rFonts w:ascii="QDavid" w:hAnsi="QDavid" w:cs="David"/>
          <w:b/>
          <w:bCs/>
          <w:sz w:val="24"/>
          <w:szCs w:val="24"/>
          <w:u w:val="single"/>
          <w:rtl/>
        </w:rPr>
        <w:t>אישור עורך דין</w:t>
      </w:r>
    </w:p>
    <w:p w:rsidR="00701BD9" w:rsidRPr="004A1BE7" w:rsidRDefault="00701BD9" w:rsidP="00701BD9">
      <w:pPr>
        <w:pStyle w:val="11-"/>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rPr>
          <w:rFonts w:cs="David"/>
          <w:b/>
          <w:bCs/>
          <w:sz w:val="24"/>
          <w:szCs w:val="24"/>
          <w:rtl/>
        </w:rPr>
      </w:pPr>
    </w:p>
    <w:p w:rsidR="00143E54" w:rsidRDefault="00143E54" w:rsidP="00DE4421">
      <w:pPr>
        <w:pStyle w:val="11-"/>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sz w:val="24"/>
          <w:szCs w:val="24"/>
          <w:rtl/>
        </w:rPr>
      </w:pPr>
      <w:r w:rsidRPr="004A1BE7">
        <w:rPr>
          <w:rFonts w:ascii="QDavid" w:hAnsi="QDavid" w:cs="David"/>
          <w:sz w:val="24"/>
          <w:szCs w:val="24"/>
          <w:rtl/>
        </w:rPr>
        <w:lastRenderedPageBreak/>
        <w:t>אני הח"מ</w:t>
      </w:r>
      <w:r w:rsidR="00A80533" w:rsidRPr="00A80533">
        <w:rPr>
          <w:rtl/>
        </w:rPr>
        <w:t xml:space="preserve"> </w:t>
      </w:r>
      <w:sdt>
        <w:sdtPr>
          <w:rPr>
            <w:rtl/>
          </w:rPr>
          <w:id w:val="-1865749827"/>
          <w:placeholder>
            <w:docPart w:val="CD18806A711D4E589D9168949291727A"/>
          </w:placeholder>
          <w:showingPlcHdr/>
          <w:text/>
        </w:sdtPr>
        <w:sdtEndPr/>
        <w:sdtContent>
          <w:r w:rsidR="00A80533" w:rsidRPr="00202F99">
            <w:rPr>
              <w:rStyle w:val="aff5"/>
              <w:rtl/>
            </w:rPr>
            <w:t>לחץ כאן להזנת טקסט</w:t>
          </w:r>
          <w:r w:rsidR="00A80533" w:rsidRPr="00202F99">
            <w:rPr>
              <w:rStyle w:val="aff5"/>
            </w:rPr>
            <w:t>.</w:t>
          </w:r>
        </w:sdtContent>
      </w:sdt>
      <w:r w:rsidRPr="004A1BE7">
        <w:rPr>
          <w:rFonts w:ascii="QDavid" w:hAnsi="QDavid" w:cs="David"/>
          <w:sz w:val="24"/>
          <w:szCs w:val="24"/>
          <w:rtl/>
        </w:rPr>
        <w:t>, עו"ד</w:t>
      </w:r>
      <w:r w:rsidRPr="004A1BE7">
        <w:rPr>
          <w:rFonts w:ascii="QDavid" w:hAnsi="QDavid" w:cs="David" w:hint="cs"/>
          <w:sz w:val="24"/>
          <w:szCs w:val="24"/>
          <w:rtl/>
        </w:rPr>
        <w:t>,</w:t>
      </w:r>
      <w:r w:rsidRPr="004A1BE7">
        <w:rPr>
          <w:rFonts w:ascii="QDavid" w:hAnsi="QDavid" w:cs="David"/>
          <w:sz w:val="24"/>
          <w:szCs w:val="24"/>
          <w:rtl/>
        </w:rPr>
        <w:t xml:space="preserve"> מאשר כי </w:t>
      </w:r>
      <w:r w:rsidRPr="004A1BE7">
        <w:rPr>
          <w:rFonts w:ascii="QDavid" w:hAnsi="QDavid" w:cs="David" w:hint="cs"/>
          <w:sz w:val="24"/>
          <w:szCs w:val="24"/>
          <w:rtl/>
        </w:rPr>
        <w:t>הצהרה זו</w:t>
      </w:r>
      <w:r w:rsidRPr="004A1BE7">
        <w:rPr>
          <w:rFonts w:ascii="QDavid" w:hAnsi="QDavid" w:cs="David"/>
          <w:sz w:val="24"/>
          <w:szCs w:val="24"/>
          <w:rtl/>
        </w:rPr>
        <w:t xml:space="preserve"> נחת</w:t>
      </w:r>
      <w:r w:rsidRPr="004A1BE7">
        <w:rPr>
          <w:rFonts w:ascii="QDavid" w:hAnsi="QDavid" w:cs="David" w:hint="cs"/>
          <w:sz w:val="24"/>
          <w:szCs w:val="24"/>
          <w:rtl/>
        </w:rPr>
        <w:t xml:space="preserve">מה בפניי ביום </w:t>
      </w:r>
      <w:sdt>
        <w:sdtPr>
          <w:rPr>
            <w:rFonts w:ascii="QDavid" w:hAnsi="QDavid" w:cs="David" w:hint="cs"/>
            <w:sz w:val="24"/>
            <w:szCs w:val="24"/>
            <w:rtl/>
          </w:rPr>
          <w:id w:val="-2052374724"/>
          <w:placeholder>
            <w:docPart w:val="DefaultPlaceholder_1081868576"/>
          </w:placeholder>
          <w:showingPlcHdr/>
          <w:date>
            <w:dateFormat w:val="dd/MM/yyyy"/>
            <w:lid w:val="he-IL"/>
            <w:storeMappedDataAs w:val="dateTime"/>
            <w:calendar w:val="gregorian"/>
          </w:date>
        </w:sdtPr>
        <w:sdtEndPr/>
        <w:sdtContent>
          <w:r w:rsidR="00A80533" w:rsidRPr="00202F99">
            <w:rPr>
              <w:rStyle w:val="aff5"/>
              <w:rtl/>
            </w:rPr>
            <w:t>לחץ כאן להזנת תאריך</w:t>
          </w:r>
          <w:r w:rsidR="00A80533" w:rsidRPr="00202F99">
            <w:rPr>
              <w:rStyle w:val="aff5"/>
            </w:rPr>
            <w:t>.</w:t>
          </w:r>
        </w:sdtContent>
      </w:sdt>
      <w:r w:rsidRPr="004A1BE7">
        <w:rPr>
          <w:rFonts w:ascii="QDavid" w:hAnsi="QDavid" w:cs="David" w:hint="cs"/>
          <w:sz w:val="24"/>
          <w:szCs w:val="24"/>
          <w:rtl/>
        </w:rPr>
        <w:t>,</w:t>
      </w:r>
      <w:r w:rsidRPr="004A1BE7">
        <w:rPr>
          <w:rFonts w:ascii="QDavid" w:hAnsi="QDavid" w:cs="David"/>
          <w:sz w:val="24"/>
          <w:szCs w:val="24"/>
          <w:rtl/>
        </w:rPr>
        <w:t xml:space="preserve"> על ידי ה"ה </w:t>
      </w:r>
      <w:sdt>
        <w:sdtPr>
          <w:rPr>
            <w:rtl/>
          </w:rPr>
          <w:id w:val="-433593745"/>
          <w:placeholder>
            <w:docPart w:val="39C0C23B16B84CDB8F651BE8682683AC"/>
          </w:placeholder>
          <w:showingPlcHdr/>
          <w:text/>
        </w:sdtPr>
        <w:sdtEndPr/>
        <w:sdtContent>
          <w:r w:rsidR="00A80533" w:rsidRPr="00202F99">
            <w:rPr>
              <w:rStyle w:val="aff5"/>
              <w:rtl/>
            </w:rPr>
            <w:t>לחץ כאן להזנת טקסט</w:t>
          </w:r>
          <w:r w:rsidR="00A80533" w:rsidRPr="00202F99">
            <w:rPr>
              <w:rStyle w:val="aff5"/>
            </w:rPr>
            <w:t>.</w:t>
          </w:r>
        </w:sdtContent>
      </w:sdt>
      <w:r w:rsidRPr="004A1BE7">
        <w:rPr>
          <w:rFonts w:ascii="QDavid" w:hAnsi="QDavid" w:cs="David" w:hint="cs"/>
          <w:sz w:val="24"/>
          <w:szCs w:val="24"/>
          <w:rtl/>
        </w:rPr>
        <w:t xml:space="preserve">, ת.ז. </w:t>
      </w:r>
      <w:sdt>
        <w:sdtPr>
          <w:rPr>
            <w:rtl/>
          </w:rPr>
          <w:id w:val="309904342"/>
          <w:placeholder>
            <w:docPart w:val="AE308CC0179F4F4E942E5555D1B5ECC8"/>
          </w:placeholder>
          <w:showingPlcHdr/>
          <w:text/>
        </w:sdtPr>
        <w:sdtEndPr/>
        <w:sdtContent>
          <w:r w:rsidR="00A80533" w:rsidRPr="00202F99">
            <w:rPr>
              <w:rStyle w:val="aff5"/>
              <w:rtl/>
            </w:rPr>
            <w:t>לחץ כאן להזנת טקסט</w:t>
          </w:r>
          <w:r w:rsidR="00A80533" w:rsidRPr="00202F99">
            <w:rPr>
              <w:rStyle w:val="aff5"/>
            </w:rPr>
            <w:t>.</w:t>
          </w:r>
        </w:sdtContent>
      </w:sdt>
      <w:r w:rsidRPr="004A1BE7">
        <w:rPr>
          <w:rFonts w:ascii="QDavid" w:hAnsi="QDavid" w:cs="David"/>
          <w:sz w:val="24"/>
          <w:szCs w:val="24"/>
          <w:rtl/>
        </w:rPr>
        <w:t xml:space="preserve"> ו </w:t>
      </w:r>
      <w:sdt>
        <w:sdtPr>
          <w:rPr>
            <w:rtl/>
          </w:rPr>
          <w:id w:val="1073624623"/>
          <w:placeholder>
            <w:docPart w:val="0EBAFCFA1D7B46E3A658F0E45A178DF2"/>
          </w:placeholder>
          <w:showingPlcHdr/>
          <w:text/>
        </w:sdtPr>
        <w:sdtEndPr/>
        <w:sdtContent>
          <w:r w:rsidR="00A80533" w:rsidRPr="00202F99">
            <w:rPr>
              <w:rStyle w:val="aff5"/>
              <w:rtl/>
            </w:rPr>
            <w:t>לחץ כאן להזנת טקסט</w:t>
          </w:r>
          <w:r w:rsidR="00A80533" w:rsidRPr="00202F99">
            <w:rPr>
              <w:rStyle w:val="aff5"/>
            </w:rPr>
            <w:t>.</w:t>
          </w:r>
        </w:sdtContent>
      </w:sdt>
      <w:r w:rsidRPr="004A1BE7">
        <w:rPr>
          <w:rFonts w:ascii="QDavid" w:hAnsi="QDavid" w:cs="David" w:hint="cs"/>
          <w:sz w:val="24"/>
          <w:szCs w:val="24"/>
          <w:rtl/>
        </w:rPr>
        <w:t xml:space="preserve">, ת.ז. </w:t>
      </w:r>
      <w:sdt>
        <w:sdtPr>
          <w:rPr>
            <w:rtl/>
          </w:rPr>
          <w:id w:val="-1070578501"/>
          <w:placeholder>
            <w:docPart w:val="E9896019EC6A492FBBCCF05500A72359"/>
          </w:placeholder>
          <w:showingPlcHdr/>
          <w:text/>
        </w:sdtPr>
        <w:sdtEndPr/>
        <w:sdtContent>
          <w:r w:rsidR="00A80533" w:rsidRPr="00202F99">
            <w:rPr>
              <w:rStyle w:val="aff5"/>
              <w:rtl/>
            </w:rPr>
            <w:t>לחץ כאן להזנת טקסט</w:t>
          </w:r>
          <w:r w:rsidR="00A80533" w:rsidRPr="00202F99">
            <w:rPr>
              <w:rStyle w:val="aff5"/>
            </w:rPr>
            <w:t>.</w:t>
          </w:r>
        </w:sdtContent>
      </w:sdt>
      <w:r w:rsidRPr="004A1BE7">
        <w:rPr>
          <w:rFonts w:ascii="QDavid" w:hAnsi="QDavid" w:cs="David" w:hint="cs"/>
          <w:sz w:val="24"/>
          <w:szCs w:val="24"/>
          <w:rtl/>
        </w:rPr>
        <w:t xml:space="preserve"> ו </w:t>
      </w:r>
      <w:sdt>
        <w:sdtPr>
          <w:rPr>
            <w:rtl/>
          </w:rPr>
          <w:id w:val="1306745315"/>
          <w:placeholder>
            <w:docPart w:val="81B5D382304D4756ABC9BEA748E720B1"/>
          </w:placeholder>
          <w:showingPlcHdr/>
          <w:text/>
        </w:sdtPr>
        <w:sdtEndPr/>
        <w:sdtContent>
          <w:r w:rsidR="00A80533" w:rsidRPr="00202F99">
            <w:rPr>
              <w:rStyle w:val="aff5"/>
              <w:rtl/>
            </w:rPr>
            <w:t>לחץ כאן להזנת טקסט</w:t>
          </w:r>
          <w:r w:rsidR="00A80533" w:rsidRPr="00202F99">
            <w:rPr>
              <w:rStyle w:val="aff5"/>
            </w:rPr>
            <w:t>.</w:t>
          </w:r>
        </w:sdtContent>
      </w:sdt>
      <w:r w:rsidRPr="004A1BE7">
        <w:rPr>
          <w:rFonts w:ascii="QDavid" w:hAnsi="QDavid" w:cs="David" w:hint="cs"/>
          <w:sz w:val="24"/>
          <w:szCs w:val="24"/>
          <w:rtl/>
        </w:rPr>
        <w:t xml:space="preserve">, ת.ז. </w:t>
      </w:r>
      <w:sdt>
        <w:sdtPr>
          <w:rPr>
            <w:rtl/>
          </w:rPr>
          <w:id w:val="310369147"/>
          <w:placeholder>
            <w:docPart w:val="4789592F28734846BA9BAE0643336D8D"/>
          </w:placeholder>
          <w:showingPlcHdr/>
          <w:text/>
        </w:sdtPr>
        <w:sdtEndPr/>
        <w:sdtContent>
          <w:r w:rsidR="00DE4421" w:rsidRPr="00202F99">
            <w:rPr>
              <w:rStyle w:val="aff5"/>
              <w:rtl/>
            </w:rPr>
            <w:t>לחץ כאן להזנת טקסט</w:t>
          </w:r>
          <w:r w:rsidR="00DE4421" w:rsidRPr="00202F99">
            <w:rPr>
              <w:rStyle w:val="aff5"/>
            </w:rPr>
            <w:t>.</w:t>
          </w:r>
        </w:sdtContent>
      </w:sdt>
      <w:r w:rsidRPr="004A1BE7">
        <w:rPr>
          <w:rFonts w:ascii="QDavid" w:hAnsi="QDavid" w:cs="David" w:hint="cs"/>
          <w:sz w:val="24"/>
          <w:szCs w:val="24"/>
          <w:rtl/>
        </w:rPr>
        <w:t xml:space="preserve"> </w:t>
      </w:r>
      <w:r w:rsidRPr="004A1BE7">
        <w:rPr>
          <w:rFonts w:ascii="QDavid" w:hAnsi="QDavid" w:cs="David"/>
          <w:sz w:val="24"/>
          <w:szCs w:val="24"/>
          <w:rtl/>
        </w:rPr>
        <w:t>המורש</w:t>
      </w:r>
      <w:r w:rsidR="000B6B08">
        <w:rPr>
          <w:rFonts w:ascii="QDavid" w:hAnsi="QDavid" w:cs="David" w:hint="cs"/>
          <w:sz w:val="24"/>
          <w:szCs w:val="24"/>
          <w:rtl/>
        </w:rPr>
        <w:t>ה/</w:t>
      </w:r>
      <w:r w:rsidRPr="004A1BE7">
        <w:rPr>
          <w:rFonts w:ascii="QDavid" w:hAnsi="QDavid" w:cs="David"/>
          <w:sz w:val="24"/>
          <w:szCs w:val="24"/>
          <w:rtl/>
        </w:rPr>
        <w:t>ים</w:t>
      </w:r>
      <w:r w:rsidR="00FF722A">
        <w:rPr>
          <w:rFonts w:ascii="QDavid" w:hAnsi="QDavid" w:cs="David" w:hint="cs"/>
          <w:sz w:val="24"/>
          <w:szCs w:val="24"/>
          <w:rtl/>
        </w:rPr>
        <w:t xml:space="preserve"> </w:t>
      </w:r>
      <w:r w:rsidR="000B6B08">
        <w:rPr>
          <w:rFonts w:ascii="QDavid" w:hAnsi="QDavid" w:cs="David" w:hint="cs"/>
          <w:sz w:val="24"/>
          <w:szCs w:val="24"/>
          <w:rtl/>
        </w:rPr>
        <w:t xml:space="preserve">לחתום בשם </w:t>
      </w:r>
      <w:sdt>
        <w:sdtPr>
          <w:rPr>
            <w:rtl/>
          </w:rPr>
          <w:id w:val="1964079367"/>
          <w:placeholder>
            <w:docPart w:val="603BB153FA8E4788AB511B20C4797E98"/>
          </w:placeholder>
          <w:showingPlcHdr/>
          <w:text/>
        </w:sdtPr>
        <w:sdtEndPr/>
        <w:sdtContent>
          <w:r w:rsidR="00DE4421" w:rsidRPr="00202F99">
            <w:rPr>
              <w:rStyle w:val="aff5"/>
              <w:rtl/>
            </w:rPr>
            <w:t>לחץ כאן להזנת טקסט</w:t>
          </w:r>
          <w:r w:rsidR="00DE4421" w:rsidRPr="00202F99">
            <w:rPr>
              <w:rStyle w:val="aff5"/>
            </w:rPr>
            <w:t>.</w:t>
          </w:r>
        </w:sdtContent>
      </w:sdt>
      <w:r w:rsidR="00DE4421">
        <w:rPr>
          <w:rFonts w:ascii="QDavid" w:hAnsi="QDavid" w:cs="David" w:hint="cs"/>
          <w:sz w:val="24"/>
          <w:szCs w:val="24"/>
          <w:rtl/>
        </w:rPr>
        <w:t xml:space="preserve"> </w:t>
      </w:r>
      <w:r w:rsidR="00FF722A">
        <w:rPr>
          <w:rFonts w:ascii="QDavid" w:hAnsi="QDavid" w:cs="David" w:hint="cs"/>
          <w:sz w:val="24"/>
          <w:szCs w:val="24"/>
          <w:rtl/>
        </w:rPr>
        <w:t>לייצג</w:t>
      </w:r>
      <w:r w:rsidR="000B6B08">
        <w:rPr>
          <w:rFonts w:ascii="QDavid" w:hAnsi="QDavid" w:cs="David" w:hint="cs"/>
          <w:sz w:val="24"/>
          <w:szCs w:val="24"/>
          <w:rtl/>
        </w:rPr>
        <w:t>/</w:t>
      </w:r>
      <w:r w:rsidR="00FF722A">
        <w:rPr>
          <w:rFonts w:ascii="QDavid" w:hAnsi="QDavid" w:cs="David" w:hint="cs"/>
          <w:sz w:val="24"/>
          <w:szCs w:val="24"/>
          <w:rtl/>
        </w:rPr>
        <w:t>ם ולחייב</w:t>
      </w:r>
      <w:r w:rsidR="000B6B08">
        <w:rPr>
          <w:rFonts w:ascii="QDavid" w:hAnsi="QDavid" w:cs="David" w:hint="cs"/>
          <w:sz w:val="24"/>
          <w:szCs w:val="24"/>
          <w:rtl/>
        </w:rPr>
        <w:t>/ם</w:t>
      </w:r>
      <w:r w:rsidRPr="004A1BE7">
        <w:rPr>
          <w:rFonts w:ascii="QDavid" w:hAnsi="QDavid" w:cs="David"/>
          <w:sz w:val="24"/>
          <w:szCs w:val="24"/>
          <w:rtl/>
        </w:rPr>
        <w:t xml:space="preserve"> בחתימתם את </w:t>
      </w:r>
      <w:r w:rsidRPr="004A1BE7">
        <w:rPr>
          <w:rFonts w:ascii="QDavid" w:hAnsi="QDavid" w:cs="David" w:hint="cs"/>
          <w:sz w:val="24"/>
          <w:szCs w:val="24"/>
          <w:rtl/>
        </w:rPr>
        <w:t>המציע, ולאחר שהזהרתיו/הם לומר את האמת, אישר/ו בחתימתו/ם את נכונות הצהרתו/ם דלעיל.</w:t>
      </w:r>
    </w:p>
    <w:p w:rsidR="00F47923" w:rsidRPr="004A1BE7" w:rsidRDefault="00F47923" w:rsidP="00F47923">
      <w:pPr>
        <w:pStyle w:val="11-"/>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sz w:val="24"/>
          <w:szCs w:val="24"/>
          <w:rtl/>
        </w:rPr>
      </w:pPr>
    </w:p>
    <w:p w:rsidR="00143E54" w:rsidRDefault="00143E54" w:rsidP="00DE4421">
      <w:pPr>
        <w:pStyle w:val="11-"/>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center"/>
        <w:rPr>
          <w:rFonts w:ascii="QDavid" w:hAnsi="QDavid" w:cs="David"/>
          <w:sz w:val="24"/>
          <w:szCs w:val="24"/>
          <w:rtl/>
        </w:rPr>
      </w:pPr>
      <w:r w:rsidRPr="004A1BE7">
        <w:rPr>
          <w:rFonts w:ascii="QDavid" w:hAnsi="QDavid" w:cs="David"/>
          <w:sz w:val="24"/>
          <w:szCs w:val="24"/>
          <w:rtl/>
        </w:rPr>
        <w:t>תאריך</w:t>
      </w:r>
      <w:sdt>
        <w:sdtPr>
          <w:rPr>
            <w:rFonts w:cs="David"/>
            <w:sz w:val="24"/>
            <w:szCs w:val="24"/>
            <w:rtl/>
          </w:rPr>
          <w:id w:val="-940142354"/>
          <w:placeholder>
            <w:docPart w:val="DefaultPlaceholder_1081868576"/>
          </w:placeholder>
          <w:showingPlcHdr/>
          <w:date>
            <w:dateFormat w:val="dd/MM/yyyy"/>
            <w:lid w:val="he-IL"/>
            <w:storeMappedDataAs w:val="dateTime"/>
            <w:calendar w:val="gregorian"/>
          </w:date>
        </w:sdtPr>
        <w:sdtEndPr/>
        <w:sdtContent>
          <w:r w:rsidR="00DE4421" w:rsidRPr="00202F99">
            <w:rPr>
              <w:rStyle w:val="aff5"/>
              <w:rtl/>
            </w:rPr>
            <w:t>לחץ כאן להזנת תאריך</w:t>
          </w:r>
          <w:r w:rsidR="00DE4421" w:rsidRPr="00202F99">
            <w:rPr>
              <w:rStyle w:val="aff5"/>
            </w:rPr>
            <w:t>.</w:t>
          </w:r>
        </w:sdtContent>
      </w:sdt>
      <w:r w:rsidRPr="004A1BE7">
        <w:rPr>
          <w:rFonts w:cs="David"/>
          <w:sz w:val="24"/>
          <w:szCs w:val="24"/>
        </w:rPr>
        <w:tab/>
      </w:r>
      <w:r w:rsidRPr="004A1BE7">
        <w:rPr>
          <w:rFonts w:ascii="QDavid" w:hAnsi="QDavid" w:cs="David"/>
          <w:sz w:val="24"/>
          <w:szCs w:val="24"/>
          <w:rtl/>
        </w:rPr>
        <w:t>חותמת ______________</w:t>
      </w:r>
      <w:r w:rsidRPr="004A1BE7">
        <w:rPr>
          <w:rFonts w:cs="David"/>
          <w:sz w:val="24"/>
          <w:szCs w:val="24"/>
        </w:rPr>
        <w:tab/>
      </w:r>
      <w:r w:rsidRPr="004A1BE7">
        <w:rPr>
          <w:rFonts w:ascii="QDavid" w:hAnsi="QDavid" w:cs="David"/>
          <w:sz w:val="24"/>
          <w:szCs w:val="24"/>
          <w:rtl/>
        </w:rPr>
        <w:t>חתימה________________</w:t>
      </w:r>
    </w:p>
    <w:p w:rsidR="00B84FC4" w:rsidRDefault="00B84FC4" w:rsidP="00B84FC4">
      <w:pPr>
        <w:pStyle w:val="11-"/>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center"/>
        <w:rPr>
          <w:rFonts w:ascii="QDavid" w:hAnsi="QDavid" w:cs="David"/>
          <w:sz w:val="24"/>
          <w:szCs w:val="24"/>
          <w:rtl/>
        </w:rPr>
      </w:pPr>
    </w:p>
    <w:sectPr w:rsidR="00B84FC4" w:rsidSect="00C81723">
      <w:endnotePr>
        <w:numFmt w:val="lowerLetter"/>
      </w:endnotePr>
      <w:pgSz w:w="11906" w:h="16838" w:code="9"/>
      <w:pgMar w:top="1701" w:right="1701" w:bottom="1440" w:left="1701" w:header="567" w:footer="340" w:gutter="0"/>
      <w:cols w:space="720"/>
      <w:bidi/>
      <w:rtlGutter/>
      <w:docGrid w:linePitch="29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B4FF2" w:rsidRDefault="000B4FF2">
      <w:r>
        <w:separator/>
      </w:r>
    </w:p>
  </w:endnote>
  <w:endnote w:type="continuationSeparator" w:id="0">
    <w:p w:rsidR="000B4FF2" w:rsidRDefault="000B4F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onotype Corsiva">
    <w:panose1 w:val="03010101010201010101"/>
    <w:charset w:val="00"/>
    <w:family w:val="script"/>
    <w:pitch w:val="variable"/>
    <w:sig w:usb0="00000287" w:usb1="00000000" w:usb2="00000000" w:usb3="00000000" w:csb0="0000009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opType David">
    <w:altName w:val="Times New Roman"/>
    <w:panose1 w:val="00000000000000000000"/>
    <w:charset w:val="B1"/>
    <w:family w:val="auto"/>
    <w:notTrueType/>
    <w:pitch w:val="variable"/>
    <w:sig w:usb0="00001801" w:usb1="00000000" w:usb2="00000000" w:usb3="00000000" w:csb0="00000020" w:csb1="00000000"/>
  </w:font>
  <w:font w:name="Calibri">
    <w:panose1 w:val="020F0502020204030204"/>
    <w:charset w:val="00"/>
    <w:family w:val="swiss"/>
    <w:pitch w:val="variable"/>
    <w:sig w:usb0="E0002AFF" w:usb1="C000247B" w:usb2="00000009" w:usb3="00000000" w:csb0="000001FF" w:csb1="00000000"/>
  </w:font>
  <w:font w:name="QDavid">
    <w:panose1 w:val="00000000000000000000"/>
    <w:charset w:val="02"/>
    <w:family w:val="auto"/>
    <w:notTrueType/>
    <w:pitch w:val="variable"/>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B4FF2" w:rsidRDefault="000B4FF2">
    <w:pPr>
      <w:pStyle w:val="ac"/>
      <w:jc w:val="center"/>
    </w:pPr>
    <w:r>
      <w:fldChar w:fldCharType="begin"/>
    </w:r>
    <w:r>
      <w:instrText xml:space="preserve"> PAGE   \* MERGEFORMAT </w:instrText>
    </w:r>
    <w:r>
      <w:fldChar w:fldCharType="separate"/>
    </w:r>
    <w:r w:rsidR="008404AF" w:rsidRPr="008404AF">
      <w:rPr>
        <w:rFonts w:cs="Calibri"/>
        <w:rtl/>
        <w:lang w:val="he-IL"/>
      </w:rPr>
      <w:t>26</w:t>
    </w:r>
    <w:r>
      <w:rPr>
        <w:rFonts w:cs="Calibri"/>
        <w:lang w:val="he-IL"/>
      </w:rPr>
      <w:fldChar w:fldCharType="end"/>
    </w:r>
  </w:p>
  <w:p w:rsidR="000B4FF2" w:rsidRDefault="000B4FF2">
    <w:pPr>
      <w:pStyle w:val="ac"/>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B4FF2" w:rsidRDefault="000B4FF2">
      <w:r>
        <w:separator/>
      </w:r>
    </w:p>
  </w:footnote>
  <w:footnote w:type="continuationSeparator" w:id="0">
    <w:p w:rsidR="000B4FF2" w:rsidRDefault="000B4FF2">
      <w:r>
        <w:continuationSeparator/>
      </w:r>
    </w:p>
  </w:footnote>
  <w:footnote w:id="1">
    <w:p w:rsidR="000B4FF2" w:rsidRDefault="000B4FF2" w:rsidP="009B4A61">
      <w:pPr>
        <w:pStyle w:val="afb"/>
        <w:rPr>
          <w:rtl/>
        </w:rPr>
      </w:pPr>
      <w:r>
        <w:rPr>
          <w:rStyle w:val="afd"/>
        </w:rPr>
        <w:footnoteRef/>
      </w:r>
      <w:r>
        <w:rPr>
          <w:rtl/>
        </w:rPr>
        <w:t xml:space="preserve"> </w:t>
      </w:r>
      <w:r>
        <w:rPr>
          <w:rFonts w:hint="cs"/>
          <w:rtl/>
        </w:rPr>
        <w:t xml:space="preserve">ניתן לצרף עמודים נוספים ו/או מסמכים נוספים לתמיכה בפרטים המבוקשים בטופס הצעה זה.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B4FF2" w:rsidRDefault="000B4FF2" w:rsidP="004903C8">
    <w:pPr>
      <w:pStyle w:val="aa"/>
      <w:jc w:val="center"/>
    </w:pPr>
    <w:r>
      <w:rPr>
        <w:rFonts w:hint="cs"/>
        <w:rtl/>
      </w:rPr>
      <w:t>המשרד לשוויון חברתי</w:t>
    </w:r>
  </w:p>
  <w:p w:rsidR="000B4FF2" w:rsidRDefault="000B4FF2" w:rsidP="004903C8">
    <w:pPr>
      <w:pStyle w:val="aa"/>
      <w:jc w:val="center"/>
    </w:pPr>
    <w:r>
      <w:rPr>
        <w:rFonts w:hint="cs"/>
        <w:rtl/>
      </w:rPr>
      <w:t>מכרז פתוח 1/19</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F258B2DC"/>
    <w:lvl w:ilvl="0">
      <w:start w:val="1"/>
      <w:numFmt w:val="decimal"/>
      <w:pStyle w:val="1"/>
      <w:lvlText w:val="%1."/>
      <w:lvlJc w:val="left"/>
      <w:pPr>
        <w:tabs>
          <w:tab w:val="num" w:pos="1702"/>
        </w:tabs>
        <w:ind w:left="1702" w:hanging="851"/>
      </w:pPr>
      <w:rPr>
        <w:rFonts w:cs="Courier New" w:hint="default"/>
        <w:b/>
        <w:bCs/>
        <w:iCs w:val="0"/>
        <w:szCs w:val="20"/>
        <w:lang w:bidi="he-IL"/>
      </w:rPr>
    </w:lvl>
    <w:lvl w:ilvl="1">
      <w:start w:val="1"/>
      <w:numFmt w:val="decimal"/>
      <w:pStyle w:val="2"/>
      <w:lvlText w:val="%1.%2."/>
      <w:lvlJc w:val="left"/>
      <w:pPr>
        <w:tabs>
          <w:tab w:val="num" w:pos="2126"/>
        </w:tabs>
        <w:ind w:left="2126" w:hanging="1134"/>
      </w:pPr>
      <w:rPr>
        <w:rFonts w:cs="Courier New" w:hint="default"/>
        <w:bCs/>
        <w:iCs w:val="0"/>
        <w:szCs w:val="20"/>
      </w:rPr>
    </w:lvl>
    <w:lvl w:ilvl="2">
      <w:start w:val="1"/>
      <w:numFmt w:val="decimal"/>
      <w:pStyle w:val="3"/>
      <w:lvlText w:val="%1.%2.%3."/>
      <w:lvlJc w:val="left"/>
      <w:pPr>
        <w:tabs>
          <w:tab w:val="num" w:pos="3685"/>
        </w:tabs>
        <w:ind w:left="3685" w:hanging="1417"/>
      </w:pPr>
      <w:rPr>
        <w:rFonts w:cs="Courier New" w:hint="default"/>
        <w:bCs/>
        <w:iCs w:val="0"/>
        <w:spacing w:val="0"/>
        <w:szCs w:val="20"/>
        <w:effect w:val="none"/>
      </w:rPr>
    </w:lvl>
    <w:lvl w:ilvl="3">
      <w:start w:val="1"/>
      <w:numFmt w:val="decimal"/>
      <w:pStyle w:val="4"/>
      <w:lvlText w:val="%1.%2.%3.%4."/>
      <w:lvlJc w:val="left"/>
      <w:pPr>
        <w:tabs>
          <w:tab w:val="num" w:pos="5103"/>
        </w:tabs>
        <w:ind w:left="5103" w:hanging="1701"/>
      </w:pPr>
      <w:rPr>
        <w:rFonts w:cs="Courier New" w:hint="default"/>
        <w:bCs/>
        <w:iCs w:val="0"/>
        <w:szCs w:val="20"/>
      </w:rPr>
    </w:lvl>
    <w:lvl w:ilvl="4">
      <w:start w:val="1"/>
      <w:numFmt w:val="decimal"/>
      <w:pStyle w:val="5"/>
      <w:lvlText w:val="%1.%2.%3.%4.%5."/>
      <w:lvlJc w:val="left"/>
      <w:pPr>
        <w:tabs>
          <w:tab w:val="num" w:pos="6804"/>
        </w:tabs>
        <w:ind w:left="6804" w:hanging="1701"/>
      </w:pPr>
      <w:rPr>
        <w:rFonts w:cs="Courier New" w:hint="default"/>
        <w:bCs/>
        <w:iCs w:val="0"/>
        <w:szCs w:val="20"/>
      </w:r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1" w15:restartNumberingAfterBreak="0">
    <w:nsid w:val="14786919"/>
    <w:multiLevelType w:val="hybridMultilevel"/>
    <w:tmpl w:val="9888342C"/>
    <w:lvl w:ilvl="0" w:tplc="6EF0546A">
      <w:start w:val="1"/>
      <w:numFmt w:val="hebrew1"/>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 w15:restartNumberingAfterBreak="0">
    <w:nsid w:val="41730CCD"/>
    <w:multiLevelType w:val="hybridMultilevel"/>
    <w:tmpl w:val="E11C910E"/>
    <w:lvl w:ilvl="0" w:tplc="E13A0ED2">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48DD0677"/>
    <w:multiLevelType w:val="multilevel"/>
    <w:tmpl w:val="92C65CF2"/>
    <w:lvl w:ilvl="0">
      <w:start w:val="1"/>
      <w:numFmt w:val="decimal"/>
      <w:lvlText w:val="%1."/>
      <w:lvlJc w:val="left"/>
      <w:pPr>
        <w:ind w:left="360" w:hanging="360"/>
      </w:pPr>
    </w:lvl>
    <w:lvl w:ilvl="1">
      <w:start w:val="1"/>
      <w:numFmt w:val="decimal"/>
      <w:lvlText w:val="%1.%2."/>
      <w:lvlJc w:val="left"/>
      <w:pPr>
        <w:ind w:left="792" w:hanging="432"/>
      </w:pPr>
      <w:rPr>
        <w:b/>
        <w:bCs/>
      </w:rPr>
    </w:lvl>
    <w:lvl w:ilvl="2">
      <w:start w:val="1"/>
      <w:numFmt w:val="decimal"/>
      <w:lvlText w:val="%1.%2.%3."/>
      <w:lvlJc w:val="left"/>
      <w:pPr>
        <w:ind w:left="1224" w:hanging="504"/>
      </w:pPr>
    </w:lvl>
    <w:lvl w:ilvl="3">
      <w:start w:val="1"/>
      <w:numFmt w:val="hebrew1"/>
      <w:lvlText w:val="%4."/>
      <w:lvlJc w:val="center"/>
      <w:pPr>
        <w:ind w:left="1728" w:hanging="648"/>
      </w:pPr>
    </w:lvl>
    <w:lvl w:ilvl="4">
      <w:start w:val="1"/>
      <w:numFmt w:val="bullet"/>
      <w:lvlText w:val=""/>
      <w:lvlJc w:val="left"/>
      <w:pPr>
        <w:ind w:left="2232" w:hanging="792"/>
      </w:pPr>
      <w:rPr>
        <w:rFonts w:ascii="Wingdings" w:hAnsi="Wingdings"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4AF858B4"/>
    <w:multiLevelType w:val="multilevel"/>
    <w:tmpl w:val="30A481CA"/>
    <w:lvl w:ilvl="0">
      <w:start w:val="1"/>
      <w:numFmt w:val="decimal"/>
      <w:pStyle w:val="10"/>
      <w:lvlText w:val="%1."/>
      <w:lvlJc w:val="left"/>
      <w:pPr>
        <w:tabs>
          <w:tab w:val="num" w:pos="567"/>
        </w:tabs>
        <w:ind w:left="567" w:hanging="567"/>
      </w:pPr>
    </w:lvl>
    <w:lvl w:ilvl="1">
      <w:start w:val="1"/>
      <w:numFmt w:val="upperRoman"/>
      <w:pStyle w:val="20"/>
      <w:lvlText w:val="%2."/>
      <w:lvlJc w:val="left"/>
      <w:pPr>
        <w:tabs>
          <w:tab w:val="num" w:pos="1134"/>
        </w:tabs>
        <w:ind w:left="1134" w:hanging="567"/>
      </w:pPr>
    </w:lvl>
    <w:lvl w:ilvl="2">
      <w:start w:val="1"/>
      <w:numFmt w:val="decimal"/>
      <w:pStyle w:val="30"/>
      <w:lvlText w:val="%3)"/>
      <w:lvlJc w:val="left"/>
      <w:pPr>
        <w:tabs>
          <w:tab w:val="num" w:pos="1701"/>
        </w:tabs>
        <w:ind w:left="1701" w:hanging="567"/>
      </w:pPr>
    </w:lvl>
    <w:lvl w:ilvl="3">
      <w:start w:val="1"/>
      <w:numFmt w:val="upperRoman"/>
      <w:pStyle w:val="40"/>
      <w:lvlText w:val="%4)"/>
      <w:lvlJc w:val="left"/>
      <w:pPr>
        <w:tabs>
          <w:tab w:val="num" w:pos="2268"/>
        </w:tabs>
        <w:ind w:left="2268" w:hanging="567"/>
      </w:pPr>
    </w:lvl>
    <w:lvl w:ilvl="4">
      <w:start w:val="1"/>
      <w:numFmt w:val="decimal"/>
      <w:pStyle w:val="50"/>
      <w:lvlText w:val="%5."/>
      <w:lvlJc w:val="left"/>
      <w:pPr>
        <w:tabs>
          <w:tab w:val="num" w:pos="2835"/>
        </w:tabs>
        <w:ind w:left="2835" w:hanging="56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5" w15:restartNumberingAfterBreak="0">
    <w:nsid w:val="59D62F6F"/>
    <w:multiLevelType w:val="hybridMultilevel"/>
    <w:tmpl w:val="819826F2"/>
    <w:lvl w:ilvl="0" w:tplc="FC8C28B2">
      <w:start w:val="9"/>
      <w:numFmt w:val="bullet"/>
      <w:lvlText w:val=""/>
      <w:lvlJc w:val="left"/>
      <w:pPr>
        <w:ind w:left="2486" w:hanging="360"/>
      </w:pPr>
      <w:rPr>
        <w:rFonts w:ascii="Symbol" w:eastAsia="Times New Roman" w:hAnsi="Symbol" w:cs="David" w:hint="default"/>
      </w:rPr>
    </w:lvl>
    <w:lvl w:ilvl="1" w:tplc="04090003" w:tentative="1">
      <w:start w:val="1"/>
      <w:numFmt w:val="bullet"/>
      <w:lvlText w:val="o"/>
      <w:lvlJc w:val="left"/>
      <w:pPr>
        <w:ind w:left="3206" w:hanging="360"/>
      </w:pPr>
      <w:rPr>
        <w:rFonts w:ascii="Courier New" w:hAnsi="Courier New" w:cs="Courier New" w:hint="default"/>
      </w:rPr>
    </w:lvl>
    <w:lvl w:ilvl="2" w:tplc="04090005" w:tentative="1">
      <w:start w:val="1"/>
      <w:numFmt w:val="bullet"/>
      <w:lvlText w:val=""/>
      <w:lvlJc w:val="left"/>
      <w:pPr>
        <w:ind w:left="3926" w:hanging="360"/>
      </w:pPr>
      <w:rPr>
        <w:rFonts w:ascii="Wingdings" w:hAnsi="Wingdings" w:hint="default"/>
      </w:rPr>
    </w:lvl>
    <w:lvl w:ilvl="3" w:tplc="04090001" w:tentative="1">
      <w:start w:val="1"/>
      <w:numFmt w:val="bullet"/>
      <w:lvlText w:val=""/>
      <w:lvlJc w:val="left"/>
      <w:pPr>
        <w:ind w:left="4646" w:hanging="360"/>
      </w:pPr>
      <w:rPr>
        <w:rFonts w:ascii="Symbol" w:hAnsi="Symbol" w:hint="default"/>
      </w:rPr>
    </w:lvl>
    <w:lvl w:ilvl="4" w:tplc="04090003" w:tentative="1">
      <w:start w:val="1"/>
      <w:numFmt w:val="bullet"/>
      <w:lvlText w:val="o"/>
      <w:lvlJc w:val="left"/>
      <w:pPr>
        <w:ind w:left="5366" w:hanging="360"/>
      </w:pPr>
      <w:rPr>
        <w:rFonts w:ascii="Courier New" w:hAnsi="Courier New" w:cs="Courier New" w:hint="default"/>
      </w:rPr>
    </w:lvl>
    <w:lvl w:ilvl="5" w:tplc="04090005" w:tentative="1">
      <w:start w:val="1"/>
      <w:numFmt w:val="bullet"/>
      <w:lvlText w:val=""/>
      <w:lvlJc w:val="left"/>
      <w:pPr>
        <w:ind w:left="6086" w:hanging="360"/>
      </w:pPr>
      <w:rPr>
        <w:rFonts w:ascii="Wingdings" w:hAnsi="Wingdings" w:hint="default"/>
      </w:rPr>
    </w:lvl>
    <w:lvl w:ilvl="6" w:tplc="04090001" w:tentative="1">
      <w:start w:val="1"/>
      <w:numFmt w:val="bullet"/>
      <w:lvlText w:val=""/>
      <w:lvlJc w:val="left"/>
      <w:pPr>
        <w:ind w:left="6806" w:hanging="360"/>
      </w:pPr>
      <w:rPr>
        <w:rFonts w:ascii="Symbol" w:hAnsi="Symbol" w:hint="default"/>
      </w:rPr>
    </w:lvl>
    <w:lvl w:ilvl="7" w:tplc="04090003" w:tentative="1">
      <w:start w:val="1"/>
      <w:numFmt w:val="bullet"/>
      <w:lvlText w:val="o"/>
      <w:lvlJc w:val="left"/>
      <w:pPr>
        <w:ind w:left="7526" w:hanging="360"/>
      </w:pPr>
      <w:rPr>
        <w:rFonts w:ascii="Courier New" w:hAnsi="Courier New" w:cs="Courier New" w:hint="default"/>
      </w:rPr>
    </w:lvl>
    <w:lvl w:ilvl="8" w:tplc="04090005" w:tentative="1">
      <w:start w:val="1"/>
      <w:numFmt w:val="bullet"/>
      <w:lvlText w:val=""/>
      <w:lvlJc w:val="left"/>
      <w:pPr>
        <w:ind w:left="8246" w:hanging="360"/>
      </w:pPr>
      <w:rPr>
        <w:rFonts w:ascii="Wingdings" w:hAnsi="Wingdings" w:hint="default"/>
      </w:rPr>
    </w:lvl>
  </w:abstractNum>
  <w:abstractNum w:abstractNumId="6" w15:restartNumberingAfterBreak="0">
    <w:nsid w:val="6C5965A7"/>
    <w:multiLevelType w:val="multilevel"/>
    <w:tmpl w:val="E8C46E6C"/>
    <w:lvl w:ilvl="0">
      <w:start w:val="1"/>
      <w:numFmt w:val="decimal"/>
      <w:pStyle w:val="211111"/>
      <w:lvlText w:val="%1."/>
      <w:lvlJc w:val="left"/>
      <w:pPr>
        <w:tabs>
          <w:tab w:val="num" w:pos="567"/>
        </w:tabs>
        <w:ind w:left="567" w:hanging="567"/>
      </w:pPr>
      <w:rPr>
        <w:rFonts w:hint="default"/>
      </w:rPr>
    </w:lvl>
    <w:lvl w:ilvl="1">
      <w:start w:val="1"/>
      <w:numFmt w:val="decimal"/>
      <w:pStyle w:val="a"/>
      <w:lvlText w:val="%1.%2."/>
      <w:lvlJc w:val="left"/>
      <w:pPr>
        <w:tabs>
          <w:tab w:val="num" w:pos="1107"/>
        </w:tabs>
        <w:ind w:left="1107" w:hanging="567"/>
      </w:pPr>
      <w:rPr>
        <w:rFonts w:hint="default"/>
        <w:b w:val="0"/>
        <w:bCs w:val="0"/>
      </w:rPr>
    </w:lvl>
    <w:lvl w:ilvl="2">
      <w:start w:val="1"/>
      <w:numFmt w:val="decimal"/>
      <w:pStyle w:val="a0"/>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79A454C7"/>
    <w:multiLevelType w:val="hybridMultilevel"/>
    <w:tmpl w:val="887431BA"/>
    <w:lvl w:ilvl="0" w:tplc="0D12B158">
      <w:start w:val="1"/>
      <w:numFmt w:val="decimal"/>
      <w:lvlText w:val="%1."/>
      <w:lvlJc w:val="left"/>
      <w:pPr>
        <w:ind w:left="1930" w:hanging="360"/>
      </w:pPr>
      <w:rPr>
        <w:rFonts w:ascii="Courier New" w:hAnsi="Courier New" w:cs="Courier New" w:hint="default"/>
        <w:b/>
        <w:bCs/>
        <w:sz w:val="20"/>
        <w:szCs w:val="20"/>
      </w:rPr>
    </w:lvl>
    <w:lvl w:ilvl="1" w:tplc="04090019" w:tentative="1">
      <w:start w:val="1"/>
      <w:numFmt w:val="lowerLetter"/>
      <w:lvlText w:val="%2."/>
      <w:lvlJc w:val="left"/>
      <w:pPr>
        <w:ind w:left="2650" w:hanging="360"/>
      </w:pPr>
    </w:lvl>
    <w:lvl w:ilvl="2" w:tplc="0409001B" w:tentative="1">
      <w:start w:val="1"/>
      <w:numFmt w:val="lowerRoman"/>
      <w:lvlText w:val="%3."/>
      <w:lvlJc w:val="right"/>
      <w:pPr>
        <w:ind w:left="3370" w:hanging="180"/>
      </w:pPr>
    </w:lvl>
    <w:lvl w:ilvl="3" w:tplc="0409000F" w:tentative="1">
      <w:start w:val="1"/>
      <w:numFmt w:val="decimal"/>
      <w:lvlText w:val="%4."/>
      <w:lvlJc w:val="left"/>
      <w:pPr>
        <w:ind w:left="4090" w:hanging="360"/>
      </w:pPr>
    </w:lvl>
    <w:lvl w:ilvl="4" w:tplc="04090019" w:tentative="1">
      <w:start w:val="1"/>
      <w:numFmt w:val="lowerLetter"/>
      <w:lvlText w:val="%5."/>
      <w:lvlJc w:val="left"/>
      <w:pPr>
        <w:ind w:left="4810" w:hanging="360"/>
      </w:pPr>
    </w:lvl>
    <w:lvl w:ilvl="5" w:tplc="0409001B" w:tentative="1">
      <w:start w:val="1"/>
      <w:numFmt w:val="lowerRoman"/>
      <w:lvlText w:val="%6."/>
      <w:lvlJc w:val="right"/>
      <w:pPr>
        <w:ind w:left="5530" w:hanging="180"/>
      </w:pPr>
    </w:lvl>
    <w:lvl w:ilvl="6" w:tplc="0409000F" w:tentative="1">
      <w:start w:val="1"/>
      <w:numFmt w:val="decimal"/>
      <w:lvlText w:val="%7."/>
      <w:lvlJc w:val="left"/>
      <w:pPr>
        <w:ind w:left="6250" w:hanging="360"/>
      </w:pPr>
    </w:lvl>
    <w:lvl w:ilvl="7" w:tplc="04090019" w:tentative="1">
      <w:start w:val="1"/>
      <w:numFmt w:val="lowerLetter"/>
      <w:lvlText w:val="%8."/>
      <w:lvlJc w:val="left"/>
      <w:pPr>
        <w:ind w:left="6970" w:hanging="360"/>
      </w:pPr>
    </w:lvl>
    <w:lvl w:ilvl="8" w:tplc="0409001B" w:tentative="1">
      <w:start w:val="1"/>
      <w:numFmt w:val="lowerRoman"/>
      <w:lvlText w:val="%9."/>
      <w:lvlJc w:val="right"/>
      <w:pPr>
        <w:ind w:left="7690" w:hanging="180"/>
      </w:pPr>
    </w:lvl>
  </w:abstractNum>
  <w:num w:numId="1">
    <w:abstractNumId w:val="4"/>
  </w:num>
  <w:num w:numId="2">
    <w:abstractNumId w:val="0"/>
  </w:num>
  <w:num w:numId="3">
    <w:abstractNumId w:val="6"/>
  </w:num>
  <w:num w:numId="4">
    <w:abstractNumId w:val="7"/>
  </w:num>
  <w:num w:numId="5">
    <w:abstractNumId w:val="3"/>
  </w:num>
  <w:num w:numId="6">
    <w:abstractNumId w:val="0"/>
  </w:num>
  <w:num w:numId="7">
    <w:abstractNumId w:val="0"/>
  </w:num>
  <w:num w:numId="8">
    <w:abstractNumId w:val="0"/>
  </w:num>
  <w:num w:numId="9">
    <w:abstractNumId w:val="0"/>
  </w:num>
  <w:num w:numId="10">
    <w:abstractNumId w:val="0"/>
  </w:num>
  <w:num w:numId="11">
    <w:abstractNumId w:val="0"/>
  </w:num>
  <w:num w:numId="12">
    <w:abstractNumId w:val="0"/>
  </w:num>
  <w:num w:numId="13">
    <w:abstractNumId w:val="0"/>
  </w:num>
  <w:num w:numId="14">
    <w:abstractNumId w:val="0"/>
  </w:num>
  <w:num w:numId="15">
    <w:abstractNumId w:val="0"/>
  </w:num>
  <w:num w:numId="16">
    <w:abstractNumId w:val="0"/>
  </w:num>
  <w:num w:numId="17">
    <w:abstractNumId w:val="0"/>
  </w:num>
  <w:num w:numId="1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0"/>
  </w:num>
  <w:num w:numId="20">
    <w:abstractNumId w:val="0"/>
  </w:num>
  <w:num w:numId="21">
    <w:abstractNumId w:val="0"/>
  </w:num>
  <w:num w:numId="22">
    <w:abstractNumId w:val="0"/>
  </w:num>
  <w:num w:numId="23">
    <w:abstractNumId w:val="0"/>
  </w:num>
  <w:num w:numId="24">
    <w:abstractNumId w:val="0"/>
  </w:num>
  <w:num w:numId="25">
    <w:abstractNumId w:val="0"/>
  </w:num>
  <w:num w:numId="26">
    <w:abstractNumId w:val="0"/>
  </w:num>
  <w:num w:numId="27">
    <w:abstractNumId w:val="0"/>
  </w:num>
  <w:num w:numId="28">
    <w:abstractNumId w:val="0"/>
  </w:num>
  <w:num w:numId="29">
    <w:abstractNumId w:val="0"/>
  </w:num>
  <w:num w:numId="30">
    <w:abstractNumId w:val="0"/>
  </w:num>
  <w:num w:numId="31">
    <w:abstractNumId w:val="0"/>
  </w:num>
  <w:num w:numId="32">
    <w:abstractNumId w:val="0"/>
  </w:num>
  <w:num w:numId="33">
    <w:abstractNumId w:val="0"/>
  </w:num>
  <w:num w:numId="34">
    <w:abstractNumId w:val="0"/>
  </w:num>
  <w:num w:numId="35">
    <w:abstractNumId w:val="0"/>
  </w:num>
  <w:num w:numId="36">
    <w:abstractNumId w:val="5"/>
  </w:num>
  <w:num w:numId="37">
    <w:abstractNumId w:val="0"/>
  </w:num>
  <w:num w:numId="38">
    <w:abstractNumId w:val="0"/>
  </w:num>
  <w:num w:numId="39">
    <w:abstractNumId w:val="0"/>
  </w:num>
  <w:num w:numId="40">
    <w:abstractNumId w:val="0"/>
  </w:num>
  <w:num w:numId="41">
    <w:abstractNumId w:val="0"/>
  </w:num>
  <w:num w:numId="4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0"/>
  </w:num>
  <w:num w:numId="45">
    <w:abstractNumId w:val="0"/>
  </w:num>
  <w:num w:numId="46">
    <w:abstractNumId w:val="1"/>
  </w:num>
  <w:num w:numId="47">
    <w:abstractNumId w:val="0"/>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formatting="1" w:enforcement="1" w:cryptProviderType="rsaAES" w:cryptAlgorithmClass="hash" w:cryptAlgorithmType="typeAny" w:cryptAlgorithmSid="14" w:cryptSpinCount="100000" w:hash="W4RzKgXRlnceLd69MHOwUPdrrj2OojFXGmR7f6npu1ZxcD5vDQ+Cq+mPS9hEWWlzYT0mTiOWzBSNSCE97E82Mg==" w:salt="3gRdJq0EZmZk4YmF4CKJUQ=="/>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01157"/>
    <w:rsid w:val="0000166E"/>
    <w:rsid w:val="00004994"/>
    <w:rsid w:val="00005784"/>
    <w:rsid w:val="000102F5"/>
    <w:rsid w:val="0001188D"/>
    <w:rsid w:val="00012A08"/>
    <w:rsid w:val="00016120"/>
    <w:rsid w:val="00016B47"/>
    <w:rsid w:val="000175A3"/>
    <w:rsid w:val="000220B9"/>
    <w:rsid w:val="000227A8"/>
    <w:rsid w:val="00023756"/>
    <w:rsid w:val="00025965"/>
    <w:rsid w:val="00027449"/>
    <w:rsid w:val="00027B40"/>
    <w:rsid w:val="00033E5E"/>
    <w:rsid w:val="00042408"/>
    <w:rsid w:val="0004263D"/>
    <w:rsid w:val="00044572"/>
    <w:rsid w:val="00045715"/>
    <w:rsid w:val="00046191"/>
    <w:rsid w:val="00050317"/>
    <w:rsid w:val="00052362"/>
    <w:rsid w:val="000539AC"/>
    <w:rsid w:val="000558BE"/>
    <w:rsid w:val="00057C83"/>
    <w:rsid w:val="000617B3"/>
    <w:rsid w:val="00063DDF"/>
    <w:rsid w:val="000640CF"/>
    <w:rsid w:val="00070AE4"/>
    <w:rsid w:val="00073C59"/>
    <w:rsid w:val="00074779"/>
    <w:rsid w:val="00074A16"/>
    <w:rsid w:val="00075B20"/>
    <w:rsid w:val="000779DB"/>
    <w:rsid w:val="000808BE"/>
    <w:rsid w:val="0008158C"/>
    <w:rsid w:val="00082A33"/>
    <w:rsid w:val="00082B8B"/>
    <w:rsid w:val="000840B8"/>
    <w:rsid w:val="00085B52"/>
    <w:rsid w:val="00086568"/>
    <w:rsid w:val="00086725"/>
    <w:rsid w:val="000910FE"/>
    <w:rsid w:val="000911A7"/>
    <w:rsid w:val="00091B7B"/>
    <w:rsid w:val="00094B97"/>
    <w:rsid w:val="00097FBA"/>
    <w:rsid w:val="000A0C13"/>
    <w:rsid w:val="000A2EDD"/>
    <w:rsid w:val="000A3AAC"/>
    <w:rsid w:val="000A5E9C"/>
    <w:rsid w:val="000A66C7"/>
    <w:rsid w:val="000B1590"/>
    <w:rsid w:val="000B2C03"/>
    <w:rsid w:val="000B4FF2"/>
    <w:rsid w:val="000B6B08"/>
    <w:rsid w:val="000C065C"/>
    <w:rsid w:val="000C2551"/>
    <w:rsid w:val="000C31F0"/>
    <w:rsid w:val="000D15AE"/>
    <w:rsid w:val="000D171C"/>
    <w:rsid w:val="000D1A83"/>
    <w:rsid w:val="000D70CB"/>
    <w:rsid w:val="000D7FE0"/>
    <w:rsid w:val="000E02C9"/>
    <w:rsid w:val="000E0BDC"/>
    <w:rsid w:val="000E18AC"/>
    <w:rsid w:val="000E2187"/>
    <w:rsid w:val="000E4C33"/>
    <w:rsid w:val="000E7EF2"/>
    <w:rsid w:val="000E7F7E"/>
    <w:rsid w:val="000F46D7"/>
    <w:rsid w:val="000F4D7D"/>
    <w:rsid w:val="000F5A63"/>
    <w:rsid w:val="000F5B84"/>
    <w:rsid w:val="001001C7"/>
    <w:rsid w:val="001018EF"/>
    <w:rsid w:val="0010708A"/>
    <w:rsid w:val="00107186"/>
    <w:rsid w:val="001123A2"/>
    <w:rsid w:val="00113A86"/>
    <w:rsid w:val="00117A9A"/>
    <w:rsid w:val="00121D1F"/>
    <w:rsid w:val="00125068"/>
    <w:rsid w:val="0012791A"/>
    <w:rsid w:val="001368D7"/>
    <w:rsid w:val="00136B91"/>
    <w:rsid w:val="001405A4"/>
    <w:rsid w:val="00140D4D"/>
    <w:rsid w:val="00143E54"/>
    <w:rsid w:val="0015524B"/>
    <w:rsid w:val="00157151"/>
    <w:rsid w:val="001622A4"/>
    <w:rsid w:val="001623AC"/>
    <w:rsid w:val="00163B71"/>
    <w:rsid w:val="00165937"/>
    <w:rsid w:val="00170F1E"/>
    <w:rsid w:val="00172F1F"/>
    <w:rsid w:val="00174130"/>
    <w:rsid w:val="00180B5B"/>
    <w:rsid w:val="0018349E"/>
    <w:rsid w:val="00184FEE"/>
    <w:rsid w:val="00186DBE"/>
    <w:rsid w:val="00191043"/>
    <w:rsid w:val="001911DA"/>
    <w:rsid w:val="00193FEC"/>
    <w:rsid w:val="0019576F"/>
    <w:rsid w:val="001974B8"/>
    <w:rsid w:val="001A293B"/>
    <w:rsid w:val="001A6B22"/>
    <w:rsid w:val="001B65B1"/>
    <w:rsid w:val="001C0952"/>
    <w:rsid w:val="001C1CA2"/>
    <w:rsid w:val="001C581D"/>
    <w:rsid w:val="001C676B"/>
    <w:rsid w:val="001D135F"/>
    <w:rsid w:val="001D28B1"/>
    <w:rsid w:val="001D306A"/>
    <w:rsid w:val="001D68F8"/>
    <w:rsid w:val="001E2D8E"/>
    <w:rsid w:val="001E2DC1"/>
    <w:rsid w:val="001E3562"/>
    <w:rsid w:val="001E4F7D"/>
    <w:rsid w:val="001E6CCC"/>
    <w:rsid w:val="001F4C81"/>
    <w:rsid w:val="001F60B8"/>
    <w:rsid w:val="0020184C"/>
    <w:rsid w:val="00210613"/>
    <w:rsid w:val="00214E7D"/>
    <w:rsid w:val="0021771F"/>
    <w:rsid w:val="002242CB"/>
    <w:rsid w:val="00224DE0"/>
    <w:rsid w:val="002252FB"/>
    <w:rsid w:val="00227A41"/>
    <w:rsid w:val="002310DC"/>
    <w:rsid w:val="00231D3D"/>
    <w:rsid w:val="002334B8"/>
    <w:rsid w:val="00233E0B"/>
    <w:rsid w:val="00243052"/>
    <w:rsid w:val="00247A67"/>
    <w:rsid w:val="0025143F"/>
    <w:rsid w:val="00251BE3"/>
    <w:rsid w:val="00255EB7"/>
    <w:rsid w:val="002615F6"/>
    <w:rsid w:val="00262241"/>
    <w:rsid w:val="00262971"/>
    <w:rsid w:val="0026390C"/>
    <w:rsid w:val="00264AE3"/>
    <w:rsid w:val="002668C4"/>
    <w:rsid w:val="00273FD2"/>
    <w:rsid w:val="00280369"/>
    <w:rsid w:val="00283AF8"/>
    <w:rsid w:val="00285497"/>
    <w:rsid w:val="00286ADC"/>
    <w:rsid w:val="00287A8D"/>
    <w:rsid w:val="00290E9F"/>
    <w:rsid w:val="002911EC"/>
    <w:rsid w:val="00292C11"/>
    <w:rsid w:val="00295534"/>
    <w:rsid w:val="00295FCE"/>
    <w:rsid w:val="00296E68"/>
    <w:rsid w:val="00296EA5"/>
    <w:rsid w:val="002A0CF5"/>
    <w:rsid w:val="002A3205"/>
    <w:rsid w:val="002A3DC0"/>
    <w:rsid w:val="002A5700"/>
    <w:rsid w:val="002B1443"/>
    <w:rsid w:val="002B4D5C"/>
    <w:rsid w:val="002B5192"/>
    <w:rsid w:val="002B56FB"/>
    <w:rsid w:val="002B6A40"/>
    <w:rsid w:val="002B6FC6"/>
    <w:rsid w:val="002B7D4E"/>
    <w:rsid w:val="002C0DFE"/>
    <w:rsid w:val="002C3705"/>
    <w:rsid w:val="002C42EE"/>
    <w:rsid w:val="002D1870"/>
    <w:rsid w:val="002D1A6F"/>
    <w:rsid w:val="002D2DA8"/>
    <w:rsid w:val="002D65A2"/>
    <w:rsid w:val="002D76CC"/>
    <w:rsid w:val="002E2FAA"/>
    <w:rsid w:val="002E4FD8"/>
    <w:rsid w:val="002F5521"/>
    <w:rsid w:val="002F6F6F"/>
    <w:rsid w:val="00302817"/>
    <w:rsid w:val="0030727A"/>
    <w:rsid w:val="00307B1B"/>
    <w:rsid w:val="00314F10"/>
    <w:rsid w:val="003155A9"/>
    <w:rsid w:val="00316B5A"/>
    <w:rsid w:val="003267C0"/>
    <w:rsid w:val="00326BBB"/>
    <w:rsid w:val="00327C8C"/>
    <w:rsid w:val="00340040"/>
    <w:rsid w:val="003408F2"/>
    <w:rsid w:val="00343B71"/>
    <w:rsid w:val="003450EF"/>
    <w:rsid w:val="003601E2"/>
    <w:rsid w:val="00363E7E"/>
    <w:rsid w:val="00364B80"/>
    <w:rsid w:val="00370724"/>
    <w:rsid w:val="00373482"/>
    <w:rsid w:val="00374CB3"/>
    <w:rsid w:val="00381BDE"/>
    <w:rsid w:val="00386BC6"/>
    <w:rsid w:val="003910E9"/>
    <w:rsid w:val="003A05B6"/>
    <w:rsid w:val="003A7113"/>
    <w:rsid w:val="003B0343"/>
    <w:rsid w:val="003B040F"/>
    <w:rsid w:val="003B15D4"/>
    <w:rsid w:val="003B2E23"/>
    <w:rsid w:val="003B3BDB"/>
    <w:rsid w:val="003B66FC"/>
    <w:rsid w:val="003B730C"/>
    <w:rsid w:val="003B7A77"/>
    <w:rsid w:val="003D4142"/>
    <w:rsid w:val="003D50B0"/>
    <w:rsid w:val="003D50EB"/>
    <w:rsid w:val="003D52C2"/>
    <w:rsid w:val="003D5579"/>
    <w:rsid w:val="003D729F"/>
    <w:rsid w:val="003E589D"/>
    <w:rsid w:val="003E6620"/>
    <w:rsid w:val="003E6952"/>
    <w:rsid w:val="003F182F"/>
    <w:rsid w:val="003F30D9"/>
    <w:rsid w:val="00400507"/>
    <w:rsid w:val="00404546"/>
    <w:rsid w:val="00405F7D"/>
    <w:rsid w:val="00407E6D"/>
    <w:rsid w:val="00410350"/>
    <w:rsid w:val="00411B7F"/>
    <w:rsid w:val="00411E35"/>
    <w:rsid w:val="00412DD2"/>
    <w:rsid w:val="004139C2"/>
    <w:rsid w:val="00421F09"/>
    <w:rsid w:val="0043026B"/>
    <w:rsid w:val="00431182"/>
    <w:rsid w:val="004321D1"/>
    <w:rsid w:val="00432670"/>
    <w:rsid w:val="00434DF2"/>
    <w:rsid w:val="00436C44"/>
    <w:rsid w:val="00440F2E"/>
    <w:rsid w:val="004432AD"/>
    <w:rsid w:val="00444862"/>
    <w:rsid w:val="00462B1D"/>
    <w:rsid w:val="00467048"/>
    <w:rsid w:val="00467E99"/>
    <w:rsid w:val="004718D3"/>
    <w:rsid w:val="004745DD"/>
    <w:rsid w:val="00474C77"/>
    <w:rsid w:val="004805FC"/>
    <w:rsid w:val="00480F38"/>
    <w:rsid w:val="00482E72"/>
    <w:rsid w:val="004903C8"/>
    <w:rsid w:val="00490A54"/>
    <w:rsid w:val="00492D9C"/>
    <w:rsid w:val="004A1BE7"/>
    <w:rsid w:val="004A2288"/>
    <w:rsid w:val="004A495A"/>
    <w:rsid w:val="004A6283"/>
    <w:rsid w:val="004B3426"/>
    <w:rsid w:val="004B56C1"/>
    <w:rsid w:val="004C1834"/>
    <w:rsid w:val="004C1F28"/>
    <w:rsid w:val="004C79D0"/>
    <w:rsid w:val="004D273D"/>
    <w:rsid w:val="004D3B99"/>
    <w:rsid w:val="004D567D"/>
    <w:rsid w:val="004D5F45"/>
    <w:rsid w:val="004E21FA"/>
    <w:rsid w:val="004E5B08"/>
    <w:rsid w:val="004E5FB7"/>
    <w:rsid w:val="004E72C1"/>
    <w:rsid w:val="004E7D7B"/>
    <w:rsid w:val="004F2FDF"/>
    <w:rsid w:val="004F4A0F"/>
    <w:rsid w:val="004F4FD7"/>
    <w:rsid w:val="004F541C"/>
    <w:rsid w:val="00500200"/>
    <w:rsid w:val="00510C2D"/>
    <w:rsid w:val="00511DB8"/>
    <w:rsid w:val="005144FB"/>
    <w:rsid w:val="00517E46"/>
    <w:rsid w:val="00517F72"/>
    <w:rsid w:val="00520E59"/>
    <w:rsid w:val="005227DE"/>
    <w:rsid w:val="00524D94"/>
    <w:rsid w:val="00525876"/>
    <w:rsid w:val="00525F3D"/>
    <w:rsid w:val="00534EA4"/>
    <w:rsid w:val="0053711D"/>
    <w:rsid w:val="00541FDD"/>
    <w:rsid w:val="0054491A"/>
    <w:rsid w:val="00544FD5"/>
    <w:rsid w:val="0055460E"/>
    <w:rsid w:val="005556C4"/>
    <w:rsid w:val="00556DF3"/>
    <w:rsid w:val="0056032D"/>
    <w:rsid w:val="00560CC0"/>
    <w:rsid w:val="005629C5"/>
    <w:rsid w:val="0056351A"/>
    <w:rsid w:val="0056499F"/>
    <w:rsid w:val="005651F4"/>
    <w:rsid w:val="00570D16"/>
    <w:rsid w:val="0057446B"/>
    <w:rsid w:val="00575E4F"/>
    <w:rsid w:val="00581A0B"/>
    <w:rsid w:val="0058331D"/>
    <w:rsid w:val="005906A2"/>
    <w:rsid w:val="00590A18"/>
    <w:rsid w:val="005956DA"/>
    <w:rsid w:val="0059586B"/>
    <w:rsid w:val="005A6081"/>
    <w:rsid w:val="005A6B65"/>
    <w:rsid w:val="005A7B6F"/>
    <w:rsid w:val="005B148A"/>
    <w:rsid w:val="005B17C3"/>
    <w:rsid w:val="005B6684"/>
    <w:rsid w:val="005B7263"/>
    <w:rsid w:val="005C0EE7"/>
    <w:rsid w:val="005E40E7"/>
    <w:rsid w:val="005E4B5C"/>
    <w:rsid w:val="005E4C6D"/>
    <w:rsid w:val="005E52AC"/>
    <w:rsid w:val="005F0FDF"/>
    <w:rsid w:val="005F3F93"/>
    <w:rsid w:val="005F6066"/>
    <w:rsid w:val="006004B3"/>
    <w:rsid w:val="006103E5"/>
    <w:rsid w:val="00613278"/>
    <w:rsid w:val="00613DA6"/>
    <w:rsid w:val="006154B6"/>
    <w:rsid w:val="00617477"/>
    <w:rsid w:val="00621C63"/>
    <w:rsid w:val="00622487"/>
    <w:rsid w:val="00625346"/>
    <w:rsid w:val="00631567"/>
    <w:rsid w:val="0063221B"/>
    <w:rsid w:val="006339CE"/>
    <w:rsid w:val="0063410F"/>
    <w:rsid w:val="006342D7"/>
    <w:rsid w:val="00634F93"/>
    <w:rsid w:val="00636711"/>
    <w:rsid w:val="006368F2"/>
    <w:rsid w:val="0064643A"/>
    <w:rsid w:val="00646C97"/>
    <w:rsid w:val="006470D0"/>
    <w:rsid w:val="00647360"/>
    <w:rsid w:val="00652718"/>
    <w:rsid w:val="00654A08"/>
    <w:rsid w:val="00655077"/>
    <w:rsid w:val="00662BDE"/>
    <w:rsid w:val="00664337"/>
    <w:rsid w:val="00664B61"/>
    <w:rsid w:val="00664CED"/>
    <w:rsid w:val="00670D2A"/>
    <w:rsid w:val="00675A87"/>
    <w:rsid w:val="00675D3C"/>
    <w:rsid w:val="006778A6"/>
    <w:rsid w:val="0068033F"/>
    <w:rsid w:val="006922C7"/>
    <w:rsid w:val="00692F86"/>
    <w:rsid w:val="00695611"/>
    <w:rsid w:val="006A3BDD"/>
    <w:rsid w:val="006A7608"/>
    <w:rsid w:val="006B3BBF"/>
    <w:rsid w:val="006B4BC5"/>
    <w:rsid w:val="006C06D0"/>
    <w:rsid w:val="006C48BA"/>
    <w:rsid w:val="006C745B"/>
    <w:rsid w:val="006D1692"/>
    <w:rsid w:val="006E7C21"/>
    <w:rsid w:val="006F3568"/>
    <w:rsid w:val="006F4AD3"/>
    <w:rsid w:val="006F5267"/>
    <w:rsid w:val="006F6079"/>
    <w:rsid w:val="006F6211"/>
    <w:rsid w:val="006F6743"/>
    <w:rsid w:val="00701BD9"/>
    <w:rsid w:val="0070439C"/>
    <w:rsid w:val="00704FCD"/>
    <w:rsid w:val="00705B80"/>
    <w:rsid w:val="00707F4D"/>
    <w:rsid w:val="00713A64"/>
    <w:rsid w:val="00714318"/>
    <w:rsid w:val="00714493"/>
    <w:rsid w:val="0071631E"/>
    <w:rsid w:val="007178F4"/>
    <w:rsid w:val="0072097B"/>
    <w:rsid w:val="0072120D"/>
    <w:rsid w:val="007215B3"/>
    <w:rsid w:val="00721A6C"/>
    <w:rsid w:val="00721DF3"/>
    <w:rsid w:val="00723105"/>
    <w:rsid w:val="00723B9D"/>
    <w:rsid w:val="00725920"/>
    <w:rsid w:val="00731C3B"/>
    <w:rsid w:val="00735720"/>
    <w:rsid w:val="00747B76"/>
    <w:rsid w:val="007559D1"/>
    <w:rsid w:val="00760A20"/>
    <w:rsid w:val="007632E9"/>
    <w:rsid w:val="007658EE"/>
    <w:rsid w:val="00772D54"/>
    <w:rsid w:val="00773911"/>
    <w:rsid w:val="007741C7"/>
    <w:rsid w:val="00775C62"/>
    <w:rsid w:val="007802E2"/>
    <w:rsid w:val="00781E7C"/>
    <w:rsid w:val="00782034"/>
    <w:rsid w:val="00784D76"/>
    <w:rsid w:val="0078799E"/>
    <w:rsid w:val="007914AF"/>
    <w:rsid w:val="00791DCA"/>
    <w:rsid w:val="007949C4"/>
    <w:rsid w:val="007A33B6"/>
    <w:rsid w:val="007A3A10"/>
    <w:rsid w:val="007A4B1F"/>
    <w:rsid w:val="007A5B13"/>
    <w:rsid w:val="007A5C22"/>
    <w:rsid w:val="007A5D67"/>
    <w:rsid w:val="007A79D5"/>
    <w:rsid w:val="007B00DB"/>
    <w:rsid w:val="007B6C5D"/>
    <w:rsid w:val="007C00D6"/>
    <w:rsid w:val="007C43A1"/>
    <w:rsid w:val="007C714D"/>
    <w:rsid w:val="007D319A"/>
    <w:rsid w:val="007D326C"/>
    <w:rsid w:val="007D4BD7"/>
    <w:rsid w:val="007E01E5"/>
    <w:rsid w:val="007E18BC"/>
    <w:rsid w:val="007E5C60"/>
    <w:rsid w:val="007F0BBD"/>
    <w:rsid w:val="007F44E4"/>
    <w:rsid w:val="007F6946"/>
    <w:rsid w:val="007F7F29"/>
    <w:rsid w:val="0081299C"/>
    <w:rsid w:val="00813B34"/>
    <w:rsid w:val="00814A80"/>
    <w:rsid w:val="00824227"/>
    <w:rsid w:val="00830981"/>
    <w:rsid w:val="0083615D"/>
    <w:rsid w:val="00836CC0"/>
    <w:rsid w:val="008404AF"/>
    <w:rsid w:val="00842504"/>
    <w:rsid w:val="00843B35"/>
    <w:rsid w:val="00844889"/>
    <w:rsid w:val="0084567C"/>
    <w:rsid w:val="00846501"/>
    <w:rsid w:val="00850EFD"/>
    <w:rsid w:val="0086231F"/>
    <w:rsid w:val="0087117B"/>
    <w:rsid w:val="008716AC"/>
    <w:rsid w:val="008804A0"/>
    <w:rsid w:val="00880812"/>
    <w:rsid w:val="00881152"/>
    <w:rsid w:val="00881BF8"/>
    <w:rsid w:val="00882582"/>
    <w:rsid w:val="008835F1"/>
    <w:rsid w:val="0088796C"/>
    <w:rsid w:val="00890A46"/>
    <w:rsid w:val="00890C33"/>
    <w:rsid w:val="00897359"/>
    <w:rsid w:val="008973F6"/>
    <w:rsid w:val="008A0B91"/>
    <w:rsid w:val="008A2557"/>
    <w:rsid w:val="008A2704"/>
    <w:rsid w:val="008A349F"/>
    <w:rsid w:val="008B0F7A"/>
    <w:rsid w:val="008B1E9B"/>
    <w:rsid w:val="008C063F"/>
    <w:rsid w:val="008C289C"/>
    <w:rsid w:val="008C6D48"/>
    <w:rsid w:val="008C7316"/>
    <w:rsid w:val="008D307F"/>
    <w:rsid w:val="008E019A"/>
    <w:rsid w:val="008E0913"/>
    <w:rsid w:val="008E31B9"/>
    <w:rsid w:val="008E6222"/>
    <w:rsid w:val="008F3CD4"/>
    <w:rsid w:val="00901157"/>
    <w:rsid w:val="00901EF4"/>
    <w:rsid w:val="00903326"/>
    <w:rsid w:val="00907104"/>
    <w:rsid w:val="00911665"/>
    <w:rsid w:val="00912260"/>
    <w:rsid w:val="0091339F"/>
    <w:rsid w:val="009144F2"/>
    <w:rsid w:val="009145BE"/>
    <w:rsid w:val="00921EE3"/>
    <w:rsid w:val="009245B7"/>
    <w:rsid w:val="00924D83"/>
    <w:rsid w:val="00931038"/>
    <w:rsid w:val="00935BE1"/>
    <w:rsid w:val="0094211D"/>
    <w:rsid w:val="00942743"/>
    <w:rsid w:val="009436B8"/>
    <w:rsid w:val="0094549B"/>
    <w:rsid w:val="00947468"/>
    <w:rsid w:val="009529DB"/>
    <w:rsid w:val="009534AA"/>
    <w:rsid w:val="009564D1"/>
    <w:rsid w:val="009574E7"/>
    <w:rsid w:val="00957891"/>
    <w:rsid w:val="00967B27"/>
    <w:rsid w:val="0097066E"/>
    <w:rsid w:val="00984D45"/>
    <w:rsid w:val="009857BF"/>
    <w:rsid w:val="0099133A"/>
    <w:rsid w:val="00992325"/>
    <w:rsid w:val="00993C22"/>
    <w:rsid w:val="00996A13"/>
    <w:rsid w:val="009A5475"/>
    <w:rsid w:val="009A7A9E"/>
    <w:rsid w:val="009B1773"/>
    <w:rsid w:val="009B49C7"/>
    <w:rsid w:val="009B4A61"/>
    <w:rsid w:val="009B58C0"/>
    <w:rsid w:val="009B695A"/>
    <w:rsid w:val="009B70AD"/>
    <w:rsid w:val="009B76D8"/>
    <w:rsid w:val="009C10F3"/>
    <w:rsid w:val="009C17B0"/>
    <w:rsid w:val="009C2495"/>
    <w:rsid w:val="009C4D31"/>
    <w:rsid w:val="009D613E"/>
    <w:rsid w:val="009D75CF"/>
    <w:rsid w:val="009D7CA5"/>
    <w:rsid w:val="009E09A3"/>
    <w:rsid w:val="009E4352"/>
    <w:rsid w:val="009E54AF"/>
    <w:rsid w:val="009F1150"/>
    <w:rsid w:val="009F5B05"/>
    <w:rsid w:val="009F7B95"/>
    <w:rsid w:val="009F7DCF"/>
    <w:rsid w:val="00A01A3D"/>
    <w:rsid w:val="00A03816"/>
    <w:rsid w:val="00A04DA6"/>
    <w:rsid w:val="00A06AA7"/>
    <w:rsid w:val="00A12D0A"/>
    <w:rsid w:val="00A157D7"/>
    <w:rsid w:val="00A16D4E"/>
    <w:rsid w:val="00A21866"/>
    <w:rsid w:val="00A22939"/>
    <w:rsid w:val="00A23853"/>
    <w:rsid w:val="00A2664C"/>
    <w:rsid w:val="00A27AD3"/>
    <w:rsid w:val="00A30245"/>
    <w:rsid w:val="00A31930"/>
    <w:rsid w:val="00A46618"/>
    <w:rsid w:val="00A5000C"/>
    <w:rsid w:val="00A50452"/>
    <w:rsid w:val="00A50B3F"/>
    <w:rsid w:val="00A50E42"/>
    <w:rsid w:val="00A51A95"/>
    <w:rsid w:val="00A527F0"/>
    <w:rsid w:val="00A547D4"/>
    <w:rsid w:val="00A5712C"/>
    <w:rsid w:val="00A62D69"/>
    <w:rsid w:val="00A6561B"/>
    <w:rsid w:val="00A7506E"/>
    <w:rsid w:val="00A75882"/>
    <w:rsid w:val="00A80533"/>
    <w:rsid w:val="00A82997"/>
    <w:rsid w:val="00A8460F"/>
    <w:rsid w:val="00A84998"/>
    <w:rsid w:val="00A870C3"/>
    <w:rsid w:val="00A914B1"/>
    <w:rsid w:val="00A928AE"/>
    <w:rsid w:val="00A944CE"/>
    <w:rsid w:val="00A94B11"/>
    <w:rsid w:val="00A96F51"/>
    <w:rsid w:val="00A97E6C"/>
    <w:rsid w:val="00AA119F"/>
    <w:rsid w:val="00AA1CF5"/>
    <w:rsid w:val="00AA28D5"/>
    <w:rsid w:val="00AA50CA"/>
    <w:rsid w:val="00AA5F0A"/>
    <w:rsid w:val="00AA630A"/>
    <w:rsid w:val="00AA7D56"/>
    <w:rsid w:val="00AC0176"/>
    <w:rsid w:val="00AC2F63"/>
    <w:rsid w:val="00AC4ECA"/>
    <w:rsid w:val="00AC713E"/>
    <w:rsid w:val="00AD32BE"/>
    <w:rsid w:val="00AD3696"/>
    <w:rsid w:val="00AD3A63"/>
    <w:rsid w:val="00AD3E99"/>
    <w:rsid w:val="00AD7D78"/>
    <w:rsid w:val="00AD7D82"/>
    <w:rsid w:val="00AE23BF"/>
    <w:rsid w:val="00AE3470"/>
    <w:rsid w:val="00AE55E4"/>
    <w:rsid w:val="00AE5ECA"/>
    <w:rsid w:val="00AF026C"/>
    <w:rsid w:val="00AF32F3"/>
    <w:rsid w:val="00AF33C5"/>
    <w:rsid w:val="00AF5992"/>
    <w:rsid w:val="00B001B1"/>
    <w:rsid w:val="00B00416"/>
    <w:rsid w:val="00B02AD6"/>
    <w:rsid w:val="00B04378"/>
    <w:rsid w:val="00B04E46"/>
    <w:rsid w:val="00B05504"/>
    <w:rsid w:val="00B1343D"/>
    <w:rsid w:val="00B1536E"/>
    <w:rsid w:val="00B2041A"/>
    <w:rsid w:val="00B21D1A"/>
    <w:rsid w:val="00B2246F"/>
    <w:rsid w:val="00B23855"/>
    <w:rsid w:val="00B24ED7"/>
    <w:rsid w:val="00B308BF"/>
    <w:rsid w:val="00B330FB"/>
    <w:rsid w:val="00B34B43"/>
    <w:rsid w:val="00B36CF1"/>
    <w:rsid w:val="00B4152E"/>
    <w:rsid w:val="00B43179"/>
    <w:rsid w:val="00B5283B"/>
    <w:rsid w:val="00B552CE"/>
    <w:rsid w:val="00B56324"/>
    <w:rsid w:val="00B602B0"/>
    <w:rsid w:val="00B70140"/>
    <w:rsid w:val="00B70C4C"/>
    <w:rsid w:val="00B75023"/>
    <w:rsid w:val="00B75123"/>
    <w:rsid w:val="00B7539F"/>
    <w:rsid w:val="00B75675"/>
    <w:rsid w:val="00B77A1C"/>
    <w:rsid w:val="00B816DA"/>
    <w:rsid w:val="00B84FC4"/>
    <w:rsid w:val="00B90A35"/>
    <w:rsid w:val="00B913C8"/>
    <w:rsid w:val="00B924C7"/>
    <w:rsid w:val="00B94E0A"/>
    <w:rsid w:val="00B94F9A"/>
    <w:rsid w:val="00B9506A"/>
    <w:rsid w:val="00B951C0"/>
    <w:rsid w:val="00B97264"/>
    <w:rsid w:val="00BA071E"/>
    <w:rsid w:val="00BA33E9"/>
    <w:rsid w:val="00BA5768"/>
    <w:rsid w:val="00BB12BB"/>
    <w:rsid w:val="00BC2491"/>
    <w:rsid w:val="00BC3683"/>
    <w:rsid w:val="00BC57C4"/>
    <w:rsid w:val="00BD4D07"/>
    <w:rsid w:val="00BD4DF2"/>
    <w:rsid w:val="00BD513F"/>
    <w:rsid w:val="00BD57F8"/>
    <w:rsid w:val="00BE521C"/>
    <w:rsid w:val="00BE7DC6"/>
    <w:rsid w:val="00BF2836"/>
    <w:rsid w:val="00BF485C"/>
    <w:rsid w:val="00BF617B"/>
    <w:rsid w:val="00C045F5"/>
    <w:rsid w:val="00C04900"/>
    <w:rsid w:val="00C04B4D"/>
    <w:rsid w:val="00C069CD"/>
    <w:rsid w:val="00C07B12"/>
    <w:rsid w:val="00C20C91"/>
    <w:rsid w:val="00C21360"/>
    <w:rsid w:val="00C237EA"/>
    <w:rsid w:val="00C23E39"/>
    <w:rsid w:val="00C23EA7"/>
    <w:rsid w:val="00C31A3C"/>
    <w:rsid w:val="00C31EF4"/>
    <w:rsid w:val="00C322BC"/>
    <w:rsid w:val="00C36940"/>
    <w:rsid w:val="00C37FC4"/>
    <w:rsid w:val="00C42324"/>
    <w:rsid w:val="00C42456"/>
    <w:rsid w:val="00C46ACB"/>
    <w:rsid w:val="00C46D76"/>
    <w:rsid w:val="00C529DF"/>
    <w:rsid w:val="00C54731"/>
    <w:rsid w:val="00C56364"/>
    <w:rsid w:val="00C60C48"/>
    <w:rsid w:val="00C60CCD"/>
    <w:rsid w:val="00C62F31"/>
    <w:rsid w:val="00C634EF"/>
    <w:rsid w:val="00C63946"/>
    <w:rsid w:val="00C666BC"/>
    <w:rsid w:val="00C67FB0"/>
    <w:rsid w:val="00C73980"/>
    <w:rsid w:val="00C76C4D"/>
    <w:rsid w:val="00C76FA8"/>
    <w:rsid w:val="00C801B1"/>
    <w:rsid w:val="00C8087F"/>
    <w:rsid w:val="00C81051"/>
    <w:rsid w:val="00C81723"/>
    <w:rsid w:val="00C82571"/>
    <w:rsid w:val="00C84C2A"/>
    <w:rsid w:val="00C9017C"/>
    <w:rsid w:val="00C915DB"/>
    <w:rsid w:val="00C9409E"/>
    <w:rsid w:val="00C97925"/>
    <w:rsid w:val="00CA31BD"/>
    <w:rsid w:val="00CA4A65"/>
    <w:rsid w:val="00CA5AFC"/>
    <w:rsid w:val="00CB120D"/>
    <w:rsid w:val="00CB243C"/>
    <w:rsid w:val="00CB4ED0"/>
    <w:rsid w:val="00CB5014"/>
    <w:rsid w:val="00CB5252"/>
    <w:rsid w:val="00CB6AEA"/>
    <w:rsid w:val="00CB6D7D"/>
    <w:rsid w:val="00CC1585"/>
    <w:rsid w:val="00CC1647"/>
    <w:rsid w:val="00CC3111"/>
    <w:rsid w:val="00CC4F99"/>
    <w:rsid w:val="00CD1891"/>
    <w:rsid w:val="00CD4459"/>
    <w:rsid w:val="00CD49B9"/>
    <w:rsid w:val="00CD5EAA"/>
    <w:rsid w:val="00CD75D0"/>
    <w:rsid w:val="00CE1511"/>
    <w:rsid w:val="00CE21A2"/>
    <w:rsid w:val="00CE2900"/>
    <w:rsid w:val="00CE31B7"/>
    <w:rsid w:val="00CE596E"/>
    <w:rsid w:val="00CF2DAB"/>
    <w:rsid w:val="00CF670E"/>
    <w:rsid w:val="00CF73AC"/>
    <w:rsid w:val="00D003B8"/>
    <w:rsid w:val="00D0510F"/>
    <w:rsid w:val="00D12247"/>
    <w:rsid w:val="00D12AFD"/>
    <w:rsid w:val="00D13864"/>
    <w:rsid w:val="00D15893"/>
    <w:rsid w:val="00D15897"/>
    <w:rsid w:val="00D1671C"/>
    <w:rsid w:val="00D17E6F"/>
    <w:rsid w:val="00D31CBA"/>
    <w:rsid w:val="00D32649"/>
    <w:rsid w:val="00D3477F"/>
    <w:rsid w:val="00D34837"/>
    <w:rsid w:val="00D373BF"/>
    <w:rsid w:val="00D4188A"/>
    <w:rsid w:val="00D41B92"/>
    <w:rsid w:val="00D42304"/>
    <w:rsid w:val="00D4566C"/>
    <w:rsid w:val="00D51986"/>
    <w:rsid w:val="00D519D4"/>
    <w:rsid w:val="00D601AC"/>
    <w:rsid w:val="00D60BA8"/>
    <w:rsid w:val="00D6277A"/>
    <w:rsid w:val="00D67134"/>
    <w:rsid w:val="00D71197"/>
    <w:rsid w:val="00D7374E"/>
    <w:rsid w:val="00D77C81"/>
    <w:rsid w:val="00D80C6B"/>
    <w:rsid w:val="00D816FB"/>
    <w:rsid w:val="00D817A6"/>
    <w:rsid w:val="00D81AE0"/>
    <w:rsid w:val="00D82925"/>
    <w:rsid w:val="00D91668"/>
    <w:rsid w:val="00D91C09"/>
    <w:rsid w:val="00D93214"/>
    <w:rsid w:val="00D958E4"/>
    <w:rsid w:val="00DA2B0D"/>
    <w:rsid w:val="00DA2C6D"/>
    <w:rsid w:val="00DA3D5C"/>
    <w:rsid w:val="00DA57BA"/>
    <w:rsid w:val="00DA761E"/>
    <w:rsid w:val="00DC1483"/>
    <w:rsid w:val="00DC2B82"/>
    <w:rsid w:val="00DC2D37"/>
    <w:rsid w:val="00DC34EA"/>
    <w:rsid w:val="00DC372B"/>
    <w:rsid w:val="00DC4C98"/>
    <w:rsid w:val="00DC5A00"/>
    <w:rsid w:val="00DC672A"/>
    <w:rsid w:val="00DC6BA1"/>
    <w:rsid w:val="00DC7870"/>
    <w:rsid w:val="00DC7B5E"/>
    <w:rsid w:val="00DD7112"/>
    <w:rsid w:val="00DD7605"/>
    <w:rsid w:val="00DE1975"/>
    <w:rsid w:val="00DE19A6"/>
    <w:rsid w:val="00DE20F7"/>
    <w:rsid w:val="00DE3AEB"/>
    <w:rsid w:val="00DE4421"/>
    <w:rsid w:val="00DE70FF"/>
    <w:rsid w:val="00DF175B"/>
    <w:rsid w:val="00DF1D70"/>
    <w:rsid w:val="00DF481B"/>
    <w:rsid w:val="00DF48E3"/>
    <w:rsid w:val="00E03976"/>
    <w:rsid w:val="00E056B8"/>
    <w:rsid w:val="00E0661B"/>
    <w:rsid w:val="00E1031B"/>
    <w:rsid w:val="00E12943"/>
    <w:rsid w:val="00E12FD3"/>
    <w:rsid w:val="00E13DCB"/>
    <w:rsid w:val="00E20843"/>
    <w:rsid w:val="00E20C59"/>
    <w:rsid w:val="00E216A1"/>
    <w:rsid w:val="00E23490"/>
    <w:rsid w:val="00E24B2C"/>
    <w:rsid w:val="00E257F1"/>
    <w:rsid w:val="00E30334"/>
    <w:rsid w:val="00E30E8D"/>
    <w:rsid w:val="00E334C7"/>
    <w:rsid w:val="00E36368"/>
    <w:rsid w:val="00E4131E"/>
    <w:rsid w:val="00E44A4E"/>
    <w:rsid w:val="00E5115D"/>
    <w:rsid w:val="00E5144A"/>
    <w:rsid w:val="00E51707"/>
    <w:rsid w:val="00E54647"/>
    <w:rsid w:val="00E559FD"/>
    <w:rsid w:val="00E55BA4"/>
    <w:rsid w:val="00E64BE3"/>
    <w:rsid w:val="00E66776"/>
    <w:rsid w:val="00E66DD5"/>
    <w:rsid w:val="00E73C70"/>
    <w:rsid w:val="00E76C0D"/>
    <w:rsid w:val="00E76EB6"/>
    <w:rsid w:val="00E91A85"/>
    <w:rsid w:val="00E91F20"/>
    <w:rsid w:val="00E9437D"/>
    <w:rsid w:val="00E94FF6"/>
    <w:rsid w:val="00E951DC"/>
    <w:rsid w:val="00EA50DE"/>
    <w:rsid w:val="00EB0C49"/>
    <w:rsid w:val="00EB2D51"/>
    <w:rsid w:val="00EB3FF9"/>
    <w:rsid w:val="00EB57EA"/>
    <w:rsid w:val="00EB6141"/>
    <w:rsid w:val="00EC5843"/>
    <w:rsid w:val="00ED2565"/>
    <w:rsid w:val="00ED4036"/>
    <w:rsid w:val="00ED58AE"/>
    <w:rsid w:val="00ED674C"/>
    <w:rsid w:val="00ED6DEE"/>
    <w:rsid w:val="00ED74EF"/>
    <w:rsid w:val="00EE6A01"/>
    <w:rsid w:val="00EF23D3"/>
    <w:rsid w:val="00F01B20"/>
    <w:rsid w:val="00F02292"/>
    <w:rsid w:val="00F06636"/>
    <w:rsid w:val="00F06F1D"/>
    <w:rsid w:val="00F075E8"/>
    <w:rsid w:val="00F157AF"/>
    <w:rsid w:val="00F16C7B"/>
    <w:rsid w:val="00F1759B"/>
    <w:rsid w:val="00F26ED8"/>
    <w:rsid w:val="00F32D77"/>
    <w:rsid w:val="00F36690"/>
    <w:rsid w:val="00F373CF"/>
    <w:rsid w:val="00F43C22"/>
    <w:rsid w:val="00F46982"/>
    <w:rsid w:val="00F47923"/>
    <w:rsid w:val="00F502D7"/>
    <w:rsid w:val="00F54A12"/>
    <w:rsid w:val="00F557D7"/>
    <w:rsid w:val="00F55D68"/>
    <w:rsid w:val="00F5760F"/>
    <w:rsid w:val="00F60746"/>
    <w:rsid w:val="00F660B6"/>
    <w:rsid w:val="00F66E51"/>
    <w:rsid w:val="00F70CF8"/>
    <w:rsid w:val="00F75619"/>
    <w:rsid w:val="00F7680D"/>
    <w:rsid w:val="00F8311A"/>
    <w:rsid w:val="00F864A4"/>
    <w:rsid w:val="00F8707B"/>
    <w:rsid w:val="00F9016E"/>
    <w:rsid w:val="00F93B9C"/>
    <w:rsid w:val="00F948F9"/>
    <w:rsid w:val="00F977FE"/>
    <w:rsid w:val="00FA247C"/>
    <w:rsid w:val="00FA6436"/>
    <w:rsid w:val="00FB02F4"/>
    <w:rsid w:val="00FB47BB"/>
    <w:rsid w:val="00FC2908"/>
    <w:rsid w:val="00FC3184"/>
    <w:rsid w:val="00FC421A"/>
    <w:rsid w:val="00FC5AE0"/>
    <w:rsid w:val="00FC618C"/>
    <w:rsid w:val="00FD2570"/>
    <w:rsid w:val="00FD4BF9"/>
    <w:rsid w:val="00FD4C42"/>
    <w:rsid w:val="00FD4DEB"/>
    <w:rsid w:val="00FE0FD6"/>
    <w:rsid w:val="00FE1730"/>
    <w:rsid w:val="00FE1802"/>
    <w:rsid w:val="00FE52CD"/>
    <w:rsid w:val="00FF0471"/>
    <w:rsid w:val="00FF0F3C"/>
    <w:rsid w:val="00FF22C0"/>
    <w:rsid w:val="00FF5796"/>
    <w:rsid w:val="00FF61E1"/>
    <w:rsid w:val="00FF6D32"/>
    <w:rsid w:val="00FF722A"/>
    <w:rsid w:val="00FF7D9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04C8AE2"/>
  <w15:docId w15:val="{2B12CE9D-A25C-4296-9ADA-40A28CA76E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B05504"/>
    <w:pPr>
      <w:bidi/>
    </w:pPr>
    <w:rPr>
      <w:rFonts w:cs="David"/>
      <w:noProof/>
      <w:sz w:val="24"/>
      <w:szCs w:val="24"/>
      <w:lang w:eastAsia="he-IL"/>
    </w:rPr>
  </w:style>
  <w:style w:type="paragraph" w:styleId="1">
    <w:name w:val="heading 1"/>
    <w:aliases w:val="כותרת 1 תו תו תו תו,כותרת 1 תו תו תו,כותרת 1 תו תו תו תו תו תו תו תו,כותרת 1 תו תו תו תו תו תו,כותרת 1 תו תו תו תו תו,כותרת 1 תו תו תו תו תו תו תו תו תו,כותרת 1 תו תו תו תו תו תו תו,כותרת 1 תו תו,כותרת 1 תו,כותרת 11 תו,כותרת 11,H2,Heading 1,כו"/>
    <w:basedOn w:val="a1"/>
    <w:next w:val="a1"/>
    <w:link w:val="110"/>
    <w:qFormat/>
    <w:rsid w:val="002B1443"/>
    <w:pPr>
      <w:keepLines/>
      <w:numPr>
        <w:numId w:val="2"/>
      </w:numPr>
      <w:spacing w:before="240" w:line="280" w:lineRule="exact"/>
      <w:jc w:val="both"/>
      <w:outlineLvl w:val="0"/>
    </w:pPr>
    <w:rPr>
      <w:rFonts w:ascii="Arial" w:hAnsi="Arial"/>
      <w:sz w:val="22"/>
    </w:rPr>
  </w:style>
  <w:style w:type="paragraph" w:styleId="2">
    <w:name w:val="heading 2"/>
    <w:aliases w:val="כותרת 2 תו תו,כותרת 2 תו תו תו תו תו,כותרת 2 תו תו תו תו,כותרת 2 תו,כותרת 2 תו תו תו,E,Heading 2,head2,22Heading 2, Char Char Char, תו Char תו, תו Char Char, תו Char, תו, Char Char Char Char,Heading 2 Char3,Heading 2 Char1 Char2,תו"/>
    <w:basedOn w:val="a1"/>
    <w:next w:val="a1"/>
    <w:link w:val="21"/>
    <w:qFormat/>
    <w:rsid w:val="002B1443"/>
    <w:pPr>
      <w:keepLines/>
      <w:numPr>
        <w:ilvl w:val="1"/>
        <w:numId w:val="2"/>
      </w:numPr>
      <w:spacing w:before="240" w:line="280" w:lineRule="exact"/>
      <w:jc w:val="both"/>
      <w:outlineLvl w:val="1"/>
    </w:pPr>
    <w:rPr>
      <w:rFonts w:ascii="Arial" w:hAnsi="Arial"/>
      <w:sz w:val="22"/>
    </w:rPr>
  </w:style>
  <w:style w:type="paragraph" w:styleId="3">
    <w:name w:val="heading 3"/>
    <w:aliases w:val="כותרת 3 תו,Heading 3,Char"/>
    <w:basedOn w:val="a1"/>
    <w:next w:val="a1"/>
    <w:qFormat/>
    <w:rsid w:val="002B1443"/>
    <w:pPr>
      <w:keepLines/>
      <w:numPr>
        <w:ilvl w:val="2"/>
        <w:numId w:val="2"/>
      </w:numPr>
      <w:spacing w:before="240" w:line="280" w:lineRule="exact"/>
      <w:jc w:val="both"/>
      <w:outlineLvl w:val="2"/>
    </w:pPr>
    <w:rPr>
      <w:rFonts w:ascii="Arial" w:hAnsi="Arial"/>
      <w:sz w:val="22"/>
    </w:rPr>
  </w:style>
  <w:style w:type="paragraph" w:styleId="4">
    <w:name w:val="heading 4"/>
    <w:aliases w:val="Heading 4,Heading 4 תו תו,Heading 4 תו תו תו תו,Heading 3 Char,כותרת 3 תו Char,Char Char,Char Char Char,Char Char1,Char Char Char Char2,Char Char4,Char Char1 Char,Char Char Char2 Char1,Char Char Char2,Heading 4 Char Char,Heading 4 Char Char Char"/>
    <w:basedOn w:val="a1"/>
    <w:next w:val="a1"/>
    <w:qFormat/>
    <w:rsid w:val="002B1443"/>
    <w:pPr>
      <w:keepLines/>
      <w:numPr>
        <w:ilvl w:val="3"/>
        <w:numId w:val="2"/>
      </w:numPr>
      <w:spacing w:before="240" w:line="280" w:lineRule="exact"/>
      <w:jc w:val="both"/>
      <w:outlineLvl w:val="3"/>
    </w:pPr>
    <w:rPr>
      <w:rFonts w:ascii="Arial" w:hAnsi="Arial"/>
      <w:sz w:val="22"/>
    </w:rPr>
  </w:style>
  <w:style w:type="paragraph" w:styleId="5">
    <w:name w:val="heading 5"/>
    <w:aliases w:val="Heading 5,Heading 5 תו"/>
    <w:basedOn w:val="a1"/>
    <w:next w:val="a1"/>
    <w:qFormat/>
    <w:rsid w:val="002B1443"/>
    <w:pPr>
      <w:keepLines/>
      <w:numPr>
        <w:ilvl w:val="4"/>
        <w:numId w:val="2"/>
      </w:numPr>
      <w:spacing w:before="240" w:line="280" w:lineRule="exact"/>
      <w:jc w:val="both"/>
      <w:outlineLvl w:val="4"/>
    </w:pPr>
    <w:rPr>
      <w:rFonts w:ascii="Arial" w:hAnsi="Arial"/>
      <w:sz w:val="22"/>
    </w:rPr>
  </w:style>
  <w:style w:type="paragraph" w:styleId="6">
    <w:name w:val="heading 6"/>
    <w:basedOn w:val="a1"/>
    <w:qFormat/>
    <w:rsid w:val="002B1443"/>
    <w:pPr>
      <w:keepLines/>
      <w:spacing w:after="120" w:line="280" w:lineRule="exact"/>
      <w:jc w:val="both"/>
      <w:outlineLvl w:val="5"/>
    </w:pPr>
    <w:rPr>
      <w:rFonts w:ascii="Arial" w:hAnsi="Arial"/>
      <w:sz w:val="22"/>
    </w:rPr>
  </w:style>
  <w:style w:type="paragraph" w:styleId="7">
    <w:name w:val="heading 7"/>
    <w:basedOn w:val="a1"/>
    <w:qFormat/>
    <w:rsid w:val="002B1443"/>
    <w:pPr>
      <w:keepLines/>
      <w:spacing w:after="120" w:line="280" w:lineRule="exact"/>
      <w:jc w:val="both"/>
      <w:outlineLvl w:val="6"/>
    </w:pPr>
    <w:rPr>
      <w:rFonts w:ascii="Arial" w:hAnsi="Arial"/>
      <w:sz w:val="22"/>
    </w:rPr>
  </w:style>
  <w:style w:type="paragraph" w:styleId="8">
    <w:name w:val="heading 8"/>
    <w:basedOn w:val="a1"/>
    <w:qFormat/>
    <w:rsid w:val="002B1443"/>
    <w:pPr>
      <w:keepLines/>
      <w:spacing w:after="120" w:line="280" w:lineRule="exact"/>
      <w:jc w:val="both"/>
      <w:outlineLvl w:val="7"/>
    </w:pPr>
    <w:rPr>
      <w:rFonts w:ascii="Arial" w:hAnsi="Arial"/>
      <w:sz w:val="22"/>
    </w:rPr>
  </w:style>
  <w:style w:type="paragraph" w:styleId="9">
    <w:name w:val="heading 9"/>
    <w:basedOn w:val="a1"/>
    <w:qFormat/>
    <w:rsid w:val="002B1443"/>
    <w:pPr>
      <w:keepLines/>
      <w:spacing w:after="120" w:line="280" w:lineRule="exact"/>
      <w:jc w:val="both"/>
      <w:outlineLvl w:val="8"/>
    </w:pPr>
    <w:rPr>
      <w:rFonts w:ascii="Arial" w:hAnsi="Arial"/>
      <w:sz w:val="22"/>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10">
    <w:name w:val="כותרת 1 תו1"/>
    <w:aliases w:val="כותרת 1 תו תו תו תו תו1,כותרת 1 תו תו תו תו1,כותרת 1 תו תו תו תו תו תו תו תו תו1,כותרת 1 תו תו תו תו תו תו תו1,כותרת 1 תו תו תו תו תו תו1,כותרת 1 תו תו תו תו תו תו תו תו תו תו,כותרת 1 תו תו תו תו תו תו תו תו1,כותרת 1 תו תו תו1,כותרת 1 תו תו1"/>
    <w:basedOn w:val="a2"/>
    <w:link w:val="1"/>
    <w:rsid w:val="002B1443"/>
    <w:rPr>
      <w:rFonts w:ascii="Arial" w:hAnsi="Arial" w:cs="David"/>
      <w:noProof/>
      <w:sz w:val="22"/>
      <w:szCs w:val="24"/>
      <w:lang w:eastAsia="he-IL"/>
    </w:rPr>
  </w:style>
  <w:style w:type="character" w:customStyle="1" w:styleId="21">
    <w:name w:val="כותרת 2 תו1"/>
    <w:aliases w:val="כותרת 2 תו תו תו1,כותרת 2 תו תו תו תו תו תו,כותרת 2 תו תו תו תו תו1,כותרת 2 תו תו1,כותרת 2 תו תו תו תו1,E תו,Heading 2 תו,head2 תו,22Heading 2 תו, Char Char Char תו, תו Char תו תו, תו Char Char תו, תו Char תו1, תו תו, Char Char Char Char תו"/>
    <w:basedOn w:val="a2"/>
    <w:link w:val="2"/>
    <w:rsid w:val="002B1443"/>
    <w:rPr>
      <w:rFonts w:ascii="Arial" w:hAnsi="Arial" w:cs="David"/>
      <w:noProof/>
      <w:sz w:val="22"/>
      <w:szCs w:val="24"/>
      <w:lang w:eastAsia="he-IL"/>
    </w:rPr>
  </w:style>
  <w:style w:type="paragraph" w:customStyle="1" w:styleId="111">
    <w:name w:val="היס11"/>
    <w:basedOn w:val="a1"/>
    <w:rsid w:val="002B1443"/>
    <w:pPr>
      <w:keepLines/>
      <w:spacing w:line="280" w:lineRule="exact"/>
      <w:ind w:left="851"/>
      <w:jc w:val="both"/>
    </w:pPr>
  </w:style>
  <w:style w:type="paragraph" w:customStyle="1" w:styleId="22">
    <w:name w:val="היס2"/>
    <w:basedOn w:val="a1"/>
    <w:rsid w:val="002B1443"/>
    <w:pPr>
      <w:keepLines/>
      <w:spacing w:line="280" w:lineRule="exact"/>
      <w:ind w:left="1134"/>
      <w:jc w:val="both"/>
    </w:pPr>
  </w:style>
  <w:style w:type="paragraph" w:customStyle="1" w:styleId="220">
    <w:name w:val="היס22"/>
    <w:basedOn w:val="22"/>
    <w:rsid w:val="002B1443"/>
    <w:pPr>
      <w:ind w:left="1985"/>
    </w:pPr>
  </w:style>
  <w:style w:type="paragraph" w:customStyle="1" w:styleId="31">
    <w:name w:val="היס3"/>
    <w:basedOn w:val="a1"/>
    <w:rsid w:val="002B1443"/>
    <w:pPr>
      <w:keepLines/>
      <w:spacing w:line="280" w:lineRule="exact"/>
      <w:ind w:left="1701"/>
      <w:jc w:val="both"/>
    </w:pPr>
  </w:style>
  <w:style w:type="paragraph" w:customStyle="1" w:styleId="33">
    <w:name w:val="היס33"/>
    <w:basedOn w:val="a1"/>
    <w:rsid w:val="002B1443"/>
    <w:pPr>
      <w:keepLines/>
      <w:spacing w:line="280" w:lineRule="exact"/>
      <w:ind w:left="3402"/>
      <w:jc w:val="both"/>
    </w:pPr>
  </w:style>
  <w:style w:type="paragraph" w:customStyle="1" w:styleId="41">
    <w:name w:val="היס4"/>
    <w:basedOn w:val="a1"/>
    <w:rsid w:val="002B1443"/>
    <w:pPr>
      <w:keepLines/>
      <w:spacing w:line="280" w:lineRule="exact"/>
      <w:ind w:left="2268"/>
      <w:jc w:val="both"/>
    </w:pPr>
  </w:style>
  <w:style w:type="paragraph" w:customStyle="1" w:styleId="44">
    <w:name w:val="היס44"/>
    <w:basedOn w:val="a1"/>
    <w:rsid w:val="002B1443"/>
    <w:pPr>
      <w:keepLines/>
      <w:spacing w:line="280" w:lineRule="exact"/>
      <w:ind w:left="5103"/>
      <w:jc w:val="both"/>
    </w:pPr>
  </w:style>
  <w:style w:type="paragraph" w:customStyle="1" w:styleId="51">
    <w:name w:val="היס5"/>
    <w:basedOn w:val="a1"/>
    <w:rsid w:val="002B1443"/>
    <w:pPr>
      <w:keepLines/>
      <w:spacing w:line="280" w:lineRule="exact"/>
      <w:ind w:left="2835"/>
      <w:jc w:val="both"/>
    </w:pPr>
  </w:style>
  <w:style w:type="paragraph" w:customStyle="1" w:styleId="55">
    <w:name w:val="היס55"/>
    <w:basedOn w:val="a1"/>
    <w:rsid w:val="002B1443"/>
    <w:pPr>
      <w:keepLines/>
      <w:spacing w:line="280" w:lineRule="exact"/>
      <w:ind w:left="6804"/>
      <w:jc w:val="both"/>
    </w:pPr>
  </w:style>
  <w:style w:type="paragraph" w:customStyle="1" w:styleId="a5">
    <w:name w:val="היסט"/>
    <w:basedOn w:val="a1"/>
    <w:rsid w:val="002B1443"/>
    <w:pPr>
      <w:keepLines/>
      <w:spacing w:line="280" w:lineRule="exact"/>
      <w:ind w:left="709"/>
      <w:jc w:val="both"/>
    </w:pPr>
  </w:style>
  <w:style w:type="paragraph" w:customStyle="1" w:styleId="a6">
    <w:name w:val="היסט_כפול"/>
    <w:basedOn w:val="a1"/>
    <w:rsid w:val="002B1443"/>
    <w:pPr>
      <w:keepLines/>
      <w:tabs>
        <w:tab w:val="left" w:pos="709"/>
      </w:tabs>
      <w:spacing w:line="280" w:lineRule="exact"/>
      <w:ind w:left="1418" w:hanging="1418"/>
      <w:jc w:val="both"/>
    </w:pPr>
  </w:style>
  <w:style w:type="paragraph" w:customStyle="1" w:styleId="12">
    <w:name w:val="היסט_כפול1"/>
    <w:basedOn w:val="a1"/>
    <w:rsid w:val="002B1443"/>
    <w:pPr>
      <w:keepLines/>
      <w:tabs>
        <w:tab w:val="left" w:pos="1418"/>
      </w:tabs>
      <w:spacing w:line="280" w:lineRule="exact"/>
      <w:ind w:left="2126" w:hanging="2126"/>
      <w:jc w:val="both"/>
    </w:pPr>
  </w:style>
  <w:style w:type="paragraph" w:customStyle="1" w:styleId="23">
    <w:name w:val="היסט_כפול2"/>
    <w:basedOn w:val="a1"/>
    <w:rsid w:val="002B1443"/>
    <w:pPr>
      <w:keepLines/>
      <w:tabs>
        <w:tab w:val="left" w:pos="1418"/>
      </w:tabs>
      <w:spacing w:line="280" w:lineRule="exact"/>
      <w:ind w:left="2127" w:hanging="1418"/>
      <w:jc w:val="both"/>
    </w:pPr>
  </w:style>
  <w:style w:type="paragraph" w:customStyle="1" w:styleId="10">
    <w:name w:val="היסט1"/>
    <w:basedOn w:val="a1"/>
    <w:next w:val="a1"/>
    <w:rsid w:val="002B1443"/>
    <w:pPr>
      <w:keepLines/>
      <w:numPr>
        <w:numId w:val="1"/>
      </w:numPr>
      <w:tabs>
        <w:tab w:val="clear" w:pos="567"/>
        <w:tab w:val="num" w:pos="851"/>
      </w:tabs>
      <w:spacing w:before="240" w:line="280" w:lineRule="exact"/>
      <w:ind w:left="851" w:hanging="851"/>
      <w:jc w:val="both"/>
    </w:pPr>
  </w:style>
  <w:style w:type="paragraph" w:customStyle="1" w:styleId="20">
    <w:name w:val="היסט2"/>
    <w:basedOn w:val="a1"/>
    <w:next w:val="22"/>
    <w:rsid w:val="002B1443"/>
    <w:pPr>
      <w:keepLines/>
      <w:numPr>
        <w:ilvl w:val="1"/>
        <w:numId w:val="1"/>
      </w:numPr>
      <w:tabs>
        <w:tab w:val="clear" w:pos="1134"/>
        <w:tab w:val="num" w:pos="1985"/>
      </w:tabs>
      <w:spacing w:before="240" w:line="280" w:lineRule="exact"/>
      <w:ind w:left="1985" w:hanging="1134"/>
      <w:jc w:val="both"/>
    </w:pPr>
  </w:style>
  <w:style w:type="paragraph" w:customStyle="1" w:styleId="30">
    <w:name w:val="היסט3"/>
    <w:basedOn w:val="a1"/>
    <w:next w:val="31"/>
    <w:rsid w:val="002B1443"/>
    <w:pPr>
      <w:keepLines/>
      <w:numPr>
        <w:ilvl w:val="2"/>
        <w:numId w:val="1"/>
      </w:numPr>
      <w:tabs>
        <w:tab w:val="clear" w:pos="1701"/>
        <w:tab w:val="num" w:pos="3402"/>
      </w:tabs>
      <w:spacing w:before="240" w:line="280" w:lineRule="exact"/>
      <w:ind w:left="3402" w:hanging="1417"/>
      <w:jc w:val="both"/>
    </w:pPr>
  </w:style>
  <w:style w:type="paragraph" w:customStyle="1" w:styleId="40">
    <w:name w:val="היסט4"/>
    <w:basedOn w:val="a1"/>
    <w:next w:val="41"/>
    <w:rsid w:val="002B1443"/>
    <w:pPr>
      <w:keepLines/>
      <w:numPr>
        <w:ilvl w:val="3"/>
        <w:numId w:val="1"/>
      </w:numPr>
      <w:tabs>
        <w:tab w:val="clear" w:pos="2268"/>
        <w:tab w:val="num" w:pos="5103"/>
      </w:tabs>
      <w:spacing w:before="240" w:line="280" w:lineRule="exact"/>
      <w:ind w:left="5103" w:hanging="1701"/>
      <w:jc w:val="both"/>
    </w:pPr>
  </w:style>
  <w:style w:type="paragraph" w:customStyle="1" w:styleId="50">
    <w:name w:val="היסט5"/>
    <w:basedOn w:val="10"/>
    <w:next w:val="51"/>
    <w:rsid w:val="002B1443"/>
    <w:pPr>
      <w:numPr>
        <w:ilvl w:val="4"/>
      </w:numPr>
      <w:tabs>
        <w:tab w:val="clear" w:pos="2835"/>
        <w:tab w:val="num" w:pos="6804"/>
      </w:tabs>
      <w:ind w:left="6804" w:hanging="1701"/>
    </w:pPr>
  </w:style>
  <w:style w:type="character" w:styleId="a7">
    <w:name w:val="annotation reference"/>
    <w:basedOn w:val="a2"/>
    <w:semiHidden/>
    <w:rsid w:val="002B1443"/>
    <w:rPr>
      <w:sz w:val="16"/>
      <w:szCs w:val="16"/>
    </w:rPr>
  </w:style>
  <w:style w:type="paragraph" w:styleId="a8">
    <w:name w:val="Balloon Text"/>
    <w:basedOn w:val="a1"/>
    <w:semiHidden/>
    <w:rsid w:val="002B1443"/>
    <w:rPr>
      <w:rFonts w:ascii="Tahoma" w:hAnsi="Tahoma" w:cs="Tahoma"/>
      <w:sz w:val="16"/>
      <w:szCs w:val="16"/>
    </w:rPr>
  </w:style>
  <w:style w:type="paragraph" w:styleId="a9">
    <w:name w:val="annotation text"/>
    <w:basedOn w:val="a1"/>
    <w:semiHidden/>
    <w:rsid w:val="002B1443"/>
    <w:rPr>
      <w:sz w:val="20"/>
      <w:szCs w:val="20"/>
    </w:rPr>
  </w:style>
  <w:style w:type="character" w:customStyle="1" w:styleId="13">
    <w:name w:val="כותרת 1 תו תו תו תו תו תו תו תו תו תו תו תו תו"/>
    <w:aliases w:val="כותרת 1 תו תו תו תו תו תו1 תו תו תו תו תו תו תו"/>
    <w:basedOn w:val="a2"/>
    <w:rsid w:val="002B1443"/>
    <w:rPr>
      <w:rFonts w:ascii="Arial" w:hAnsi="Arial" w:cs="David"/>
      <w:sz w:val="22"/>
      <w:szCs w:val="24"/>
      <w:lang w:val="en-US" w:eastAsia="en-US" w:bidi="he-IL"/>
    </w:rPr>
  </w:style>
  <w:style w:type="paragraph" w:styleId="aa">
    <w:name w:val="header"/>
    <w:basedOn w:val="a1"/>
    <w:link w:val="ab"/>
    <w:rsid w:val="002B1443"/>
    <w:pPr>
      <w:keepLines/>
      <w:tabs>
        <w:tab w:val="center" w:pos="4153"/>
        <w:tab w:val="right" w:pos="8306"/>
      </w:tabs>
      <w:spacing w:line="360" w:lineRule="auto"/>
      <w:jc w:val="both"/>
    </w:pPr>
    <w:rPr>
      <w:rFonts w:ascii="Arial" w:hAnsi="Arial"/>
      <w:sz w:val="22"/>
    </w:rPr>
  </w:style>
  <w:style w:type="paragraph" w:styleId="ac">
    <w:name w:val="footer"/>
    <w:basedOn w:val="a1"/>
    <w:link w:val="ad"/>
    <w:uiPriority w:val="99"/>
    <w:rsid w:val="002B1443"/>
    <w:pPr>
      <w:tabs>
        <w:tab w:val="center" w:pos="4153"/>
        <w:tab w:val="right" w:pos="8306"/>
      </w:tabs>
    </w:pPr>
  </w:style>
  <w:style w:type="paragraph" w:customStyle="1" w:styleId="14">
    <w:name w:val="כותרת1"/>
    <w:basedOn w:val="a1"/>
    <w:rsid w:val="002B1443"/>
    <w:pPr>
      <w:spacing w:line="280" w:lineRule="exact"/>
      <w:jc w:val="center"/>
    </w:pPr>
    <w:rPr>
      <w:b/>
      <w:bCs/>
      <w:sz w:val="36"/>
      <w:szCs w:val="40"/>
      <w:u w:val="single"/>
    </w:rPr>
  </w:style>
  <w:style w:type="paragraph" w:customStyle="1" w:styleId="24">
    <w:name w:val="כותרת2"/>
    <w:basedOn w:val="a1"/>
    <w:rsid w:val="002B1443"/>
    <w:pPr>
      <w:spacing w:line="280" w:lineRule="exact"/>
      <w:jc w:val="both"/>
    </w:pPr>
    <w:rPr>
      <w:b/>
      <w:bCs/>
      <w:sz w:val="28"/>
      <w:szCs w:val="32"/>
      <w:u w:val="single"/>
    </w:rPr>
  </w:style>
  <w:style w:type="paragraph" w:customStyle="1" w:styleId="32">
    <w:name w:val="כותרת3"/>
    <w:basedOn w:val="24"/>
    <w:rsid w:val="002B1443"/>
    <w:pPr>
      <w:widowControl w:val="0"/>
    </w:pPr>
    <w:rPr>
      <w:szCs w:val="28"/>
    </w:rPr>
  </w:style>
  <w:style w:type="paragraph" w:customStyle="1" w:styleId="42">
    <w:name w:val="כותרת4"/>
    <w:basedOn w:val="32"/>
    <w:rsid w:val="002B1443"/>
    <w:pPr>
      <w:keepLines/>
      <w:spacing w:before="240"/>
    </w:pPr>
    <w:rPr>
      <w:sz w:val="24"/>
      <w:szCs w:val="24"/>
    </w:rPr>
  </w:style>
  <w:style w:type="paragraph" w:customStyle="1" w:styleId="ae">
    <w:name w:val="מחוץ_לשוליים"/>
    <w:basedOn w:val="a1"/>
    <w:rsid w:val="002B1443"/>
    <w:pPr>
      <w:keepLines/>
      <w:framePr w:w="1071" w:h="284" w:hSpace="181" w:wrap="around" w:vAnchor="text" w:hAnchor="page" w:x="10377" w:y="29" w:anchorLock="1"/>
      <w:spacing w:line="280" w:lineRule="exact"/>
      <w:jc w:val="both"/>
    </w:pPr>
  </w:style>
  <w:style w:type="character" w:styleId="af">
    <w:name w:val="page number"/>
    <w:basedOn w:val="a2"/>
    <w:rsid w:val="002B1443"/>
  </w:style>
  <w:style w:type="paragraph" w:styleId="af0">
    <w:name w:val="annotation subject"/>
    <w:basedOn w:val="a9"/>
    <w:next w:val="a9"/>
    <w:semiHidden/>
    <w:rsid w:val="002B1443"/>
    <w:rPr>
      <w:b/>
      <w:bCs/>
    </w:rPr>
  </w:style>
  <w:style w:type="character" w:customStyle="1" w:styleId="15">
    <w:name w:val="סגנון1"/>
    <w:basedOn w:val="a2"/>
    <w:rsid w:val="002B1443"/>
    <w:rPr>
      <w:rFonts w:ascii="Monotype Corsiva" w:hAnsi="Monotype Corsiva" w:cs="Guttman Yad"/>
      <w:b/>
      <w:bCs/>
      <w:i/>
      <w:dstrike w:val="0"/>
      <w:sz w:val="28"/>
      <w:szCs w:val="24"/>
      <w:vertAlign w:val="baseline"/>
    </w:rPr>
  </w:style>
  <w:style w:type="paragraph" w:customStyle="1" w:styleId="16">
    <w:name w:val="ציטוט1"/>
    <w:basedOn w:val="a1"/>
    <w:rsid w:val="002B1443"/>
    <w:pPr>
      <w:keepLines/>
      <w:spacing w:line="280" w:lineRule="exact"/>
      <w:ind w:left="709" w:right="709"/>
      <w:jc w:val="both"/>
    </w:pPr>
  </w:style>
  <w:style w:type="paragraph" w:customStyle="1" w:styleId="17">
    <w:name w:val="ציטוט1"/>
    <w:basedOn w:val="16"/>
    <w:rsid w:val="002B1443"/>
    <w:pPr>
      <w:ind w:left="1418" w:right="567"/>
    </w:pPr>
  </w:style>
  <w:style w:type="paragraph" w:customStyle="1" w:styleId="25">
    <w:name w:val="ציטוט2"/>
    <w:basedOn w:val="a1"/>
    <w:rsid w:val="002B1443"/>
    <w:pPr>
      <w:keepLines/>
      <w:spacing w:line="280" w:lineRule="exact"/>
      <w:ind w:left="2552" w:right="1134"/>
      <w:jc w:val="both"/>
    </w:pPr>
  </w:style>
  <w:style w:type="paragraph" w:customStyle="1" w:styleId="34">
    <w:name w:val="ציטוט3"/>
    <w:basedOn w:val="16"/>
    <w:rsid w:val="002B1443"/>
    <w:pPr>
      <w:ind w:left="3969" w:right="1134"/>
    </w:pPr>
  </w:style>
  <w:style w:type="paragraph" w:customStyle="1" w:styleId="43">
    <w:name w:val="ציטוט4"/>
    <w:basedOn w:val="34"/>
    <w:rsid w:val="002B1443"/>
    <w:pPr>
      <w:ind w:left="5670" w:right="567"/>
    </w:pPr>
  </w:style>
  <w:style w:type="paragraph" w:customStyle="1" w:styleId="52">
    <w:name w:val="ציטוט5"/>
    <w:basedOn w:val="16"/>
    <w:rsid w:val="002B1443"/>
    <w:pPr>
      <w:ind w:left="7371" w:right="567"/>
    </w:pPr>
  </w:style>
  <w:style w:type="character" w:customStyle="1" w:styleId="af1">
    <w:name w:val="תפריט"/>
    <w:basedOn w:val="a2"/>
    <w:rsid w:val="002B1443"/>
    <w:rPr>
      <w:rFonts w:ascii="Monotype Corsiva" w:hAnsi="Monotype Corsiva" w:cs="Guttman Yad"/>
      <w:b/>
      <w:i/>
      <w:dstrike w:val="0"/>
      <w:sz w:val="28"/>
      <w:szCs w:val="24"/>
      <w:vertAlign w:val="baseline"/>
    </w:rPr>
  </w:style>
  <w:style w:type="paragraph" w:styleId="af2">
    <w:name w:val="caption"/>
    <w:basedOn w:val="a1"/>
    <w:next w:val="a1"/>
    <w:qFormat/>
    <w:rsid w:val="00901157"/>
    <w:pPr>
      <w:bidi w:val="0"/>
      <w:jc w:val="center"/>
    </w:pPr>
    <w:rPr>
      <w:b/>
      <w:bCs/>
      <w:noProof w:val="0"/>
      <w:color w:val="000080"/>
      <w:szCs w:val="28"/>
    </w:rPr>
  </w:style>
  <w:style w:type="paragraph" w:styleId="af3">
    <w:name w:val="Body Text"/>
    <w:basedOn w:val="a1"/>
    <w:rsid w:val="00901157"/>
    <w:rPr>
      <w:noProof w:val="0"/>
      <w:sz w:val="20"/>
      <w:szCs w:val="28"/>
    </w:rPr>
  </w:style>
  <w:style w:type="character" w:styleId="Hyperlink">
    <w:name w:val="Hyperlink"/>
    <w:basedOn w:val="a2"/>
    <w:rsid w:val="00901157"/>
    <w:rPr>
      <w:color w:val="0000FF"/>
      <w:u w:val="single"/>
    </w:rPr>
  </w:style>
  <w:style w:type="paragraph" w:customStyle="1" w:styleId="18">
    <w:name w:val="פיסקה1"/>
    <w:basedOn w:val="a1"/>
    <w:rsid w:val="00901157"/>
    <w:pPr>
      <w:tabs>
        <w:tab w:val="left" w:pos="1800"/>
      </w:tabs>
      <w:overflowPunct w:val="0"/>
      <w:autoSpaceDE w:val="0"/>
      <w:autoSpaceDN w:val="0"/>
      <w:adjustRightInd w:val="0"/>
      <w:ind w:left="284"/>
      <w:jc w:val="both"/>
      <w:textAlignment w:val="baseline"/>
    </w:pPr>
    <w:rPr>
      <w:rFonts w:cs="FrankRuehl"/>
      <w:szCs w:val="26"/>
      <w:lang w:eastAsia="en-US"/>
    </w:rPr>
  </w:style>
  <w:style w:type="paragraph" w:customStyle="1" w:styleId="P00">
    <w:name w:val="P00"/>
    <w:rsid w:val="00B56324"/>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basedOn w:val="a2"/>
    <w:rsid w:val="00B56324"/>
    <w:rPr>
      <w:rFonts w:ascii="Times New Roman" w:hAnsi="Times New Roman" w:cs="Times New Roman" w:hint="default"/>
      <w:sz w:val="26"/>
      <w:szCs w:val="26"/>
    </w:rPr>
  </w:style>
  <w:style w:type="paragraph" w:customStyle="1" w:styleId="af4">
    <w:name w:val="אסנת"/>
    <w:basedOn w:val="a1"/>
    <w:rsid w:val="00143E54"/>
    <w:pPr>
      <w:spacing w:before="60" w:after="120" w:line="360" w:lineRule="auto"/>
    </w:pPr>
    <w:rPr>
      <w:noProof w:val="0"/>
      <w:spacing w:val="12"/>
      <w:sz w:val="20"/>
      <w:lang w:eastAsia="en-US"/>
    </w:rPr>
  </w:style>
  <w:style w:type="paragraph" w:customStyle="1" w:styleId="af5">
    <w:name w:val="ה"/>
    <w:rsid w:val="00143E54"/>
    <w:pPr>
      <w:tabs>
        <w:tab w:val="left" w:pos="567"/>
        <w:tab w:val="left" w:pos="1304"/>
        <w:tab w:val="left" w:pos="2268"/>
        <w:tab w:val="left" w:pos="3459"/>
        <w:tab w:val="left" w:pos="4876"/>
        <w:tab w:val="left" w:pos="6634"/>
      </w:tabs>
      <w:bidi/>
      <w:spacing w:line="360" w:lineRule="auto"/>
      <w:jc w:val="both"/>
    </w:pPr>
    <w:rPr>
      <w:rFonts w:cs="David"/>
      <w:sz w:val="24"/>
      <w:szCs w:val="24"/>
    </w:rPr>
  </w:style>
  <w:style w:type="paragraph" w:customStyle="1" w:styleId="af6">
    <w:name w:val="ראשונה"/>
    <w:basedOn w:val="a1"/>
    <w:rsid w:val="00143E54"/>
    <w:pPr>
      <w:spacing w:line="280" w:lineRule="atLeast"/>
      <w:ind w:left="567" w:hanging="567"/>
      <w:jc w:val="both"/>
    </w:pPr>
    <w:rPr>
      <w:rFonts w:cs="TopType David"/>
      <w:noProof w:val="0"/>
      <w:szCs w:val="22"/>
    </w:rPr>
  </w:style>
  <w:style w:type="paragraph" w:customStyle="1" w:styleId="af7">
    <w:name w:val="שניה"/>
    <w:basedOn w:val="af6"/>
    <w:rsid w:val="00143E54"/>
    <w:pPr>
      <w:ind w:left="1418" w:hanging="851"/>
    </w:pPr>
  </w:style>
  <w:style w:type="paragraph" w:customStyle="1" w:styleId="af8">
    <w:name w:val="ראשונה משפטי"/>
    <w:basedOn w:val="af6"/>
    <w:rsid w:val="00143E54"/>
    <w:pPr>
      <w:spacing w:line="300" w:lineRule="atLeast"/>
    </w:pPr>
    <w:rPr>
      <w:rFonts w:cs="David"/>
      <w:sz w:val="26"/>
      <w:szCs w:val="26"/>
    </w:rPr>
  </w:style>
  <w:style w:type="paragraph" w:customStyle="1" w:styleId="af9">
    <w:name w:val="שניה משפטי"/>
    <w:basedOn w:val="af7"/>
    <w:rsid w:val="00143E54"/>
    <w:pPr>
      <w:spacing w:line="300" w:lineRule="atLeast"/>
    </w:pPr>
    <w:rPr>
      <w:rFonts w:cs="David"/>
      <w:sz w:val="26"/>
      <w:szCs w:val="26"/>
    </w:rPr>
  </w:style>
  <w:style w:type="paragraph" w:customStyle="1" w:styleId="afa">
    <w:name w:val="שלישית משפטי"/>
    <w:basedOn w:val="a1"/>
    <w:rsid w:val="00143E54"/>
    <w:pPr>
      <w:spacing w:line="300" w:lineRule="atLeast"/>
      <w:ind w:left="2552" w:hanging="1134"/>
      <w:jc w:val="both"/>
    </w:pPr>
    <w:rPr>
      <w:noProof w:val="0"/>
      <w:sz w:val="26"/>
      <w:szCs w:val="26"/>
    </w:rPr>
  </w:style>
  <w:style w:type="paragraph" w:customStyle="1" w:styleId="11-">
    <w:name w:val="11-דוד"/>
    <w:rsid w:val="00143E54"/>
    <w:pPr>
      <w:widowControl w:val="0"/>
      <w:autoSpaceDE w:val="0"/>
      <w:autoSpaceDN w:val="0"/>
      <w:adjustRightInd w:val="0"/>
    </w:pPr>
    <w:rPr>
      <w:sz w:val="22"/>
      <w:szCs w:val="22"/>
      <w:lang w:eastAsia="he-IL"/>
    </w:rPr>
  </w:style>
  <w:style w:type="character" w:customStyle="1" w:styleId="ad">
    <w:name w:val="כותרת תחתונה תו"/>
    <w:basedOn w:val="a2"/>
    <w:link w:val="ac"/>
    <w:uiPriority w:val="99"/>
    <w:rsid w:val="00C23E39"/>
    <w:rPr>
      <w:rFonts w:cs="David"/>
      <w:noProof/>
      <w:sz w:val="24"/>
      <w:szCs w:val="24"/>
      <w:lang w:eastAsia="he-IL"/>
    </w:rPr>
  </w:style>
  <w:style w:type="paragraph" w:styleId="afb">
    <w:name w:val="footnote text"/>
    <w:basedOn w:val="a1"/>
    <w:link w:val="afc"/>
    <w:rsid w:val="00C23E39"/>
    <w:rPr>
      <w:rFonts w:cs="Times New Roman"/>
      <w:noProof w:val="0"/>
      <w:sz w:val="20"/>
      <w:szCs w:val="20"/>
    </w:rPr>
  </w:style>
  <w:style w:type="character" w:customStyle="1" w:styleId="afc">
    <w:name w:val="טקסט הערת שוליים תו"/>
    <w:basedOn w:val="a2"/>
    <w:link w:val="afb"/>
    <w:rsid w:val="00C23E39"/>
    <w:rPr>
      <w:lang w:eastAsia="he-IL"/>
    </w:rPr>
  </w:style>
  <w:style w:type="character" w:styleId="afd">
    <w:name w:val="footnote reference"/>
    <w:basedOn w:val="a2"/>
    <w:rsid w:val="00C23E39"/>
    <w:rPr>
      <w:vertAlign w:val="superscript"/>
    </w:rPr>
  </w:style>
  <w:style w:type="character" w:customStyle="1" w:styleId="ab">
    <w:name w:val="כותרת עליונה תו"/>
    <w:basedOn w:val="a2"/>
    <w:link w:val="aa"/>
    <w:rsid w:val="00D816FB"/>
    <w:rPr>
      <w:rFonts w:ascii="Arial" w:hAnsi="Arial" w:cs="David"/>
      <w:noProof/>
      <w:sz w:val="22"/>
      <w:szCs w:val="24"/>
      <w:lang w:eastAsia="he-IL"/>
    </w:rPr>
  </w:style>
  <w:style w:type="paragraph" w:customStyle="1" w:styleId="a">
    <w:name w:val="טקסט סעיף"/>
    <w:basedOn w:val="a1"/>
    <w:link w:val="afe"/>
    <w:rsid w:val="00A12D0A"/>
    <w:pPr>
      <w:numPr>
        <w:ilvl w:val="1"/>
        <w:numId w:val="3"/>
      </w:numPr>
      <w:spacing w:line="360" w:lineRule="auto"/>
      <w:jc w:val="both"/>
    </w:pPr>
    <w:rPr>
      <w:rFonts w:ascii="Arial" w:hAnsi="Arial" w:cs="Arial"/>
      <w:noProof w:val="0"/>
      <w:sz w:val="22"/>
      <w:szCs w:val="22"/>
      <w:lang w:eastAsia="en-US"/>
    </w:rPr>
  </w:style>
  <w:style w:type="paragraph" w:customStyle="1" w:styleId="a0">
    <w:name w:val="תת סעיף"/>
    <w:basedOn w:val="a1"/>
    <w:rsid w:val="00A12D0A"/>
    <w:pPr>
      <w:numPr>
        <w:ilvl w:val="2"/>
        <w:numId w:val="3"/>
      </w:numPr>
      <w:spacing w:line="360" w:lineRule="auto"/>
      <w:jc w:val="both"/>
    </w:pPr>
    <w:rPr>
      <w:rFonts w:cs="Arial"/>
      <w:noProof w:val="0"/>
      <w:sz w:val="22"/>
      <w:szCs w:val="22"/>
      <w:lang w:eastAsia="en-US"/>
    </w:rPr>
  </w:style>
  <w:style w:type="paragraph" w:customStyle="1" w:styleId="11">
    <w:name w:val="תת סעיף1"/>
    <w:basedOn w:val="a0"/>
    <w:rsid w:val="00A12D0A"/>
    <w:pPr>
      <w:numPr>
        <w:ilvl w:val="3"/>
      </w:numPr>
    </w:pPr>
  </w:style>
  <w:style w:type="paragraph" w:customStyle="1" w:styleId="211111">
    <w:name w:val="תת סעיף2 1.1.1.1.1"/>
    <w:basedOn w:val="11"/>
    <w:rsid w:val="00A12D0A"/>
    <w:pPr>
      <w:numPr>
        <w:ilvl w:val="4"/>
      </w:numPr>
    </w:pPr>
  </w:style>
  <w:style w:type="character" w:customStyle="1" w:styleId="afe">
    <w:name w:val="טקסט סעיף תו"/>
    <w:basedOn w:val="a2"/>
    <w:link w:val="a"/>
    <w:rsid w:val="00A12D0A"/>
    <w:rPr>
      <w:rFonts w:ascii="Arial" w:hAnsi="Arial" w:cs="Arial"/>
      <w:sz w:val="22"/>
      <w:szCs w:val="22"/>
    </w:rPr>
  </w:style>
  <w:style w:type="paragraph" w:customStyle="1" w:styleId="aff">
    <w:name w:val="כותרת סעיף"/>
    <w:basedOn w:val="a1"/>
    <w:rsid w:val="00A12D0A"/>
    <w:pPr>
      <w:tabs>
        <w:tab w:val="num" w:pos="567"/>
      </w:tabs>
      <w:spacing w:before="240" w:line="360" w:lineRule="auto"/>
      <w:ind w:left="567" w:hanging="567"/>
      <w:jc w:val="both"/>
    </w:pPr>
    <w:rPr>
      <w:rFonts w:ascii="Arial" w:hAnsi="Arial" w:cs="Arial"/>
      <w:b/>
      <w:bCs/>
      <w:noProof w:val="0"/>
      <w:color w:val="1B3461"/>
      <w:sz w:val="22"/>
      <w:szCs w:val="22"/>
      <w:lang w:eastAsia="en-US"/>
    </w:rPr>
  </w:style>
  <w:style w:type="paragraph" w:customStyle="1" w:styleId="aff0">
    <w:name w:val="שם הוראה"/>
    <w:basedOn w:val="a1"/>
    <w:rsid w:val="00A12D0A"/>
    <w:pPr>
      <w:jc w:val="both"/>
    </w:pPr>
    <w:rPr>
      <w:rFonts w:ascii="Arial" w:hAnsi="Arial" w:cs="Arial"/>
      <w:b/>
      <w:bCs/>
      <w:noProof w:val="0"/>
      <w:color w:val="FFFFFF"/>
      <w:sz w:val="28"/>
      <w:szCs w:val="28"/>
      <w:lang w:eastAsia="en-US"/>
    </w:rPr>
  </w:style>
  <w:style w:type="paragraph" w:customStyle="1" w:styleId="aff1">
    <w:name w:val="טקסט רץ טבלה עליונה"/>
    <w:basedOn w:val="a1"/>
    <w:rsid w:val="00A12D0A"/>
    <w:pPr>
      <w:jc w:val="both"/>
    </w:pPr>
    <w:rPr>
      <w:rFonts w:ascii="Arial" w:hAnsi="Arial" w:cs="Arial"/>
      <w:noProof w:val="0"/>
      <w:sz w:val="20"/>
      <w:szCs w:val="20"/>
      <w:lang w:eastAsia="en-US"/>
    </w:rPr>
  </w:style>
  <w:style w:type="paragraph" w:styleId="NormalWeb">
    <w:name w:val="Normal (Web)"/>
    <w:basedOn w:val="a1"/>
    <w:rsid w:val="00836CC0"/>
    <w:pPr>
      <w:bidi w:val="0"/>
      <w:spacing w:before="100" w:beforeAutospacing="1" w:after="100" w:afterAutospacing="1"/>
    </w:pPr>
    <w:rPr>
      <w:rFonts w:cs="Times New Roman"/>
      <w:noProof w:val="0"/>
      <w:lang w:eastAsia="en-US"/>
    </w:rPr>
  </w:style>
  <w:style w:type="paragraph" w:styleId="aff2">
    <w:name w:val="List Paragraph"/>
    <w:aliases w:val="LP1,פיסקת bullets,lp1,FooterText,numbered,Paragraphe de liste1"/>
    <w:basedOn w:val="a1"/>
    <w:link w:val="aff3"/>
    <w:uiPriority w:val="34"/>
    <w:qFormat/>
    <w:rsid w:val="00F06F1D"/>
    <w:pPr>
      <w:ind w:left="720"/>
      <w:contextualSpacing/>
    </w:pPr>
  </w:style>
  <w:style w:type="table" w:styleId="aff4">
    <w:name w:val="Table Grid"/>
    <w:aliases w:val="טקסט טבלה תחתונה"/>
    <w:basedOn w:val="a3"/>
    <w:uiPriority w:val="59"/>
    <w:rsid w:val="00307B1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3">
    <w:name w:val="פיסקת רשימה תו"/>
    <w:aliases w:val="LP1 תו,פיסקת bullets תו,lp1 תו,FooterText תו,numbered תו,Paragraphe de liste1 תו"/>
    <w:link w:val="aff2"/>
    <w:uiPriority w:val="34"/>
    <w:locked/>
    <w:rsid w:val="005A6081"/>
    <w:rPr>
      <w:rFonts w:cs="David"/>
      <w:noProof/>
      <w:sz w:val="24"/>
      <w:szCs w:val="24"/>
      <w:lang w:eastAsia="he-IL"/>
    </w:rPr>
  </w:style>
  <w:style w:type="character" w:styleId="aff5">
    <w:name w:val="Placeholder Text"/>
    <w:basedOn w:val="a2"/>
    <w:uiPriority w:val="99"/>
    <w:semiHidden/>
    <w:rsid w:val="009F5B0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88854330">
      <w:bodyDiv w:val="1"/>
      <w:marLeft w:val="0"/>
      <w:marRight w:val="0"/>
      <w:marTop w:val="0"/>
      <w:marBottom w:val="0"/>
      <w:divBdr>
        <w:top w:val="none" w:sz="0" w:space="0" w:color="auto"/>
        <w:left w:val="none" w:sz="0" w:space="0" w:color="auto"/>
        <w:bottom w:val="none" w:sz="0" w:space="0" w:color="auto"/>
        <w:right w:val="none" w:sz="0" w:space="0" w:color="auto"/>
      </w:divBdr>
      <w:divsChild>
        <w:div w:id="528027773">
          <w:marLeft w:val="0"/>
          <w:marRight w:val="0"/>
          <w:marTop w:val="0"/>
          <w:marBottom w:val="0"/>
          <w:divBdr>
            <w:top w:val="none" w:sz="0" w:space="0" w:color="auto"/>
            <w:left w:val="none" w:sz="0" w:space="0" w:color="auto"/>
            <w:bottom w:val="none" w:sz="0" w:space="0" w:color="auto"/>
            <w:right w:val="none" w:sz="0" w:space="0" w:color="auto"/>
          </w:divBdr>
        </w:div>
      </w:divsChild>
    </w:div>
    <w:div w:id="738137552">
      <w:bodyDiv w:val="1"/>
      <w:marLeft w:val="0"/>
      <w:marRight w:val="0"/>
      <w:marTop w:val="0"/>
      <w:marBottom w:val="0"/>
      <w:divBdr>
        <w:top w:val="none" w:sz="0" w:space="0" w:color="auto"/>
        <w:left w:val="none" w:sz="0" w:space="0" w:color="auto"/>
        <w:bottom w:val="none" w:sz="0" w:space="0" w:color="auto"/>
        <w:right w:val="none" w:sz="0" w:space="0" w:color="auto"/>
      </w:divBdr>
      <w:divsChild>
        <w:div w:id="1522158628">
          <w:marLeft w:val="0"/>
          <w:marRight w:val="0"/>
          <w:marTop w:val="0"/>
          <w:marBottom w:val="0"/>
          <w:divBdr>
            <w:top w:val="none" w:sz="0" w:space="0" w:color="auto"/>
            <w:left w:val="none" w:sz="0" w:space="0" w:color="auto"/>
            <w:bottom w:val="none" w:sz="0" w:space="0" w:color="auto"/>
            <w:right w:val="none" w:sz="0" w:space="0" w:color="auto"/>
          </w:divBdr>
        </w:div>
      </w:divsChild>
    </w:div>
    <w:div w:id="961961790">
      <w:bodyDiv w:val="1"/>
      <w:marLeft w:val="0"/>
      <w:marRight w:val="0"/>
      <w:marTop w:val="0"/>
      <w:marBottom w:val="0"/>
      <w:divBdr>
        <w:top w:val="none" w:sz="0" w:space="0" w:color="auto"/>
        <w:left w:val="none" w:sz="0" w:space="0" w:color="auto"/>
        <w:bottom w:val="none" w:sz="0" w:space="0" w:color="auto"/>
        <w:right w:val="none" w:sz="0" w:space="0" w:color="auto"/>
      </w:divBdr>
    </w:div>
    <w:div w:id="971519513">
      <w:bodyDiv w:val="1"/>
      <w:marLeft w:val="0"/>
      <w:marRight w:val="0"/>
      <w:marTop w:val="0"/>
      <w:marBottom w:val="0"/>
      <w:divBdr>
        <w:top w:val="none" w:sz="0" w:space="0" w:color="auto"/>
        <w:left w:val="none" w:sz="0" w:space="0" w:color="auto"/>
        <w:bottom w:val="none" w:sz="0" w:space="0" w:color="auto"/>
        <w:right w:val="none" w:sz="0" w:space="0" w:color="auto"/>
      </w:divBdr>
    </w:div>
    <w:div w:id="1161890927">
      <w:bodyDiv w:val="1"/>
      <w:marLeft w:val="0"/>
      <w:marRight w:val="0"/>
      <w:marTop w:val="0"/>
      <w:marBottom w:val="0"/>
      <w:divBdr>
        <w:top w:val="none" w:sz="0" w:space="0" w:color="auto"/>
        <w:left w:val="none" w:sz="0" w:space="0" w:color="auto"/>
        <w:bottom w:val="none" w:sz="0" w:space="0" w:color="auto"/>
        <w:right w:val="none" w:sz="0" w:space="0" w:color="auto"/>
      </w:divBdr>
    </w:div>
    <w:div w:id="1276012913">
      <w:bodyDiv w:val="1"/>
      <w:marLeft w:val="0"/>
      <w:marRight w:val="0"/>
      <w:marTop w:val="0"/>
      <w:marBottom w:val="0"/>
      <w:divBdr>
        <w:top w:val="none" w:sz="0" w:space="0" w:color="auto"/>
        <w:left w:val="none" w:sz="0" w:space="0" w:color="auto"/>
        <w:bottom w:val="none" w:sz="0" w:space="0" w:color="auto"/>
        <w:right w:val="none" w:sz="0" w:space="0" w:color="auto"/>
      </w:divBdr>
      <w:divsChild>
        <w:div w:id="1549221534">
          <w:marLeft w:val="0"/>
          <w:marRight w:val="0"/>
          <w:marTop w:val="0"/>
          <w:marBottom w:val="0"/>
          <w:divBdr>
            <w:top w:val="none" w:sz="0" w:space="0" w:color="auto"/>
            <w:left w:val="none" w:sz="0" w:space="0" w:color="auto"/>
            <w:bottom w:val="none" w:sz="0" w:space="0" w:color="auto"/>
            <w:right w:val="none" w:sz="0" w:space="0" w:color="auto"/>
          </w:divBdr>
        </w:div>
      </w:divsChild>
    </w:div>
    <w:div w:id="1309213213">
      <w:bodyDiv w:val="1"/>
      <w:marLeft w:val="0"/>
      <w:marRight w:val="0"/>
      <w:marTop w:val="0"/>
      <w:marBottom w:val="0"/>
      <w:divBdr>
        <w:top w:val="none" w:sz="0" w:space="0" w:color="auto"/>
        <w:left w:val="none" w:sz="0" w:space="0" w:color="auto"/>
        <w:bottom w:val="none" w:sz="0" w:space="0" w:color="auto"/>
        <w:right w:val="none" w:sz="0" w:space="0" w:color="auto"/>
      </w:divBdr>
    </w:div>
    <w:div w:id="1609045467">
      <w:bodyDiv w:val="1"/>
      <w:marLeft w:val="0"/>
      <w:marRight w:val="0"/>
      <w:marTop w:val="0"/>
      <w:marBottom w:val="0"/>
      <w:divBdr>
        <w:top w:val="none" w:sz="0" w:space="0" w:color="auto"/>
        <w:left w:val="none" w:sz="0" w:space="0" w:color="auto"/>
        <w:bottom w:val="none" w:sz="0" w:space="0" w:color="auto"/>
        <w:right w:val="none" w:sz="0" w:space="0" w:color="auto"/>
      </w:divBdr>
    </w:div>
    <w:div w:id="1987515416">
      <w:bodyDiv w:val="1"/>
      <w:marLeft w:val="0"/>
      <w:marRight w:val="0"/>
      <w:marTop w:val="0"/>
      <w:marBottom w:val="0"/>
      <w:divBdr>
        <w:top w:val="none" w:sz="0" w:space="0" w:color="auto"/>
        <w:left w:val="none" w:sz="0" w:space="0" w:color="auto"/>
        <w:bottom w:val="none" w:sz="0" w:space="0" w:color="auto"/>
        <w:right w:val="none" w:sz="0" w:space="0" w:color="auto"/>
      </w:divBdr>
    </w:div>
    <w:div w:id="2059434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081868574"/>
        <w:category>
          <w:name w:val="כללי"/>
          <w:gallery w:val="placeholder"/>
        </w:category>
        <w:types>
          <w:type w:val="bbPlcHdr"/>
        </w:types>
        <w:behaviors>
          <w:behavior w:val="content"/>
        </w:behaviors>
        <w:guid w:val="{3445D299-AC22-42FD-8CCC-2023EFAE4286}"/>
      </w:docPartPr>
      <w:docPartBody>
        <w:p w:rsidR="0085109D" w:rsidRDefault="0085109D">
          <w:r w:rsidRPr="00202F99">
            <w:rPr>
              <w:rStyle w:val="a3"/>
              <w:rtl/>
            </w:rPr>
            <w:t>לחץ כאן להזנת טקסט</w:t>
          </w:r>
          <w:r w:rsidRPr="00202F99">
            <w:rPr>
              <w:rStyle w:val="a3"/>
            </w:rPr>
            <w:t>.</w:t>
          </w:r>
        </w:p>
      </w:docPartBody>
    </w:docPart>
    <w:docPart>
      <w:docPartPr>
        <w:name w:val="793A939D21EB4215AD3CCDA4C58D451F"/>
        <w:category>
          <w:name w:val="כללי"/>
          <w:gallery w:val="placeholder"/>
        </w:category>
        <w:types>
          <w:type w:val="bbPlcHdr"/>
        </w:types>
        <w:behaviors>
          <w:behavior w:val="content"/>
        </w:behaviors>
        <w:guid w:val="{088BD1BF-92F2-41ED-A263-AE556933F402}"/>
      </w:docPartPr>
      <w:docPartBody>
        <w:p w:rsidR="0085109D" w:rsidRDefault="0085109D" w:rsidP="0085109D">
          <w:pPr>
            <w:pStyle w:val="793A939D21EB4215AD3CCDA4C58D451F"/>
          </w:pPr>
          <w:r w:rsidRPr="00202F99">
            <w:rPr>
              <w:rStyle w:val="a3"/>
              <w:rtl/>
            </w:rPr>
            <w:t>לחץ כאן להזנת טקסט</w:t>
          </w:r>
          <w:r w:rsidRPr="00202F99">
            <w:rPr>
              <w:rStyle w:val="a3"/>
            </w:rPr>
            <w:t>.</w:t>
          </w:r>
        </w:p>
      </w:docPartBody>
    </w:docPart>
    <w:docPart>
      <w:docPartPr>
        <w:name w:val="27751351CF274A67A4E773FE2B123BC3"/>
        <w:category>
          <w:name w:val="כללי"/>
          <w:gallery w:val="placeholder"/>
        </w:category>
        <w:types>
          <w:type w:val="bbPlcHdr"/>
        </w:types>
        <w:behaviors>
          <w:behavior w:val="content"/>
        </w:behaviors>
        <w:guid w:val="{CE265AB1-990C-4EE5-AA95-61E325548FC9}"/>
      </w:docPartPr>
      <w:docPartBody>
        <w:p w:rsidR="0085109D" w:rsidRDefault="0085109D" w:rsidP="0085109D">
          <w:pPr>
            <w:pStyle w:val="27751351CF274A67A4E773FE2B123BC3"/>
          </w:pPr>
          <w:r w:rsidRPr="00202F99">
            <w:rPr>
              <w:rStyle w:val="a3"/>
              <w:rtl/>
            </w:rPr>
            <w:t>לחץ כאן להזנת טקסט</w:t>
          </w:r>
          <w:r w:rsidRPr="00202F99">
            <w:rPr>
              <w:rStyle w:val="a3"/>
            </w:rPr>
            <w:t>.</w:t>
          </w:r>
        </w:p>
      </w:docPartBody>
    </w:docPart>
    <w:docPart>
      <w:docPartPr>
        <w:name w:val="011AABDB33D34FCDAFB3CC7526F1811C"/>
        <w:category>
          <w:name w:val="כללי"/>
          <w:gallery w:val="placeholder"/>
        </w:category>
        <w:types>
          <w:type w:val="bbPlcHdr"/>
        </w:types>
        <w:behaviors>
          <w:behavior w:val="content"/>
        </w:behaviors>
        <w:guid w:val="{2DA502D4-4884-478E-B370-5537DAB9F2AB}"/>
      </w:docPartPr>
      <w:docPartBody>
        <w:p w:rsidR="0085109D" w:rsidRDefault="0085109D" w:rsidP="0085109D">
          <w:pPr>
            <w:pStyle w:val="011AABDB33D34FCDAFB3CC7526F1811C"/>
          </w:pPr>
          <w:r w:rsidRPr="00202F99">
            <w:rPr>
              <w:rStyle w:val="a3"/>
              <w:rtl/>
            </w:rPr>
            <w:t>לחץ כאן להזנת טקסט</w:t>
          </w:r>
          <w:r w:rsidRPr="00202F99">
            <w:rPr>
              <w:rStyle w:val="a3"/>
            </w:rPr>
            <w:t>.</w:t>
          </w:r>
        </w:p>
      </w:docPartBody>
    </w:docPart>
    <w:docPart>
      <w:docPartPr>
        <w:name w:val="6F564A89463E46C8A0ED6E5C8580421E"/>
        <w:category>
          <w:name w:val="כללי"/>
          <w:gallery w:val="placeholder"/>
        </w:category>
        <w:types>
          <w:type w:val="bbPlcHdr"/>
        </w:types>
        <w:behaviors>
          <w:behavior w:val="content"/>
        </w:behaviors>
        <w:guid w:val="{A26B5884-1A6C-4F36-A71B-3525C2154D16}"/>
      </w:docPartPr>
      <w:docPartBody>
        <w:p w:rsidR="0085109D" w:rsidRDefault="0085109D" w:rsidP="0085109D">
          <w:pPr>
            <w:pStyle w:val="6F564A89463E46C8A0ED6E5C8580421E"/>
          </w:pPr>
          <w:r w:rsidRPr="00202F99">
            <w:rPr>
              <w:rStyle w:val="a3"/>
              <w:rtl/>
            </w:rPr>
            <w:t>לחץ כאן להזנת טקסט</w:t>
          </w:r>
          <w:r w:rsidRPr="00202F99">
            <w:rPr>
              <w:rStyle w:val="a3"/>
            </w:rPr>
            <w:t>.</w:t>
          </w:r>
        </w:p>
      </w:docPartBody>
    </w:docPart>
    <w:docPart>
      <w:docPartPr>
        <w:name w:val="5B2C1320B62F4A27899E10043161789F"/>
        <w:category>
          <w:name w:val="כללי"/>
          <w:gallery w:val="placeholder"/>
        </w:category>
        <w:types>
          <w:type w:val="bbPlcHdr"/>
        </w:types>
        <w:behaviors>
          <w:behavior w:val="content"/>
        </w:behaviors>
        <w:guid w:val="{318D9A3A-C58C-40DE-8167-E713630A2C0B}"/>
      </w:docPartPr>
      <w:docPartBody>
        <w:p w:rsidR="0085109D" w:rsidRDefault="0085109D" w:rsidP="0085109D">
          <w:pPr>
            <w:pStyle w:val="5B2C1320B62F4A27899E10043161789F"/>
          </w:pPr>
          <w:r w:rsidRPr="00202F99">
            <w:rPr>
              <w:rStyle w:val="a3"/>
              <w:rtl/>
            </w:rPr>
            <w:t>לחץ כאן להזנת טקסט</w:t>
          </w:r>
          <w:r w:rsidRPr="00202F99">
            <w:rPr>
              <w:rStyle w:val="a3"/>
            </w:rPr>
            <w:t>.</w:t>
          </w:r>
        </w:p>
      </w:docPartBody>
    </w:docPart>
    <w:docPart>
      <w:docPartPr>
        <w:name w:val="BA5EBBE740A84678B40326AC762D73AB"/>
        <w:category>
          <w:name w:val="כללי"/>
          <w:gallery w:val="placeholder"/>
        </w:category>
        <w:types>
          <w:type w:val="bbPlcHdr"/>
        </w:types>
        <w:behaviors>
          <w:behavior w:val="content"/>
        </w:behaviors>
        <w:guid w:val="{40BF64BC-49C9-4602-896B-4428B54B2E36}"/>
      </w:docPartPr>
      <w:docPartBody>
        <w:p w:rsidR="0085109D" w:rsidRDefault="0085109D" w:rsidP="0085109D">
          <w:pPr>
            <w:pStyle w:val="BA5EBBE740A84678B40326AC762D73AB"/>
          </w:pPr>
          <w:r w:rsidRPr="00202F99">
            <w:rPr>
              <w:rStyle w:val="a3"/>
              <w:rtl/>
            </w:rPr>
            <w:t>לחץ כאן להזנת טקסט</w:t>
          </w:r>
          <w:r w:rsidRPr="00202F99">
            <w:rPr>
              <w:rStyle w:val="a3"/>
            </w:rPr>
            <w:t>.</w:t>
          </w:r>
        </w:p>
      </w:docPartBody>
    </w:docPart>
    <w:docPart>
      <w:docPartPr>
        <w:name w:val="7B3163B3B6494EEBA156533F8ACEA966"/>
        <w:category>
          <w:name w:val="כללי"/>
          <w:gallery w:val="placeholder"/>
        </w:category>
        <w:types>
          <w:type w:val="bbPlcHdr"/>
        </w:types>
        <w:behaviors>
          <w:behavior w:val="content"/>
        </w:behaviors>
        <w:guid w:val="{786B74B3-EBEE-4197-8690-49A2451C18B1}"/>
      </w:docPartPr>
      <w:docPartBody>
        <w:p w:rsidR="0085109D" w:rsidRDefault="0085109D" w:rsidP="0085109D">
          <w:pPr>
            <w:pStyle w:val="7B3163B3B6494EEBA156533F8ACEA966"/>
          </w:pPr>
          <w:r w:rsidRPr="00202F99">
            <w:rPr>
              <w:rStyle w:val="a3"/>
              <w:rtl/>
            </w:rPr>
            <w:t>לחץ כאן להזנת טקסט</w:t>
          </w:r>
          <w:r w:rsidRPr="00202F99">
            <w:rPr>
              <w:rStyle w:val="a3"/>
            </w:rPr>
            <w:t>.</w:t>
          </w:r>
        </w:p>
      </w:docPartBody>
    </w:docPart>
    <w:docPart>
      <w:docPartPr>
        <w:name w:val="A47DA4268A0242BEB4BFC60CF562B655"/>
        <w:category>
          <w:name w:val="כללי"/>
          <w:gallery w:val="placeholder"/>
        </w:category>
        <w:types>
          <w:type w:val="bbPlcHdr"/>
        </w:types>
        <w:behaviors>
          <w:behavior w:val="content"/>
        </w:behaviors>
        <w:guid w:val="{CD7C4722-005A-488D-A1EB-2B10AEEC53B6}"/>
      </w:docPartPr>
      <w:docPartBody>
        <w:p w:rsidR="0085109D" w:rsidRDefault="0085109D" w:rsidP="0085109D">
          <w:pPr>
            <w:pStyle w:val="A47DA4268A0242BEB4BFC60CF562B655"/>
          </w:pPr>
          <w:r w:rsidRPr="00202F99">
            <w:rPr>
              <w:rStyle w:val="a3"/>
              <w:rtl/>
            </w:rPr>
            <w:t>לחץ כאן להזנת טקסט</w:t>
          </w:r>
          <w:r w:rsidRPr="00202F99">
            <w:rPr>
              <w:rStyle w:val="a3"/>
            </w:rPr>
            <w:t>.</w:t>
          </w:r>
        </w:p>
      </w:docPartBody>
    </w:docPart>
    <w:docPart>
      <w:docPartPr>
        <w:name w:val="29D5D2FBC3AA4AA19D05D1693E3FC493"/>
        <w:category>
          <w:name w:val="כללי"/>
          <w:gallery w:val="placeholder"/>
        </w:category>
        <w:types>
          <w:type w:val="bbPlcHdr"/>
        </w:types>
        <w:behaviors>
          <w:behavior w:val="content"/>
        </w:behaviors>
        <w:guid w:val="{A5FC7DCC-0696-47B1-B4ED-7BD0D126CAA3}"/>
      </w:docPartPr>
      <w:docPartBody>
        <w:p w:rsidR="0085109D" w:rsidRDefault="0085109D" w:rsidP="0085109D">
          <w:pPr>
            <w:pStyle w:val="29D5D2FBC3AA4AA19D05D1693E3FC493"/>
          </w:pPr>
          <w:r w:rsidRPr="00202F99">
            <w:rPr>
              <w:rStyle w:val="a3"/>
              <w:rtl/>
            </w:rPr>
            <w:t>לחץ כאן להזנת טקסט</w:t>
          </w:r>
          <w:r w:rsidRPr="00202F99">
            <w:rPr>
              <w:rStyle w:val="a3"/>
            </w:rPr>
            <w:t>.</w:t>
          </w:r>
        </w:p>
      </w:docPartBody>
    </w:docPart>
    <w:docPart>
      <w:docPartPr>
        <w:name w:val="FDD56B12E0084CFB9BC9ADCEACEF0597"/>
        <w:category>
          <w:name w:val="כללי"/>
          <w:gallery w:val="placeholder"/>
        </w:category>
        <w:types>
          <w:type w:val="bbPlcHdr"/>
        </w:types>
        <w:behaviors>
          <w:behavior w:val="content"/>
        </w:behaviors>
        <w:guid w:val="{4DB9CD97-A705-4E26-8337-C5E39BE6C656}"/>
      </w:docPartPr>
      <w:docPartBody>
        <w:p w:rsidR="0085109D" w:rsidRDefault="0085109D" w:rsidP="0085109D">
          <w:pPr>
            <w:pStyle w:val="FDD56B12E0084CFB9BC9ADCEACEF0597"/>
          </w:pPr>
          <w:r w:rsidRPr="00202F99">
            <w:rPr>
              <w:rStyle w:val="a3"/>
              <w:rtl/>
            </w:rPr>
            <w:t>לחץ כאן להזנת טקסט</w:t>
          </w:r>
          <w:r w:rsidRPr="00202F99">
            <w:rPr>
              <w:rStyle w:val="a3"/>
            </w:rPr>
            <w:t>.</w:t>
          </w:r>
        </w:p>
      </w:docPartBody>
    </w:docPart>
    <w:docPart>
      <w:docPartPr>
        <w:name w:val="4096BC25735049C78BBC56E474612FCD"/>
        <w:category>
          <w:name w:val="כללי"/>
          <w:gallery w:val="placeholder"/>
        </w:category>
        <w:types>
          <w:type w:val="bbPlcHdr"/>
        </w:types>
        <w:behaviors>
          <w:behavior w:val="content"/>
        </w:behaviors>
        <w:guid w:val="{28EE6401-D4DA-48DD-91AB-51C617391C74}"/>
      </w:docPartPr>
      <w:docPartBody>
        <w:p w:rsidR="0085109D" w:rsidRDefault="0085109D" w:rsidP="0085109D">
          <w:pPr>
            <w:pStyle w:val="4096BC25735049C78BBC56E474612FCD"/>
          </w:pPr>
          <w:r w:rsidRPr="00202F99">
            <w:rPr>
              <w:rStyle w:val="a3"/>
              <w:rtl/>
            </w:rPr>
            <w:t>לחץ כאן להזנת טקסט</w:t>
          </w:r>
          <w:r w:rsidRPr="00202F99">
            <w:rPr>
              <w:rStyle w:val="a3"/>
            </w:rPr>
            <w:t>.</w:t>
          </w:r>
        </w:p>
      </w:docPartBody>
    </w:docPart>
    <w:docPart>
      <w:docPartPr>
        <w:name w:val="E6BDB60E7C5B47E6B8D717631B0145FC"/>
        <w:category>
          <w:name w:val="כללי"/>
          <w:gallery w:val="placeholder"/>
        </w:category>
        <w:types>
          <w:type w:val="bbPlcHdr"/>
        </w:types>
        <w:behaviors>
          <w:behavior w:val="content"/>
        </w:behaviors>
        <w:guid w:val="{18C1B07D-6A4E-443E-AC63-984E4A5A74DD}"/>
      </w:docPartPr>
      <w:docPartBody>
        <w:p w:rsidR="0085109D" w:rsidRDefault="0085109D" w:rsidP="0085109D">
          <w:pPr>
            <w:pStyle w:val="E6BDB60E7C5B47E6B8D717631B0145FC"/>
          </w:pPr>
          <w:r w:rsidRPr="00202F99">
            <w:rPr>
              <w:rStyle w:val="a3"/>
              <w:rtl/>
            </w:rPr>
            <w:t>לחץ כאן להזנת טקסט</w:t>
          </w:r>
          <w:r w:rsidRPr="00202F99">
            <w:rPr>
              <w:rStyle w:val="a3"/>
            </w:rPr>
            <w:t>.</w:t>
          </w:r>
        </w:p>
      </w:docPartBody>
    </w:docPart>
    <w:docPart>
      <w:docPartPr>
        <w:name w:val="7EF6B1DA164447D59ADA526CA0733E33"/>
        <w:category>
          <w:name w:val="כללי"/>
          <w:gallery w:val="placeholder"/>
        </w:category>
        <w:types>
          <w:type w:val="bbPlcHdr"/>
        </w:types>
        <w:behaviors>
          <w:behavior w:val="content"/>
        </w:behaviors>
        <w:guid w:val="{31205D66-0292-4A77-9A59-C6EB1FC367BA}"/>
      </w:docPartPr>
      <w:docPartBody>
        <w:p w:rsidR="0085109D" w:rsidRDefault="0085109D" w:rsidP="0085109D">
          <w:pPr>
            <w:pStyle w:val="7EF6B1DA164447D59ADA526CA0733E33"/>
          </w:pPr>
          <w:r w:rsidRPr="00202F99">
            <w:rPr>
              <w:rStyle w:val="a3"/>
              <w:rtl/>
            </w:rPr>
            <w:t>לחץ כאן להזנת טקסט</w:t>
          </w:r>
          <w:r w:rsidRPr="00202F99">
            <w:rPr>
              <w:rStyle w:val="a3"/>
            </w:rPr>
            <w:t>.</w:t>
          </w:r>
        </w:p>
      </w:docPartBody>
    </w:docPart>
    <w:docPart>
      <w:docPartPr>
        <w:name w:val="7B1BD3D627CC4F97B1C7BEB6A016024B"/>
        <w:category>
          <w:name w:val="כללי"/>
          <w:gallery w:val="placeholder"/>
        </w:category>
        <w:types>
          <w:type w:val="bbPlcHdr"/>
        </w:types>
        <w:behaviors>
          <w:behavior w:val="content"/>
        </w:behaviors>
        <w:guid w:val="{194EF9DA-23DC-4665-9689-B9EFB0AF7334}"/>
      </w:docPartPr>
      <w:docPartBody>
        <w:p w:rsidR="0085109D" w:rsidRDefault="0085109D" w:rsidP="0085109D">
          <w:pPr>
            <w:pStyle w:val="7B1BD3D627CC4F97B1C7BEB6A016024B"/>
          </w:pPr>
          <w:r w:rsidRPr="00202F99">
            <w:rPr>
              <w:rStyle w:val="a3"/>
              <w:rtl/>
            </w:rPr>
            <w:t>לחץ כאן להזנת טקסט</w:t>
          </w:r>
          <w:r w:rsidRPr="00202F99">
            <w:rPr>
              <w:rStyle w:val="a3"/>
            </w:rPr>
            <w:t>.</w:t>
          </w:r>
        </w:p>
      </w:docPartBody>
    </w:docPart>
    <w:docPart>
      <w:docPartPr>
        <w:name w:val="FEEEBFFB86E7446B9A5D29FBDA1B298B"/>
        <w:category>
          <w:name w:val="כללי"/>
          <w:gallery w:val="placeholder"/>
        </w:category>
        <w:types>
          <w:type w:val="bbPlcHdr"/>
        </w:types>
        <w:behaviors>
          <w:behavior w:val="content"/>
        </w:behaviors>
        <w:guid w:val="{79E5B910-94A5-4BFF-96A7-B512F604C86E}"/>
      </w:docPartPr>
      <w:docPartBody>
        <w:p w:rsidR="0085109D" w:rsidRDefault="0085109D" w:rsidP="0085109D">
          <w:pPr>
            <w:pStyle w:val="FEEEBFFB86E7446B9A5D29FBDA1B298B"/>
          </w:pPr>
          <w:r w:rsidRPr="00202F99">
            <w:rPr>
              <w:rStyle w:val="a3"/>
              <w:rtl/>
            </w:rPr>
            <w:t>לחץ כאן להזנת טקסט</w:t>
          </w:r>
          <w:r w:rsidRPr="00202F99">
            <w:rPr>
              <w:rStyle w:val="a3"/>
            </w:rPr>
            <w:t>.</w:t>
          </w:r>
        </w:p>
      </w:docPartBody>
    </w:docPart>
    <w:docPart>
      <w:docPartPr>
        <w:name w:val="E21AF63A31DB4E8793EBD3165CEC7124"/>
        <w:category>
          <w:name w:val="כללי"/>
          <w:gallery w:val="placeholder"/>
        </w:category>
        <w:types>
          <w:type w:val="bbPlcHdr"/>
        </w:types>
        <w:behaviors>
          <w:behavior w:val="content"/>
        </w:behaviors>
        <w:guid w:val="{FD18DD79-2E6D-4B1A-B2C0-535D4507D150}"/>
      </w:docPartPr>
      <w:docPartBody>
        <w:p w:rsidR="0085109D" w:rsidRDefault="0085109D" w:rsidP="0085109D">
          <w:pPr>
            <w:pStyle w:val="E21AF63A31DB4E8793EBD3165CEC7124"/>
          </w:pPr>
          <w:r w:rsidRPr="00202F99">
            <w:rPr>
              <w:rStyle w:val="a3"/>
              <w:rtl/>
            </w:rPr>
            <w:t>לחץ כאן להזנת טקסט</w:t>
          </w:r>
          <w:r w:rsidRPr="00202F99">
            <w:rPr>
              <w:rStyle w:val="a3"/>
            </w:rPr>
            <w:t>.</w:t>
          </w:r>
        </w:p>
      </w:docPartBody>
    </w:docPart>
    <w:docPart>
      <w:docPartPr>
        <w:name w:val="88DB95EDFD534BCCB2F99276BC1ACF15"/>
        <w:category>
          <w:name w:val="כללי"/>
          <w:gallery w:val="placeholder"/>
        </w:category>
        <w:types>
          <w:type w:val="bbPlcHdr"/>
        </w:types>
        <w:behaviors>
          <w:behavior w:val="content"/>
        </w:behaviors>
        <w:guid w:val="{4F8E9291-D8D6-48F8-9A42-3C3B71EC5A8E}"/>
      </w:docPartPr>
      <w:docPartBody>
        <w:p w:rsidR="0085109D" w:rsidRDefault="0085109D" w:rsidP="0085109D">
          <w:pPr>
            <w:pStyle w:val="88DB95EDFD534BCCB2F99276BC1ACF15"/>
          </w:pPr>
          <w:r w:rsidRPr="00202F99">
            <w:rPr>
              <w:rStyle w:val="a3"/>
              <w:rtl/>
            </w:rPr>
            <w:t>לחץ כאן להזנת טקסט</w:t>
          </w:r>
          <w:r w:rsidRPr="00202F99">
            <w:rPr>
              <w:rStyle w:val="a3"/>
            </w:rPr>
            <w:t>.</w:t>
          </w:r>
        </w:p>
      </w:docPartBody>
    </w:docPart>
    <w:docPart>
      <w:docPartPr>
        <w:name w:val="C2464D0AB0A947208B92AE2A96D72BF5"/>
        <w:category>
          <w:name w:val="כללי"/>
          <w:gallery w:val="placeholder"/>
        </w:category>
        <w:types>
          <w:type w:val="bbPlcHdr"/>
        </w:types>
        <w:behaviors>
          <w:behavior w:val="content"/>
        </w:behaviors>
        <w:guid w:val="{9FB04B8E-0056-41B5-BE1A-CA694E1E7927}"/>
      </w:docPartPr>
      <w:docPartBody>
        <w:p w:rsidR="0085109D" w:rsidRDefault="0085109D" w:rsidP="0085109D">
          <w:pPr>
            <w:pStyle w:val="C2464D0AB0A947208B92AE2A96D72BF5"/>
          </w:pPr>
          <w:r w:rsidRPr="00202F99">
            <w:rPr>
              <w:rStyle w:val="a3"/>
              <w:rtl/>
            </w:rPr>
            <w:t>לחץ כאן להזנת טקסט</w:t>
          </w:r>
          <w:r w:rsidRPr="00202F99">
            <w:rPr>
              <w:rStyle w:val="a3"/>
            </w:rPr>
            <w:t>.</w:t>
          </w:r>
        </w:p>
      </w:docPartBody>
    </w:docPart>
    <w:docPart>
      <w:docPartPr>
        <w:name w:val="E9AB250793D1443A8EE69CF8C103980F"/>
        <w:category>
          <w:name w:val="כללי"/>
          <w:gallery w:val="placeholder"/>
        </w:category>
        <w:types>
          <w:type w:val="bbPlcHdr"/>
        </w:types>
        <w:behaviors>
          <w:behavior w:val="content"/>
        </w:behaviors>
        <w:guid w:val="{078EDC9E-7020-47D9-93DD-B45CF34F775D}"/>
      </w:docPartPr>
      <w:docPartBody>
        <w:p w:rsidR="0085109D" w:rsidRDefault="0085109D" w:rsidP="0085109D">
          <w:pPr>
            <w:pStyle w:val="E9AB250793D1443A8EE69CF8C103980F"/>
          </w:pPr>
          <w:r w:rsidRPr="00202F99">
            <w:rPr>
              <w:rStyle w:val="a3"/>
              <w:rtl/>
            </w:rPr>
            <w:t>לחץ כאן להזנת טקסט</w:t>
          </w:r>
          <w:r w:rsidRPr="00202F99">
            <w:rPr>
              <w:rStyle w:val="a3"/>
            </w:rPr>
            <w:t>.</w:t>
          </w:r>
        </w:p>
      </w:docPartBody>
    </w:docPart>
    <w:docPart>
      <w:docPartPr>
        <w:name w:val="503C8554F47B4F1AAADC98FE86385A49"/>
        <w:category>
          <w:name w:val="כללי"/>
          <w:gallery w:val="placeholder"/>
        </w:category>
        <w:types>
          <w:type w:val="bbPlcHdr"/>
        </w:types>
        <w:behaviors>
          <w:behavior w:val="content"/>
        </w:behaviors>
        <w:guid w:val="{6339A711-CC01-43E3-9E96-87CDB57DF3BB}"/>
      </w:docPartPr>
      <w:docPartBody>
        <w:p w:rsidR="0085109D" w:rsidRDefault="0085109D" w:rsidP="0085109D">
          <w:pPr>
            <w:pStyle w:val="503C8554F47B4F1AAADC98FE86385A49"/>
          </w:pPr>
          <w:r w:rsidRPr="00202F99">
            <w:rPr>
              <w:rStyle w:val="a3"/>
              <w:rtl/>
            </w:rPr>
            <w:t>לחץ כאן להזנת טקסט</w:t>
          </w:r>
          <w:r w:rsidRPr="00202F99">
            <w:rPr>
              <w:rStyle w:val="a3"/>
            </w:rPr>
            <w:t>.</w:t>
          </w:r>
        </w:p>
      </w:docPartBody>
    </w:docPart>
    <w:docPart>
      <w:docPartPr>
        <w:name w:val="9C0C6276B7A24DE5989378555586AA41"/>
        <w:category>
          <w:name w:val="כללי"/>
          <w:gallery w:val="placeholder"/>
        </w:category>
        <w:types>
          <w:type w:val="bbPlcHdr"/>
        </w:types>
        <w:behaviors>
          <w:behavior w:val="content"/>
        </w:behaviors>
        <w:guid w:val="{C530D166-A5C4-4052-B3DE-98096125E502}"/>
      </w:docPartPr>
      <w:docPartBody>
        <w:p w:rsidR="0085109D" w:rsidRDefault="0085109D" w:rsidP="0085109D">
          <w:pPr>
            <w:pStyle w:val="9C0C6276B7A24DE5989378555586AA41"/>
          </w:pPr>
          <w:r w:rsidRPr="00202F99">
            <w:rPr>
              <w:rStyle w:val="a3"/>
              <w:rtl/>
            </w:rPr>
            <w:t>לחץ כאן להזנת טקסט</w:t>
          </w:r>
          <w:r w:rsidRPr="00202F99">
            <w:rPr>
              <w:rStyle w:val="a3"/>
            </w:rPr>
            <w:t>.</w:t>
          </w:r>
        </w:p>
      </w:docPartBody>
    </w:docPart>
    <w:docPart>
      <w:docPartPr>
        <w:name w:val="4FAE2E816D454316B78A58503727E747"/>
        <w:category>
          <w:name w:val="כללי"/>
          <w:gallery w:val="placeholder"/>
        </w:category>
        <w:types>
          <w:type w:val="bbPlcHdr"/>
        </w:types>
        <w:behaviors>
          <w:behavior w:val="content"/>
        </w:behaviors>
        <w:guid w:val="{8B523EDD-0C46-4FD8-8A17-884BC9621330}"/>
      </w:docPartPr>
      <w:docPartBody>
        <w:p w:rsidR="0085109D" w:rsidRDefault="0085109D" w:rsidP="0085109D">
          <w:pPr>
            <w:pStyle w:val="4FAE2E816D454316B78A58503727E747"/>
          </w:pPr>
          <w:r w:rsidRPr="00202F99">
            <w:rPr>
              <w:rStyle w:val="a3"/>
              <w:rtl/>
            </w:rPr>
            <w:t>לחץ כאן להזנת טקסט</w:t>
          </w:r>
          <w:r w:rsidRPr="00202F99">
            <w:rPr>
              <w:rStyle w:val="a3"/>
            </w:rPr>
            <w:t>.</w:t>
          </w:r>
        </w:p>
      </w:docPartBody>
    </w:docPart>
    <w:docPart>
      <w:docPartPr>
        <w:name w:val="BDC09DC05A0E4137A85152D737FD45F4"/>
        <w:category>
          <w:name w:val="כללי"/>
          <w:gallery w:val="placeholder"/>
        </w:category>
        <w:types>
          <w:type w:val="bbPlcHdr"/>
        </w:types>
        <w:behaviors>
          <w:behavior w:val="content"/>
        </w:behaviors>
        <w:guid w:val="{70955A8B-4543-4EF1-9AFA-114141CA900D}"/>
      </w:docPartPr>
      <w:docPartBody>
        <w:p w:rsidR="0085109D" w:rsidRDefault="0085109D" w:rsidP="0085109D">
          <w:pPr>
            <w:pStyle w:val="BDC09DC05A0E4137A85152D737FD45F4"/>
          </w:pPr>
          <w:r w:rsidRPr="00202F99">
            <w:rPr>
              <w:rStyle w:val="a3"/>
              <w:rtl/>
            </w:rPr>
            <w:t>לחץ כאן להזנת טקסט</w:t>
          </w:r>
          <w:r w:rsidRPr="00202F99">
            <w:rPr>
              <w:rStyle w:val="a3"/>
            </w:rPr>
            <w:t>.</w:t>
          </w:r>
        </w:p>
      </w:docPartBody>
    </w:docPart>
    <w:docPart>
      <w:docPartPr>
        <w:name w:val="440CED8B9EF049279E9B30167ADB0A04"/>
        <w:category>
          <w:name w:val="כללי"/>
          <w:gallery w:val="placeholder"/>
        </w:category>
        <w:types>
          <w:type w:val="bbPlcHdr"/>
        </w:types>
        <w:behaviors>
          <w:behavior w:val="content"/>
        </w:behaviors>
        <w:guid w:val="{F70015BE-8466-47C8-96A9-BC06374BC9CC}"/>
      </w:docPartPr>
      <w:docPartBody>
        <w:p w:rsidR="0085109D" w:rsidRDefault="0085109D" w:rsidP="0085109D">
          <w:pPr>
            <w:pStyle w:val="440CED8B9EF049279E9B30167ADB0A04"/>
          </w:pPr>
          <w:r w:rsidRPr="00202F99">
            <w:rPr>
              <w:rStyle w:val="a3"/>
              <w:rtl/>
            </w:rPr>
            <w:t>לחץ כאן להזנת טקסט</w:t>
          </w:r>
          <w:r w:rsidRPr="00202F99">
            <w:rPr>
              <w:rStyle w:val="a3"/>
            </w:rPr>
            <w:t>.</w:t>
          </w:r>
        </w:p>
      </w:docPartBody>
    </w:docPart>
    <w:docPart>
      <w:docPartPr>
        <w:name w:val="B5DB7CD980BE4E12A4AB4645C151FF03"/>
        <w:category>
          <w:name w:val="כללי"/>
          <w:gallery w:val="placeholder"/>
        </w:category>
        <w:types>
          <w:type w:val="bbPlcHdr"/>
        </w:types>
        <w:behaviors>
          <w:behavior w:val="content"/>
        </w:behaviors>
        <w:guid w:val="{795666AF-13CB-4BD3-A4C1-DDDC06EA3977}"/>
      </w:docPartPr>
      <w:docPartBody>
        <w:p w:rsidR="0085109D" w:rsidRDefault="0085109D" w:rsidP="0085109D">
          <w:pPr>
            <w:pStyle w:val="B5DB7CD980BE4E12A4AB4645C151FF03"/>
          </w:pPr>
          <w:r w:rsidRPr="00202F99">
            <w:rPr>
              <w:rStyle w:val="a3"/>
              <w:rtl/>
            </w:rPr>
            <w:t>לחץ כאן להזנת טקסט</w:t>
          </w:r>
          <w:r w:rsidRPr="00202F99">
            <w:rPr>
              <w:rStyle w:val="a3"/>
            </w:rPr>
            <w:t>.</w:t>
          </w:r>
        </w:p>
      </w:docPartBody>
    </w:docPart>
    <w:docPart>
      <w:docPartPr>
        <w:name w:val="EE6C284C228E47A7B1295C26D72A0C7B"/>
        <w:category>
          <w:name w:val="כללי"/>
          <w:gallery w:val="placeholder"/>
        </w:category>
        <w:types>
          <w:type w:val="bbPlcHdr"/>
        </w:types>
        <w:behaviors>
          <w:behavior w:val="content"/>
        </w:behaviors>
        <w:guid w:val="{B413D602-22BC-41F9-A3DF-94E56DC05D7C}"/>
      </w:docPartPr>
      <w:docPartBody>
        <w:p w:rsidR="0085109D" w:rsidRDefault="0085109D" w:rsidP="0085109D">
          <w:pPr>
            <w:pStyle w:val="EE6C284C228E47A7B1295C26D72A0C7B"/>
          </w:pPr>
          <w:r w:rsidRPr="00202F99">
            <w:rPr>
              <w:rStyle w:val="a3"/>
              <w:rtl/>
            </w:rPr>
            <w:t>לחץ כאן להזנת טקסט</w:t>
          </w:r>
          <w:r w:rsidRPr="00202F99">
            <w:rPr>
              <w:rStyle w:val="a3"/>
            </w:rPr>
            <w:t>.</w:t>
          </w:r>
        </w:p>
      </w:docPartBody>
    </w:docPart>
    <w:docPart>
      <w:docPartPr>
        <w:name w:val="658C84907CA445D9ACB2257067630B5B"/>
        <w:category>
          <w:name w:val="כללי"/>
          <w:gallery w:val="placeholder"/>
        </w:category>
        <w:types>
          <w:type w:val="bbPlcHdr"/>
        </w:types>
        <w:behaviors>
          <w:behavior w:val="content"/>
        </w:behaviors>
        <w:guid w:val="{D1B28B11-C461-49F2-AE3E-D1B80C024769}"/>
      </w:docPartPr>
      <w:docPartBody>
        <w:p w:rsidR="0085109D" w:rsidRDefault="0085109D" w:rsidP="0085109D">
          <w:pPr>
            <w:pStyle w:val="658C84907CA445D9ACB2257067630B5B"/>
          </w:pPr>
          <w:r w:rsidRPr="00202F99">
            <w:rPr>
              <w:rStyle w:val="a3"/>
              <w:rtl/>
            </w:rPr>
            <w:t>לחץ כאן להזנת טקסט</w:t>
          </w:r>
          <w:r w:rsidRPr="00202F99">
            <w:rPr>
              <w:rStyle w:val="a3"/>
            </w:rPr>
            <w:t>.</w:t>
          </w:r>
        </w:p>
      </w:docPartBody>
    </w:docPart>
    <w:docPart>
      <w:docPartPr>
        <w:name w:val="F5045451B8D64730A32DFF0DB23C1140"/>
        <w:category>
          <w:name w:val="כללי"/>
          <w:gallery w:val="placeholder"/>
        </w:category>
        <w:types>
          <w:type w:val="bbPlcHdr"/>
        </w:types>
        <w:behaviors>
          <w:behavior w:val="content"/>
        </w:behaviors>
        <w:guid w:val="{02AB8F8B-3D04-4109-9021-BD013801EB82}"/>
      </w:docPartPr>
      <w:docPartBody>
        <w:p w:rsidR="0085109D" w:rsidRDefault="0085109D" w:rsidP="0085109D">
          <w:pPr>
            <w:pStyle w:val="F5045451B8D64730A32DFF0DB23C1140"/>
          </w:pPr>
          <w:r w:rsidRPr="00202F99">
            <w:rPr>
              <w:rStyle w:val="a3"/>
              <w:rtl/>
            </w:rPr>
            <w:t>לחץ כאן להזנת טקסט</w:t>
          </w:r>
          <w:r w:rsidRPr="00202F99">
            <w:rPr>
              <w:rStyle w:val="a3"/>
            </w:rPr>
            <w:t>.</w:t>
          </w:r>
        </w:p>
      </w:docPartBody>
    </w:docPart>
    <w:docPart>
      <w:docPartPr>
        <w:name w:val="EE7890EEF06B4E33B44A7859346F274C"/>
        <w:category>
          <w:name w:val="כללי"/>
          <w:gallery w:val="placeholder"/>
        </w:category>
        <w:types>
          <w:type w:val="bbPlcHdr"/>
        </w:types>
        <w:behaviors>
          <w:behavior w:val="content"/>
        </w:behaviors>
        <w:guid w:val="{185549B1-58CD-4652-BD5E-D4336DECF95E}"/>
      </w:docPartPr>
      <w:docPartBody>
        <w:p w:rsidR="0085109D" w:rsidRDefault="0085109D" w:rsidP="0085109D">
          <w:pPr>
            <w:pStyle w:val="EE7890EEF06B4E33B44A7859346F274C"/>
          </w:pPr>
          <w:r w:rsidRPr="00202F99">
            <w:rPr>
              <w:rStyle w:val="a3"/>
              <w:rtl/>
            </w:rPr>
            <w:t>לחץ כאן להזנת טקסט</w:t>
          </w:r>
          <w:r w:rsidRPr="00202F99">
            <w:rPr>
              <w:rStyle w:val="a3"/>
            </w:rPr>
            <w:t>.</w:t>
          </w:r>
        </w:p>
      </w:docPartBody>
    </w:docPart>
    <w:docPart>
      <w:docPartPr>
        <w:name w:val="743B5109755B44C29FBF7F7D7803C690"/>
        <w:category>
          <w:name w:val="כללי"/>
          <w:gallery w:val="placeholder"/>
        </w:category>
        <w:types>
          <w:type w:val="bbPlcHdr"/>
        </w:types>
        <w:behaviors>
          <w:behavior w:val="content"/>
        </w:behaviors>
        <w:guid w:val="{BBC6259E-1124-4BE5-9871-A6C61035F502}"/>
      </w:docPartPr>
      <w:docPartBody>
        <w:p w:rsidR="0085109D" w:rsidRDefault="0085109D" w:rsidP="0085109D">
          <w:pPr>
            <w:pStyle w:val="743B5109755B44C29FBF7F7D7803C690"/>
          </w:pPr>
          <w:r w:rsidRPr="00202F99">
            <w:rPr>
              <w:rStyle w:val="a3"/>
              <w:rtl/>
            </w:rPr>
            <w:t>לחץ כאן להזנת טקסט</w:t>
          </w:r>
          <w:r w:rsidRPr="00202F99">
            <w:rPr>
              <w:rStyle w:val="a3"/>
            </w:rPr>
            <w:t>.</w:t>
          </w:r>
        </w:p>
      </w:docPartBody>
    </w:docPart>
    <w:docPart>
      <w:docPartPr>
        <w:name w:val="10A6593F488D4FF1AE1BEB299DF79E97"/>
        <w:category>
          <w:name w:val="כללי"/>
          <w:gallery w:val="placeholder"/>
        </w:category>
        <w:types>
          <w:type w:val="bbPlcHdr"/>
        </w:types>
        <w:behaviors>
          <w:behavior w:val="content"/>
        </w:behaviors>
        <w:guid w:val="{B34ACB32-F504-4B78-8C92-C7F28120E3D1}"/>
      </w:docPartPr>
      <w:docPartBody>
        <w:p w:rsidR="0085109D" w:rsidRDefault="0085109D" w:rsidP="0085109D">
          <w:pPr>
            <w:pStyle w:val="10A6593F488D4FF1AE1BEB299DF79E97"/>
          </w:pPr>
          <w:r w:rsidRPr="00202F99">
            <w:rPr>
              <w:rStyle w:val="a3"/>
              <w:rtl/>
            </w:rPr>
            <w:t>לחץ כאן להזנת טקסט</w:t>
          </w:r>
          <w:r w:rsidRPr="00202F99">
            <w:rPr>
              <w:rStyle w:val="a3"/>
            </w:rPr>
            <w:t>.</w:t>
          </w:r>
        </w:p>
      </w:docPartBody>
    </w:docPart>
    <w:docPart>
      <w:docPartPr>
        <w:name w:val="5DA0EBE4B72744E4B478701AD7F19961"/>
        <w:category>
          <w:name w:val="כללי"/>
          <w:gallery w:val="placeholder"/>
        </w:category>
        <w:types>
          <w:type w:val="bbPlcHdr"/>
        </w:types>
        <w:behaviors>
          <w:behavior w:val="content"/>
        </w:behaviors>
        <w:guid w:val="{F83A274A-51BB-4712-BBA1-E81FF41E4F5B}"/>
      </w:docPartPr>
      <w:docPartBody>
        <w:p w:rsidR="0085109D" w:rsidRDefault="0085109D" w:rsidP="0085109D">
          <w:pPr>
            <w:pStyle w:val="5DA0EBE4B72744E4B478701AD7F19961"/>
          </w:pPr>
          <w:r w:rsidRPr="00202F99">
            <w:rPr>
              <w:rStyle w:val="a3"/>
              <w:rtl/>
            </w:rPr>
            <w:t>לחץ כאן להזנת טקסט</w:t>
          </w:r>
          <w:r w:rsidRPr="00202F99">
            <w:rPr>
              <w:rStyle w:val="a3"/>
            </w:rPr>
            <w:t>.</w:t>
          </w:r>
        </w:p>
      </w:docPartBody>
    </w:docPart>
    <w:docPart>
      <w:docPartPr>
        <w:name w:val="A956049642D844B2B9C01F008982C892"/>
        <w:category>
          <w:name w:val="כללי"/>
          <w:gallery w:val="placeholder"/>
        </w:category>
        <w:types>
          <w:type w:val="bbPlcHdr"/>
        </w:types>
        <w:behaviors>
          <w:behavior w:val="content"/>
        </w:behaviors>
        <w:guid w:val="{E274C858-F2F7-4071-94C4-3A1803282F84}"/>
      </w:docPartPr>
      <w:docPartBody>
        <w:p w:rsidR="0085109D" w:rsidRDefault="0085109D" w:rsidP="0085109D">
          <w:pPr>
            <w:pStyle w:val="A956049642D844B2B9C01F008982C892"/>
          </w:pPr>
          <w:r w:rsidRPr="00202F99">
            <w:rPr>
              <w:rStyle w:val="a3"/>
              <w:rtl/>
            </w:rPr>
            <w:t>לחץ כאן להזנת טקסט</w:t>
          </w:r>
          <w:r w:rsidRPr="00202F99">
            <w:rPr>
              <w:rStyle w:val="a3"/>
            </w:rPr>
            <w:t>.</w:t>
          </w:r>
        </w:p>
      </w:docPartBody>
    </w:docPart>
    <w:docPart>
      <w:docPartPr>
        <w:name w:val="07D068E9DCFC40B7B33847073A4C017D"/>
        <w:category>
          <w:name w:val="כללי"/>
          <w:gallery w:val="placeholder"/>
        </w:category>
        <w:types>
          <w:type w:val="bbPlcHdr"/>
        </w:types>
        <w:behaviors>
          <w:behavior w:val="content"/>
        </w:behaviors>
        <w:guid w:val="{415FA8FE-3C3B-4EC3-B6E0-3ABC72B4D3B3}"/>
      </w:docPartPr>
      <w:docPartBody>
        <w:p w:rsidR="0085109D" w:rsidRDefault="0085109D" w:rsidP="0085109D">
          <w:pPr>
            <w:pStyle w:val="07D068E9DCFC40B7B33847073A4C017D"/>
          </w:pPr>
          <w:r w:rsidRPr="00202F99">
            <w:rPr>
              <w:rStyle w:val="a3"/>
              <w:rtl/>
            </w:rPr>
            <w:t>לחץ כאן להזנת טקסט</w:t>
          </w:r>
          <w:r w:rsidRPr="00202F99">
            <w:rPr>
              <w:rStyle w:val="a3"/>
            </w:rPr>
            <w:t>.</w:t>
          </w:r>
        </w:p>
      </w:docPartBody>
    </w:docPart>
    <w:docPart>
      <w:docPartPr>
        <w:name w:val="22AF6A44EF6C453DBE2167DCFD2CC9E5"/>
        <w:category>
          <w:name w:val="כללי"/>
          <w:gallery w:val="placeholder"/>
        </w:category>
        <w:types>
          <w:type w:val="bbPlcHdr"/>
        </w:types>
        <w:behaviors>
          <w:behavior w:val="content"/>
        </w:behaviors>
        <w:guid w:val="{DAE05595-D6B8-4E78-A7E3-39DAA2E196A0}"/>
      </w:docPartPr>
      <w:docPartBody>
        <w:p w:rsidR="0085109D" w:rsidRDefault="0085109D" w:rsidP="0085109D">
          <w:pPr>
            <w:pStyle w:val="22AF6A44EF6C453DBE2167DCFD2CC9E5"/>
          </w:pPr>
          <w:r w:rsidRPr="00202F99">
            <w:rPr>
              <w:rStyle w:val="a3"/>
              <w:rtl/>
            </w:rPr>
            <w:t>לחץ כאן להזנת טקסט</w:t>
          </w:r>
          <w:r w:rsidRPr="00202F99">
            <w:rPr>
              <w:rStyle w:val="a3"/>
            </w:rPr>
            <w:t>.</w:t>
          </w:r>
        </w:p>
      </w:docPartBody>
    </w:docPart>
    <w:docPart>
      <w:docPartPr>
        <w:name w:val="D60F1719AA4F43D0B2A1B3D910A84CF6"/>
        <w:category>
          <w:name w:val="כללי"/>
          <w:gallery w:val="placeholder"/>
        </w:category>
        <w:types>
          <w:type w:val="bbPlcHdr"/>
        </w:types>
        <w:behaviors>
          <w:behavior w:val="content"/>
        </w:behaviors>
        <w:guid w:val="{C61F0EE8-0243-4D49-A33D-66FE73B4EFE9}"/>
      </w:docPartPr>
      <w:docPartBody>
        <w:p w:rsidR="0085109D" w:rsidRDefault="0085109D" w:rsidP="0085109D">
          <w:pPr>
            <w:pStyle w:val="D60F1719AA4F43D0B2A1B3D910A84CF6"/>
          </w:pPr>
          <w:r w:rsidRPr="00202F99">
            <w:rPr>
              <w:rStyle w:val="a3"/>
              <w:rtl/>
            </w:rPr>
            <w:t>לחץ כאן להזנת טקסט</w:t>
          </w:r>
          <w:r w:rsidRPr="00202F99">
            <w:rPr>
              <w:rStyle w:val="a3"/>
            </w:rPr>
            <w:t>.</w:t>
          </w:r>
        </w:p>
      </w:docPartBody>
    </w:docPart>
    <w:docPart>
      <w:docPartPr>
        <w:name w:val="51A4BF712B614EC2AF41A84DA3584535"/>
        <w:category>
          <w:name w:val="כללי"/>
          <w:gallery w:val="placeholder"/>
        </w:category>
        <w:types>
          <w:type w:val="bbPlcHdr"/>
        </w:types>
        <w:behaviors>
          <w:behavior w:val="content"/>
        </w:behaviors>
        <w:guid w:val="{33531703-84FF-40F7-AF31-81116FFF0D87}"/>
      </w:docPartPr>
      <w:docPartBody>
        <w:p w:rsidR="0085109D" w:rsidRDefault="0085109D" w:rsidP="0085109D">
          <w:pPr>
            <w:pStyle w:val="51A4BF712B614EC2AF41A84DA3584535"/>
          </w:pPr>
          <w:r w:rsidRPr="00202F99">
            <w:rPr>
              <w:rStyle w:val="a3"/>
              <w:rtl/>
            </w:rPr>
            <w:t>לחץ כאן להזנת טקסט</w:t>
          </w:r>
          <w:r w:rsidRPr="00202F99">
            <w:rPr>
              <w:rStyle w:val="a3"/>
            </w:rPr>
            <w:t>.</w:t>
          </w:r>
        </w:p>
      </w:docPartBody>
    </w:docPart>
    <w:docPart>
      <w:docPartPr>
        <w:name w:val="E7C1FCD79E554EEBB5348E2E9386B672"/>
        <w:category>
          <w:name w:val="כללי"/>
          <w:gallery w:val="placeholder"/>
        </w:category>
        <w:types>
          <w:type w:val="bbPlcHdr"/>
        </w:types>
        <w:behaviors>
          <w:behavior w:val="content"/>
        </w:behaviors>
        <w:guid w:val="{6020F964-9D7B-4F23-81D5-B426D2D4AB4E}"/>
      </w:docPartPr>
      <w:docPartBody>
        <w:p w:rsidR="0085109D" w:rsidRDefault="0085109D" w:rsidP="0085109D">
          <w:pPr>
            <w:pStyle w:val="E7C1FCD79E554EEBB5348E2E9386B672"/>
          </w:pPr>
          <w:r w:rsidRPr="00202F99">
            <w:rPr>
              <w:rStyle w:val="a3"/>
              <w:rtl/>
            </w:rPr>
            <w:t>לחץ כאן להזנת טקסט</w:t>
          </w:r>
          <w:r w:rsidRPr="00202F99">
            <w:rPr>
              <w:rStyle w:val="a3"/>
            </w:rPr>
            <w:t>.</w:t>
          </w:r>
        </w:p>
      </w:docPartBody>
    </w:docPart>
    <w:docPart>
      <w:docPartPr>
        <w:name w:val="D418D1DE0AB845C4A0FF1310F51F5372"/>
        <w:category>
          <w:name w:val="כללי"/>
          <w:gallery w:val="placeholder"/>
        </w:category>
        <w:types>
          <w:type w:val="bbPlcHdr"/>
        </w:types>
        <w:behaviors>
          <w:behavior w:val="content"/>
        </w:behaviors>
        <w:guid w:val="{75DDE7BA-A264-4699-A52D-9125E7E657B2}"/>
      </w:docPartPr>
      <w:docPartBody>
        <w:p w:rsidR="0085109D" w:rsidRDefault="0085109D" w:rsidP="0085109D">
          <w:pPr>
            <w:pStyle w:val="D418D1DE0AB845C4A0FF1310F51F5372"/>
          </w:pPr>
          <w:r w:rsidRPr="00202F99">
            <w:rPr>
              <w:rStyle w:val="a3"/>
              <w:rtl/>
            </w:rPr>
            <w:t>לחץ כאן להזנת טקסט</w:t>
          </w:r>
          <w:r w:rsidRPr="00202F99">
            <w:rPr>
              <w:rStyle w:val="a3"/>
            </w:rPr>
            <w:t>.</w:t>
          </w:r>
        </w:p>
      </w:docPartBody>
    </w:docPart>
    <w:docPart>
      <w:docPartPr>
        <w:name w:val="0AC00F030C0F4A9C900781C4BDE14F5F"/>
        <w:category>
          <w:name w:val="כללי"/>
          <w:gallery w:val="placeholder"/>
        </w:category>
        <w:types>
          <w:type w:val="bbPlcHdr"/>
        </w:types>
        <w:behaviors>
          <w:behavior w:val="content"/>
        </w:behaviors>
        <w:guid w:val="{1BFCFC1A-EAD1-40FD-B117-370B24663F10}"/>
      </w:docPartPr>
      <w:docPartBody>
        <w:p w:rsidR="0085109D" w:rsidRDefault="0085109D" w:rsidP="0085109D">
          <w:pPr>
            <w:pStyle w:val="0AC00F030C0F4A9C900781C4BDE14F5F"/>
          </w:pPr>
          <w:r w:rsidRPr="00202F99">
            <w:rPr>
              <w:rStyle w:val="a3"/>
              <w:rtl/>
            </w:rPr>
            <w:t>לחץ כאן להזנת טקסט</w:t>
          </w:r>
          <w:r w:rsidRPr="00202F99">
            <w:rPr>
              <w:rStyle w:val="a3"/>
            </w:rPr>
            <w:t>.</w:t>
          </w:r>
        </w:p>
      </w:docPartBody>
    </w:docPart>
    <w:docPart>
      <w:docPartPr>
        <w:name w:val="9948E6DC75B3485CA699920FD08E5760"/>
        <w:category>
          <w:name w:val="כללי"/>
          <w:gallery w:val="placeholder"/>
        </w:category>
        <w:types>
          <w:type w:val="bbPlcHdr"/>
        </w:types>
        <w:behaviors>
          <w:behavior w:val="content"/>
        </w:behaviors>
        <w:guid w:val="{FA73D38B-6B06-4AC1-A28C-D837EDC97878}"/>
      </w:docPartPr>
      <w:docPartBody>
        <w:p w:rsidR="0085109D" w:rsidRDefault="0085109D" w:rsidP="0085109D">
          <w:pPr>
            <w:pStyle w:val="9948E6DC75B3485CA699920FD08E5760"/>
          </w:pPr>
          <w:r w:rsidRPr="00202F99">
            <w:rPr>
              <w:rStyle w:val="a3"/>
              <w:rtl/>
            </w:rPr>
            <w:t>לחץ כאן להזנת טקסט</w:t>
          </w:r>
          <w:r w:rsidRPr="00202F99">
            <w:rPr>
              <w:rStyle w:val="a3"/>
            </w:rPr>
            <w:t>.</w:t>
          </w:r>
        </w:p>
      </w:docPartBody>
    </w:docPart>
    <w:docPart>
      <w:docPartPr>
        <w:name w:val="7541DD8920FE4E94BE7FEABFA38BA6AC"/>
        <w:category>
          <w:name w:val="כללי"/>
          <w:gallery w:val="placeholder"/>
        </w:category>
        <w:types>
          <w:type w:val="bbPlcHdr"/>
        </w:types>
        <w:behaviors>
          <w:behavior w:val="content"/>
        </w:behaviors>
        <w:guid w:val="{9FD77E40-1CC1-4204-8B5E-A582A50C4A78}"/>
      </w:docPartPr>
      <w:docPartBody>
        <w:p w:rsidR="0085109D" w:rsidRDefault="0085109D" w:rsidP="0085109D">
          <w:pPr>
            <w:pStyle w:val="7541DD8920FE4E94BE7FEABFA38BA6AC"/>
          </w:pPr>
          <w:r w:rsidRPr="00202F99">
            <w:rPr>
              <w:rStyle w:val="a3"/>
              <w:rtl/>
            </w:rPr>
            <w:t>לחץ כאן להזנת טקסט</w:t>
          </w:r>
          <w:r w:rsidRPr="00202F99">
            <w:rPr>
              <w:rStyle w:val="a3"/>
            </w:rPr>
            <w:t>.</w:t>
          </w:r>
        </w:p>
      </w:docPartBody>
    </w:docPart>
    <w:docPart>
      <w:docPartPr>
        <w:name w:val="6A94D89A63F94BAD961E9DBBB6717438"/>
        <w:category>
          <w:name w:val="כללי"/>
          <w:gallery w:val="placeholder"/>
        </w:category>
        <w:types>
          <w:type w:val="bbPlcHdr"/>
        </w:types>
        <w:behaviors>
          <w:behavior w:val="content"/>
        </w:behaviors>
        <w:guid w:val="{9BBB0927-342E-427C-9EE4-FBD0B0B60FB2}"/>
      </w:docPartPr>
      <w:docPartBody>
        <w:p w:rsidR="0085109D" w:rsidRDefault="0085109D" w:rsidP="0085109D">
          <w:pPr>
            <w:pStyle w:val="6A94D89A63F94BAD961E9DBBB6717438"/>
          </w:pPr>
          <w:r w:rsidRPr="00202F99">
            <w:rPr>
              <w:rStyle w:val="a3"/>
              <w:rtl/>
            </w:rPr>
            <w:t>לחץ כאן להזנת טקסט</w:t>
          </w:r>
          <w:r w:rsidRPr="00202F99">
            <w:rPr>
              <w:rStyle w:val="a3"/>
            </w:rPr>
            <w:t>.</w:t>
          </w:r>
        </w:p>
      </w:docPartBody>
    </w:docPart>
    <w:docPart>
      <w:docPartPr>
        <w:name w:val="C6AB68DAF8F04D24AD563B870129F8B0"/>
        <w:category>
          <w:name w:val="כללי"/>
          <w:gallery w:val="placeholder"/>
        </w:category>
        <w:types>
          <w:type w:val="bbPlcHdr"/>
        </w:types>
        <w:behaviors>
          <w:behavior w:val="content"/>
        </w:behaviors>
        <w:guid w:val="{1F24CB3F-B6F0-48E1-A0C2-064F722E6A4F}"/>
      </w:docPartPr>
      <w:docPartBody>
        <w:p w:rsidR="0085109D" w:rsidRDefault="0085109D" w:rsidP="0085109D">
          <w:pPr>
            <w:pStyle w:val="C6AB68DAF8F04D24AD563B870129F8B0"/>
          </w:pPr>
          <w:r w:rsidRPr="00202F99">
            <w:rPr>
              <w:rStyle w:val="a3"/>
              <w:rtl/>
            </w:rPr>
            <w:t>לחץ כאן להזנת טקסט</w:t>
          </w:r>
          <w:r w:rsidRPr="00202F99">
            <w:rPr>
              <w:rStyle w:val="a3"/>
            </w:rPr>
            <w:t>.</w:t>
          </w:r>
        </w:p>
      </w:docPartBody>
    </w:docPart>
    <w:docPart>
      <w:docPartPr>
        <w:name w:val="E22B15282D084773AA5776C9C01498D5"/>
        <w:category>
          <w:name w:val="כללי"/>
          <w:gallery w:val="placeholder"/>
        </w:category>
        <w:types>
          <w:type w:val="bbPlcHdr"/>
        </w:types>
        <w:behaviors>
          <w:behavior w:val="content"/>
        </w:behaviors>
        <w:guid w:val="{09DC7ED9-5DCE-4BC9-ABE3-EAB7755AFADC}"/>
      </w:docPartPr>
      <w:docPartBody>
        <w:p w:rsidR="0085109D" w:rsidRDefault="0085109D" w:rsidP="0085109D">
          <w:pPr>
            <w:pStyle w:val="E22B15282D084773AA5776C9C01498D5"/>
          </w:pPr>
          <w:r w:rsidRPr="00202F99">
            <w:rPr>
              <w:rStyle w:val="a3"/>
              <w:rtl/>
            </w:rPr>
            <w:t>לחץ כאן להזנת טקסט</w:t>
          </w:r>
          <w:r w:rsidRPr="00202F99">
            <w:rPr>
              <w:rStyle w:val="a3"/>
            </w:rPr>
            <w:t>.</w:t>
          </w:r>
        </w:p>
      </w:docPartBody>
    </w:docPart>
    <w:docPart>
      <w:docPartPr>
        <w:name w:val="BC375F644ADF49498242154EB81108C8"/>
        <w:category>
          <w:name w:val="כללי"/>
          <w:gallery w:val="placeholder"/>
        </w:category>
        <w:types>
          <w:type w:val="bbPlcHdr"/>
        </w:types>
        <w:behaviors>
          <w:behavior w:val="content"/>
        </w:behaviors>
        <w:guid w:val="{73DA5344-0914-451D-A586-325A8F4B8EA2}"/>
      </w:docPartPr>
      <w:docPartBody>
        <w:p w:rsidR="0085109D" w:rsidRDefault="0085109D" w:rsidP="0085109D">
          <w:pPr>
            <w:pStyle w:val="BC375F644ADF49498242154EB81108C8"/>
          </w:pPr>
          <w:r w:rsidRPr="00202F99">
            <w:rPr>
              <w:rStyle w:val="a3"/>
              <w:rtl/>
            </w:rPr>
            <w:t>לחץ כאן להזנת טקסט</w:t>
          </w:r>
          <w:r w:rsidRPr="00202F99">
            <w:rPr>
              <w:rStyle w:val="a3"/>
            </w:rPr>
            <w:t>.</w:t>
          </w:r>
        </w:p>
      </w:docPartBody>
    </w:docPart>
    <w:docPart>
      <w:docPartPr>
        <w:name w:val="ABEEC69D1C6D47BE87EB77D807745320"/>
        <w:category>
          <w:name w:val="כללי"/>
          <w:gallery w:val="placeholder"/>
        </w:category>
        <w:types>
          <w:type w:val="bbPlcHdr"/>
        </w:types>
        <w:behaviors>
          <w:behavior w:val="content"/>
        </w:behaviors>
        <w:guid w:val="{63887105-2F60-4B4B-A7E6-67F5A4348CB6}"/>
      </w:docPartPr>
      <w:docPartBody>
        <w:p w:rsidR="0085109D" w:rsidRDefault="0085109D" w:rsidP="0085109D">
          <w:pPr>
            <w:pStyle w:val="ABEEC69D1C6D47BE87EB77D807745320"/>
          </w:pPr>
          <w:r w:rsidRPr="00202F99">
            <w:rPr>
              <w:rStyle w:val="a3"/>
              <w:rtl/>
            </w:rPr>
            <w:t>לחץ כאן להזנת טקסט</w:t>
          </w:r>
          <w:r w:rsidRPr="00202F99">
            <w:rPr>
              <w:rStyle w:val="a3"/>
            </w:rPr>
            <w:t>.</w:t>
          </w:r>
        </w:p>
      </w:docPartBody>
    </w:docPart>
    <w:docPart>
      <w:docPartPr>
        <w:name w:val="EA9883B5ECAA43659DB7C3A2AFB4427A"/>
        <w:category>
          <w:name w:val="כללי"/>
          <w:gallery w:val="placeholder"/>
        </w:category>
        <w:types>
          <w:type w:val="bbPlcHdr"/>
        </w:types>
        <w:behaviors>
          <w:behavior w:val="content"/>
        </w:behaviors>
        <w:guid w:val="{2B7AC3E7-6BD9-4F0B-B9D0-C1D8E19FFB88}"/>
      </w:docPartPr>
      <w:docPartBody>
        <w:p w:rsidR="0085109D" w:rsidRDefault="0085109D" w:rsidP="0085109D">
          <w:pPr>
            <w:pStyle w:val="EA9883B5ECAA43659DB7C3A2AFB4427A"/>
          </w:pPr>
          <w:r w:rsidRPr="00202F99">
            <w:rPr>
              <w:rStyle w:val="a3"/>
              <w:rtl/>
            </w:rPr>
            <w:t>לחץ כאן להזנת טקסט</w:t>
          </w:r>
          <w:r w:rsidRPr="00202F99">
            <w:rPr>
              <w:rStyle w:val="a3"/>
            </w:rPr>
            <w:t>.</w:t>
          </w:r>
        </w:p>
      </w:docPartBody>
    </w:docPart>
    <w:docPart>
      <w:docPartPr>
        <w:name w:val="4B311F31EFFE409886A43620E8B223FD"/>
        <w:category>
          <w:name w:val="כללי"/>
          <w:gallery w:val="placeholder"/>
        </w:category>
        <w:types>
          <w:type w:val="bbPlcHdr"/>
        </w:types>
        <w:behaviors>
          <w:behavior w:val="content"/>
        </w:behaviors>
        <w:guid w:val="{A544D3FD-0C94-4C9A-A319-A4F82ED19279}"/>
      </w:docPartPr>
      <w:docPartBody>
        <w:p w:rsidR="0085109D" w:rsidRDefault="0085109D" w:rsidP="0085109D">
          <w:pPr>
            <w:pStyle w:val="4B311F31EFFE409886A43620E8B223FD"/>
          </w:pPr>
          <w:r w:rsidRPr="00202F99">
            <w:rPr>
              <w:rStyle w:val="a3"/>
              <w:rtl/>
            </w:rPr>
            <w:t>לחץ כאן להזנת טקסט</w:t>
          </w:r>
          <w:r w:rsidRPr="00202F99">
            <w:rPr>
              <w:rStyle w:val="a3"/>
            </w:rPr>
            <w:t>.</w:t>
          </w:r>
        </w:p>
      </w:docPartBody>
    </w:docPart>
    <w:docPart>
      <w:docPartPr>
        <w:name w:val="CC613EB852F041539D4872CC1C8AE41F"/>
        <w:category>
          <w:name w:val="כללי"/>
          <w:gallery w:val="placeholder"/>
        </w:category>
        <w:types>
          <w:type w:val="bbPlcHdr"/>
        </w:types>
        <w:behaviors>
          <w:behavior w:val="content"/>
        </w:behaviors>
        <w:guid w:val="{F3CD9DFF-FE78-474A-AACD-43F398FA677C}"/>
      </w:docPartPr>
      <w:docPartBody>
        <w:p w:rsidR="0085109D" w:rsidRDefault="0085109D" w:rsidP="0085109D">
          <w:pPr>
            <w:pStyle w:val="CC613EB852F041539D4872CC1C8AE41F"/>
          </w:pPr>
          <w:r w:rsidRPr="00202F99">
            <w:rPr>
              <w:rStyle w:val="a3"/>
              <w:rtl/>
            </w:rPr>
            <w:t>לחץ כאן להזנת טקסט</w:t>
          </w:r>
          <w:r w:rsidRPr="00202F99">
            <w:rPr>
              <w:rStyle w:val="a3"/>
            </w:rPr>
            <w:t>.</w:t>
          </w:r>
        </w:p>
      </w:docPartBody>
    </w:docPart>
    <w:docPart>
      <w:docPartPr>
        <w:name w:val="8BA8A1C441264F84B1315EDBD94F30CC"/>
        <w:category>
          <w:name w:val="כללי"/>
          <w:gallery w:val="placeholder"/>
        </w:category>
        <w:types>
          <w:type w:val="bbPlcHdr"/>
        </w:types>
        <w:behaviors>
          <w:behavior w:val="content"/>
        </w:behaviors>
        <w:guid w:val="{B6BE1E2D-9821-41ED-BC1B-17D85418DD75}"/>
      </w:docPartPr>
      <w:docPartBody>
        <w:p w:rsidR="0085109D" w:rsidRDefault="0085109D" w:rsidP="0085109D">
          <w:pPr>
            <w:pStyle w:val="8BA8A1C441264F84B1315EDBD94F30CC"/>
          </w:pPr>
          <w:r w:rsidRPr="00202F99">
            <w:rPr>
              <w:rStyle w:val="a3"/>
              <w:rtl/>
            </w:rPr>
            <w:t>לחץ כאן להזנת טקסט</w:t>
          </w:r>
          <w:r w:rsidRPr="00202F99">
            <w:rPr>
              <w:rStyle w:val="a3"/>
            </w:rPr>
            <w:t>.</w:t>
          </w:r>
        </w:p>
      </w:docPartBody>
    </w:docPart>
    <w:docPart>
      <w:docPartPr>
        <w:name w:val="A5D72201E205421E89D3E3EBD60122FB"/>
        <w:category>
          <w:name w:val="כללי"/>
          <w:gallery w:val="placeholder"/>
        </w:category>
        <w:types>
          <w:type w:val="bbPlcHdr"/>
        </w:types>
        <w:behaviors>
          <w:behavior w:val="content"/>
        </w:behaviors>
        <w:guid w:val="{09027588-72A4-40E6-B830-61F14A67BF44}"/>
      </w:docPartPr>
      <w:docPartBody>
        <w:p w:rsidR="0085109D" w:rsidRDefault="0085109D" w:rsidP="0085109D">
          <w:pPr>
            <w:pStyle w:val="A5D72201E205421E89D3E3EBD60122FB"/>
          </w:pPr>
          <w:r w:rsidRPr="00202F99">
            <w:rPr>
              <w:rStyle w:val="a3"/>
              <w:rtl/>
            </w:rPr>
            <w:t>לחץ כאן להזנת טקסט</w:t>
          </w:r>
          <w:r w:rsidRPr="00202F99">
            <w:rPr>
              <w:rStyle w:val="a3"/>
            </w:rPr>
            <w:t>.</w:t>
          </w:r>
        </w:p>
      </w:docPartBody>
    </w:docPart>
    <w:docPart>
      <w:docPartPr>
        <w:name w:val="D802546D57D34106A113909F566DBFB9"/>
        <w:category>
          <w:name w:val="כללי"/>
          <w:gallery w:val="placeholder"/>
        </w:category>
        <w:types>
          <w:type w:val="bbPlcHdr"/>
        </w:types>
        <w:behaviors>
          <w:behavior w:val="content"/>
        </w:behaviors>
        <w:guid w:val="{0E8D60DE-3215-4057-8785-B62A80835E88}"/>
      </w:docPartPr>
      <w:docPartBody>
        <w:p w:rsidR="0085109D" w:rsidRDefault="0085109D" w:rsidP="0085109D">
          <w:pPr>
            <w:pStyle w:val="D802546D57D34106A113909F566DBFB9"/>
          </w:pPr>
          <w:r w:rsidRPr="00202F99">
            <w:rPr>
              <w:rStyle w:val="a3"/>
              <w:rtl/>
            </w:rPr>
            <w:t>לחץ כאן להזנת טקסט</w:t>
          </w:r>
          <w:r w:rsidRPr="00202F99">
            <w:rPr>
              <w:rStyle w:val="a3"/>
            </w:rPr>
            <w:t>.</w:t>
          </w:r>
        </w:p>
      </w:docPartBody>
    </w:docPart>
    <w:docPart>
      <w:docPartPr>
        <w:name w:val="F7B4E1B8319C4F56B4A66A51DD842FD1"/>
        <w:category>
          <w:name w:val="כללי"/>
          <w:gallery w:val="placeholder"/>
        </w:category>
        <w:types>
          <w:type w:val="bbPlcHdr"/>
        </w:types>
        <w:behaviors>
          <w:behavior w:val="content"/>
        </w:behaviors>
        <w:guid w:val="{2A72DA78-DBC6-46D6-8CEC-40CA57480AC7}"/>
      </w:docPartPr>
      <w:docPartBody>
        <w:p w:rsidR="0085109D" w:rsidRDefault="0085109D" w:rsidP="0085109D">
          <w:pPr>
            <w:pStyle w:val="F7B4E1B8319C4F56B4A66A51DD842FD1"/>
          </w:pPr>
          <w:r w:rsidRPr="00202F99">
            <w:rPr>
              <w:rStyle w:val="a3"/>
              <w:rtl/>
            </w:rPr>
            <w:t>לחץ כאן להזנת טקסט</w:t>
          </w:r>
          <w:r w:rsidRPr="00202F99">
            <w:rPr>
              <w:rStyle w:val="a3"/>
            </w:rPr>
            <w:t>.</w:t>
          </w:r>
        </w:p>
      </w:docPartBody>
    </w:docPart>
    <w:docPart>
      <w:docPartPr>
        <w:name w:val="B674928D794D4F9BA68E405B4B65B05A"/>
        <w:category>
          <w:name w:val="כללי"/>
          <w:gallery w:val="placeholder"/>
        </w:category>
        <w:types>
          <w:type w:val="bbPlcHdr"/>
        </w:types>
        <w:behaviors>
          <w:behavior w:val="content"/>
        </w:behaviors>
        <w:guid w:val="{824B69F3-1A66-486A-96DC-5FC6A7CE9334}"/>
      </w:docPartPr>
      <w:docPartBody>
        <w:p w:rsidR="0085109D" w:rsidRDefault="0085109D" w:rsidP="0085109D">
          <w:pPr>
            <w:pStyle w:val="B674928D794D4F9BA68E405B4B65B05A"/>
          </w:pPr>
          <w:r w:rsidRPr="00202F99">
            <w:rPr>
              <w:rStyle w:val="a3"/>
              <w:rtl/>
            </w:rPr>
            <w:t>לחץ כאן להזנת טקסט</w:t>
          </w:r>
          <w:r w:rsidRPr="00202F99">
            <w:rPr>
              <w:rStyle w:val="a3"/>
            </w:rPr>
            <w:t>.</w:t>
          </w:r>
        </w:p>
      </w:docPartBody>
    </w:docPart>
    <w:docPart>
      <w:docPartPr>
        <w:name w:val="762A7603B2C4429F9D02BB7816B6E885"/>
        <w:category>
          <w:name w:val="כללי"/>
          <w:gallery w:val="placeholder"/>
        </w:category>
        <w:types>
          <w:type w:val="bbPlcHdr"/>
        </w:types>
        <w:behaviors>
          <w:behavior w:val="content"/>
        </w:behaviors>
        <w:guid w:val="{2CE159A6-2904-44C6-A847-4A8C44D65E48}"/>
      </w:docPartPr>
      <w:docPartBody>
        <w:p w:rsidR="0085109D" w:rsidRDefault="0085109D" w:rsidP="0085109D">
          <w:pPr>
            <w:pStyle w:val="762A7603B2C4429F9D02BB7816B6E885"/>
          </w:pPr>
          <w:r w:rsidRPr="00202F99">
            <w:rPr>
              <w:rStyle w:val="a3"/>
              <w:rtl/>
            </w:rPr>
            <w:t>לחץ כאן להזנת טקסט</w:t>
          </w:r>
          <w:r w:rsidRPr="00202F99">
            <w:rPr>
              <w:rStyle w:val="a3"/>
            </w:rPr>
            <w:t>.</w:t>
          </w:r>
        </w:p>
      </w:docPartBody>
    </w:docPart>
    <w:docPart>
      <w:docPartPr>
        <w:name w:val="ACA9F103179A43DF8ECED42E2718B6B5"/>
        <w:category>
          <w:name w:val="כללי"/>
          <w:gallery w:val="placeholder"/>
        </w:category>
        <w:types>
          <w:type w:val="bbPlcHdr"/>
        </w:types>
        <w:behaviors>
          <w:behavior w:val="content"/>
        </w:behaviors>
        <w:guid w:val="{CE35947A-0B8F-4CE9-88DE-85506BC20214}"/>
      </w:docPartPr>
      <w:docPartBody>
        <w:p w:rsidR="0085109D" w:rsidRDefault="0085109D" w:rsidP="0085109D">
          <w:pPr>
            <w:pStyle w:val="ACA9F103179A43DF8ECED42E2718B6B5"/>
          </w:pPr>
          <w:r w:rsidRPr="00202F99">
            <w:rPr>
              <w:rStyle w:val="a3"/>
              <w:rtl/>
            </w:rPr>
            <w:t>לחץ כאן להזנת טקסט</w:t>
          </w:r>
          <w:r w:rsidRPr="00202F99">
            <w:rPr>
              <w:rStyle w:val="a3"/>
            </w:rPr>
            <w:t>.</w:t>
          </w:r>
        </w:p>
      </w:docPartBody>
    </w:docPart>
    <w:docPart>
      <w:docPartPr>
        <w:name w:val="36E530FD8B574743A0DF68E89D119C1D"/>
        <w:category>
          <w:name w:val="כללי"/>
          <w:gallery w:val="placeholder"/>
        </w:category>
        <w:types>
          <w:type w:val="bbPlcHdr"/>
        </w:types>
        <w:behaviors>
          <w:behavior w:val="content"/>
        </w:behaviors>
        <w:guid w:val="{8A444FD9-13B0-464F-B03D-C91CCFA17D62}"/>
      </w:docPartPr>
      <w:docPartBody>
        <w:p w:rsidR="0085109D" w:rsidRDefault="0085109D" w:rsidP="0085109D">
          <w:pPr>
            <w:pStyle w:val="36E530FD8B574743A0DF68E89D119C1D"/>
          </w:pPr>
          <w:r w:rsidRPr="00202F99">
            <w:rPr>
              <w:rStyle w:val="a3"/>
              <w:rtl/>
            </w:rPr>
            <w:t>לחץ כאן להזנת טקסט</w:t>
          </w:r>
          <w:r w:rsidRPr="00202F99">
            <w:rPr>
              <w:rStyle w:val="a3"/>
            </w:rPr>
            <w:t>.</w:t>
          </w:r>
        </w:p>
      </w:docPartBody>
    </w:docPart>
    <w:docPart>
      <w:docPartPr>
        <w:name w:val="0D9E2EEB8F934313A34E1147C799B9FA"/>
        <w:category>
          <w:name w:val="כללי"/>
          <w:gallery w:val="placeholder"/>
        </w:category>
        <w:types>
          <w:type w:val="bbPlcHdr"/>
        </w:types>
        <w:behaviors>
          <w:behavior w:val="content"/>
        </w:behaviors>
        <w:guid w:val="{8AA7DA9D-A26E-4DF8-8C42-32486ED9A885}"/>
      </w:docPartPr>
      <w:docPartBody>
        <w:p w:rsidR="0085109D" w:rsidRDefault="0085109D" w:rsidP="0085109D">
          <w:pPr>
            <w:pStyle w:val="0D9E2EEB8F934313A34E1147C799B9FA"/>
          </w:pPr>
          <w:r w:rsidRPr="00202F99">
            <w:rPr>
              <w:rStyle w:val="a3"/>
              <w:rtl/>
            </w:rPr>
            <w:t>לחץ כאן להזנת טקסט</w:t>
          </w:r>
          <w:r w:rsidRPr="00202F99">
            <w:rPr>
              <w:rStyle w:val="a3"/>
            </w:rPr>
            <w:t>.</w:t>
          </w:r>
        </w:p>
      </w:docPartBody>
    </w:docPart>
    <w:docPart>
      <w:docPartPr>
        <w:name w:val="D8DB755FFEA449DCAB9017B63CBA53CF"/>
        <w:category>
          <w:name w:val="כללי"/>
          <w:gallery w:val="placeholder"/>
        </w:category>
        <w:types>
          <w:type w:val="bbPlcHdr"/>
        </w:types>
        <w:behaviors>
          <w:behavior w:val="content"/>
        </w:behaviors>
        <w:guid w:val="{A4895DCD-8EE7-4FB6-BBC1-360FFE45F2D3}"/>
      </w:docPartPr>
      <w:docPartBody>
        <w:p w:rsidR="0085109D" w:rsidRDefault="0085109D" w:rsidP="0085109D">
          <w:pPr>
            <w:pStyle w:val="D8DB755FFEA449DCAB9017B63CBA53CF"/>
          </w:pPr>
          <w:r w:rsidRPr="00202F99">
            <w:rPr>
              <w:rStyle w:val="a3"/>
              <w:rtl/>
            </w:rPr>
            <w:t>לחץ כאן להזנת טקסט</w:t>
          </w:r>
          <w:r w:rsidRPr="00202F99">
            <w:rPr>
              <w:rStyle w:val="a3"/>
            </w:rPr>
            <w:t>.</w:t>
          </w:r>
        </w:p>
      </w:docPartBody>
    </w:docPart>
    <w:docPart>
      <w:docPartPr>
        <w:name w:val="F19655DB96F840A8853246CF2F7072F9"/>
        <w:category>
          <w:name w:val="כללי"/>
          <w:gallery w:val="placeholder"/>
        </w:category>
        <w:types>
          <w:type w:val="bbPlcHdr"/>
        </w:types>
        <w:behaviors>
          <w:behavior w:val="content"/>
        </w:behaviors>
        <w:guid w:val="{48C764B6-8668-4FED-9BC2-349A6E57F90D}"/>
      </w:docPartPr>
      <w:docPartBody>
        <w:p w:rsidR="0085109D" w:rsidRDefault="0085109D" w:rsidP="0085109D">
          <w:pPr>
            <w:pStyle w:val="F19655DB96F840A8853246CF2F7072F9"/>
          </w:pPr>
          <w:r w:rsidRPr="00202F99">
            <w:rPr>
              <w:rStyle w:val="a3"/>
              <w:rtl/>
            </w:rPr>
            <w:t>לחץ כאן להזנת טקסט</w:t>
          </w:r>
          <w:r w:rsidRPr="00202F99">
            <w:rPr>
              <w:rStyle w:val="a3"/>
            </w:rPr>
            <w:t>.</w:t>
          </w:r>
        </w:p>
      </w:docPartBody>
    </w:docPart>
    <w:docPart>
      <w:docPartPr>
        <w:name w:val="2E6A136C3F1D42A9831D05FC2CF1C614"/>
        <w:category>
          <w:name w:val="כללי"/>
          <w:gallery w:val="placeholder"/>
        </w:category>
        <w:types>
          <w:type w:val="bbPlcHdr"/>
        </w:types>
        <w:behaviors>
          <w:behavior w:val="content"/>
        </w:behaviors>
        <w:guid w:val="{17B9152E-FB8C-4C79-87D9-CDF70B3A266D}"/>
      </w:docPartPr>
      <w:docPartBody>
        <w:p w:rsidR="0085109D" w:rsidRDefault="0085109D" w:rsidP="0085109D">
          <w:pPr>
            <w:pStyle w:val="2E6A136C3F1D42A9831D05FC2CF1C614"/>
          </w:pPr>
          <w:r w:rsidRPr="00202F99">
            <w:rPr>
              <w:rStyle w:val="a3"/>
              <w:rtl/>
            </w:rPr>
            <w:t>לחץ כאן להזנת טקסט</w:t>
          </w:r>
          <w:r w:rsidRPr="00202F99">
            <w:rPr>
              <w:rStyle w:val="a3"/>
            </w:rPr>
            <w:t>.</w:t>
          </w:r>
        </w:p>
      </w:docPartBody>
    </w:docPart>
    <w:docPart>
      <w:docPartPr>
        <w:name w:val="31E9194FCA954668933178861EC908BC"/>
        <w:category>
          <w:name w:val="כללי"/>
          <w:gallery w:val="placeholder"/>
        </w:category>
        <w:types>
          <w:type w:val="bbPlcHdr"/>
        </w:types>
        <w:behaviors>
          <w:behavior w:val="content"/>
        </w:behaviors>
        <w:guid w:val="{5CFE9886-5120-4C70-8139-7C5F7184F410}"/>
      </w:docPartPr>
      <w:docPartBody>
        <w:p w:rsidR="0085109D" w:rsidRDefault="0085109D" w:rsidP="0085109D">
          <w:pPr>
            <w:pStyle w:val="31E9194FCA954668933178861EC908BC"/>
          </w:pPr>
          <w:r w:rsidRPr="00202F99">
            <w:rPr>
              <w:rStyle w:val="a3"/>
              <w:rtl/>
            </w:rPr>
            <w:t>לחץ כאן להזנת טקסט</w:t>
          </w:r>
          <w:r w:rsidRPr="00202F99">
            <w:rPr>
              <w:rStyle w:val="a3"/>
            </w:rPr>
            <w:t>.</w:t>
          </w:r>
        </w:p>
      </w:docPartBody>
    </w:docPart>
    <w:docPart>
      <w:docPartPr>
        <w:name w:val="9C0CFB51E38E4423BAEF27632598C815"/>
        <w:category>
          <w:name w:val="כללי"/>
          <w:gallery w:val="placeholder"/>
        </w:category>
        <w:types>
          <w:type w:val="bbPlcHdr"/>
        </w:types>
        <w:behaviors>
          <w:behavior w:val="content"/>
        </w:behaviors>
        <w:guid w:val="{56509B9A-C875-4C9B-B48D-1648B1A8FC16}"/>
      </w:docPartPr>
      <w:docPartBody>
        <w:p w:rsidR="0085109D" w:rsidRDefault="0085109D" w:rsidP="0085109D">
          <w:pPr>
            <w:pStyle w:val="9C0CFB51E38E4423BAEF27632598C815"/>
          </w:pPr>
          <w:r w:rsidRPr="00202F99">
            <w:rPr>
              <w:rStyle w:val="a3"/>
              <w:rtl/>
            </w:rPr>
            <w:t>לחץ כאן להזנת טקסט</w:t>
          </w:r>
          <w:r w:rsidRPr="00202F99">
            <w:rPr>
              <w:rStyle w:val="a3"/>
            </w:rPr>
            <w:t>.</w:t>
          </w:r>
        </w:p>
      </w:docPartBody>
    </w:docPart>
    <w:docPart>
      <w:docPartPr>
        <w:name w:val="E44D020D35304409AA89672BBEEBCD9F"/>
        <w:category>
          <w:name w:val="כללי"/>
          <w:gallery w:val="placeholder"/>
        </w:category>
        <w:types>
          <w:type w:val="bbPlcHdr"/>
        </w:types>
        <w:behaviors>
          <w:behavior w:val="content"/>
        </w:behaviors>
        <w:guid w:val="{56E23874-0DC7-41DB-8C9F-D45222A9615A}"/>
      </w:docPartPr>
      <w:docPartBody>
        <w:p w:rsidR="0085109D" w:rsidRDefault="0085109D" w:rsidP="0085109D">
          <w:pPr>
            <w:pStyle w:val="E44D020D35304409AA89672BBEEBCD9F"/>
          </w:pPr>
          <w:r w:rsidRPr="00202F99">
            <w:rPr>
              <w:rStyle w:val="a3"/>
              <w:rtl/>
            </w:rPr>
            <w:t>לחץ כאן להזנת טקסט</w:t>
          </w:r>
          <w:r w:rsidRPr="00202F99">
            <w:rPr>
              <w:rStyle w:val="a3"/>
            </w:rPr>
            <w:t>.</w:t>
          </w:r>
        </w:p>
      </w:docPartBody>
    </w:docPart>
    <w:docPart>
      <w:docPartPr>
        <w:name w:val="4677DB8BECE94BBB9F872AB0474FD1D2"/>
        <w:category>
          <w:name w:val="כללי"/>
          <w:gallery w:val="placeholder"/>
        </w:category>
        <w:types>
          <w:type w:val="bbPlcHdr"/>
        </w:types>
        <w:behaviors>
          <w:behavior w:val="content"/>
        </w:behaviors>
        <w:guid w:val="{2DC5B836-2CA6-4EFD-B49F-E24EF4B97BF1}"/>
      </w:docPartPr>
      <w:docPartBody>
        <w:p w:rsidR="0085109D" w:rsidRDefault="0085109D" w:rsidP="0085109D">
          <w:pPr>
            <w:pStyle w:val="4677DB8BECE94BBB9F872AB0474FD1D2"/>
          </w:pPr>
          <w:r w:rsidRPr="00202F99">
            <w:rPr>
              <w:rStyle w:val="a3"/>
              <w:rtl/>
            </w:rPr>
            <w:t>לחץ כאן להזנת טקסט</w:t>
          </w:r>
          <w:r w:rsidRPr="00202F99">
            <w:rPr>
              <w:rStyle w:val="a3"/>
            </w:rPr>
            <w:t>.</w:t>
          </w:r>
        </w:p>
      </w:docPartBody>
    </w:docPart>
    <w:docPart>
      <w:docPartPr>
        <w:name w:val="EE97650C70524290AB9328A24D3A1B71"/>
        <w:category>
          <w:name w:val="כללי"/>
          <w:gallery w:val="placeholder"/>
        </w:category>
        <w:types>
          <w:type w:val="bbPlcHdr"/>
        </w:types>
        <w:behaviors>
          <w:behavior w:val="content"/>
        </w:behaviors>
        <w:guid w:val="{7EF44B93-BE4D-44C0-A380-80A32506EC7A}"/>
      </w:docPartPr>
      <w:docPartBody>
        <w:p w:rsidR="0085109D" w:rsidRDefault="0085109D" w:rsidP="0085109D">
          <w:pPr>
            <w:pStyle w:val="EE97650C70524290AB9328A24D3A1B71"/>
          </w:pPr>
          <w:r w:rsidRPr="00202F99">
            <w:rPr>
              <w:rStyle w:val="a3"/>
              <w:rtl/>
            </w:rPr>
            <w:t>לחץ כאן להזנת טקסט</w:t>
          </w:r>
          <w:r w:rsidRPr="00202F99">
            <w:rPr>
              <w:rStyle w:val="a3"/>
            </w:rPr>
            <w:t>.</w:t>
          </w:r>
        </w:p>
      </w:docPartBody>
    </w:docPart>
    <w:docPart>
      <w:docPartPr>
        <w:name w:val="88FAC0D16A84438DB06874F9BA385991"/>
        <w:category>
          <w:name w:val="כללי"/>
          <w:gallery w:val="placeholder"/>
        </w:category>
        <w:types>
          <w:type w:val="bbPlcHdr"/>
        </w:types>
        <w:behaviors>
          <w:behavior w:val="content"/>
        </w:behaviors>
        <w:guid w:val="{151FDB82-E937-44C8-8B03-D51E81B70EAE}"/>
      </w:docPartPr>
      <w:docPartBody>
        <w:p w:rsidR="0085109D" w:rsidRDefault="0085109D" w:rsidP="0085109D">
          <w:pPr>
            <w:pStyle w:val="88FAC0D16A84438DB06874F9BA385991"/>
          </w:pPr>
          <w:r w:rsidRPr="00202F99">
            <w:rPr>
              <w:rStyle w:val="a3"/>
              <w:rtl/>
            </w:rPr>
            <w:t>לחץ כאן להזנת טקסט</w:t>
          </w:r>
          <w:r w:rsidRPr="00202F99">
            <w:rPr>
              <w:rStyle w:val="a3"/>
            </w:rPr>
            <w:t>.</w:t>
          </w:r>
        </w:p>
      </w:docPartBody>
    </w:docPart>
    <w:docPart>
      <w:docPartPr>
        <w:name w:val="4B1C59D803B94352A172F819C3A7A878"/>
        <w:category>
          <w:name w:val="כללי"/>
          <w:gallery w:val="placeholder"/>
        </w:category>
        <w:types>
          <w:type w:val="bbPlcHdr"/>
        </w:types>
        <w:behaviors>
          <w:behavior w:val="content"/>
        </w:behaviors>
        <w:guid w:val="{66E7199C-E6F7-4E29-9BDF-60ECCECB017C}"/>
      </w:docPartPr>
      <w:docPartBody>
        <w:p w:rsidR="0085109D" w:rsidRDefault="0085109D" w:rsidP="0085109D">
          <w:pPr>
            <w:pStyle w:val="4B1C59D803B94352A172F819C3A7A878"/>
          </w:pPr>
          <w:r w:rsidRPr="00202F99">
            <w:rPr>
              <w:rStyle w:val="a3"/>
              <w:rtl/>
            </w:rPr>
            <w:t>לחץ כאן להזנת טקסט</w:t>
          </w:r>
          <w:r w:rsidRPr="00202F99">
            <w:rPr>
              <w:rStyle w:val="a3"/>
            </w:rPr>
            <w:t>.</w:t>
          </w:r>
        </w:p>
      </w:docPartBody>
    </w:docPart>
    <w:docPart>
      <w:docPartPr>
        <w:name w:val="DefaultPlaceholder_1081868576"/>
        <w:category>
          <w:name w:val="כללי"/>
          <w:gallery w:val="placeholder"/>
        </w:category>
        <w:types>
          <w:type w:val="bbPlcHdr"/>
        </w:types>
        <w:behaviors>
          <w:behavior w:val="content"/>
        </w:behaviors>
        <w:guid w:val="{92BA5746-DAA5-4771-9706-8BF7CE56A2C2}"/>
      </w:docPartPr>
      <w:docPartBody>
        <w:p w:rsidR="006F7C39" w:rsidRDefault="006F7C39">
          <w:r w:rsidRPr="00202F99">
            <w:rPr>
              <w:rStyle w:val="a3"/>
              <w:rtl/>
            </w:rPr>
            <w:t>לחץ כאן להזנת תאריך</w:t>
          </w:r>
          <w:r w:rsidRPr="00202F99">
            <w:rPr>
              <w:rStyle w:val="a3"/>
            </w:rPr>
            <w:t>.</w:t>
          </w:r>
        </w:p>
      </w:docPartBody>
    </w:docPart>
    <w:docPart>
      <w:docPartPr>
        <w:name w:val="2594BC73E06D4AE4AA63C90E33170B12"/>
        <w:category>
          <w:name w:val="כללי"/>
          <w:gallery w:val="placeholder"/>
        </w:category>
        <w:types>
          <w:type w:val="bbPlcHdr"/>
        </w:types>
        <w:behaviors>
          <w:behavior w:val="content"/>
        </w:behaviors>
        <w:guid w:val="{159F20FA-A83A-4D99-BA1C-F94993E88800}"/>
      </w:docPartPr>
      <w:docPartBody>
        <w:p w:rsidR="006F7C39" w:rsidRDefault="006F7C39" w:rsidP="006F7C39">
          <w:pPr>
            <w:pStyle w:val="2594BC73E06D4AE4AA63C90E33170B12"/>
          </w:pPr>
          <w:r w:rsidRPr="00202F99">
            <w:rPr>
              <w:rStyle w:val="a3"/>
              <w:rtl/>
            </w:rPr>
            <w:t>לחץ כאן להזנת טקסט</w:t>
          </w:r>
          <w:r w:rsidRPr="00202F99">
            <w:rPr>
              <w:rStyle w:val="a3"/>
            </w:rPr>
            <w:t>.</w:t>
          </w:r>
        </w:p>
      </w:docPartBody>
    </w:docPart>
    <w:docPart>
      <w:docPartPr>
        <w:name w:val="3093A2A0921540239685EAC59F415CE8"/>
        <w:category>
          <w:name w:val="כללי"/>
          <w:gallery w:val="placeholder"/>
        </w:category>
        <w:types>
          <w:type w:val="bbPlcHdr"/>
        </w:types>
        <w:behaviors>
          <w:behavior w:val="content"/>
        </w:behaviors>
        <w:guid w:val="{CDB6EEE5-7692-4D8B-B27B-EC29C67ACF47}"/>
      </w:docPartPr>
      <w:docPartBody>
        <w:p w:rsidR="006F7C39" w:rsidRDefault="006F7C39" w:rsidP="006F7C39">
          <w:pPr>
            <w:pStyle w:val="3093A2A0921540239685EAC59F415CE8"/>
          </w:pPr>
          <w:r w:rsidRPr="00202F99">
            <w:rPr>
              <w:rStyle w:val="a3"/>
              <w:rtl/>
            </w:rPr>
            <w:t>לחץ כאן להזנת תאריך</w:t>
          </w:r>
          <w:r w:rsidRPr="00202F99">
            <w:rPr>
              <w:rStyle w:val="a3"/>
            </w:rPr>
            <w:t>.</w:t>
          </w:r>
        </w:p>
      </w:docPartBody>
    </w:docPart>
    <w:docPart>
      <w:docPartPr>
        <w:name w:val="B232EE4CD0104BEB90E5E68632BF042B"/>
        <w:category>
          <w:name w:val="כללי"/>
          <w:gallery w:val="placeholder"/>
        </w:category>
        <w:types>
          <w:type w:val="bbPlcHdr"/>
        </w:types>
        <w:behaviors>
          <w:behavior w:val="content"/>
        </w:behaviors>
        <w:guid w:val="{EFB99865-39AE-4760-8073-6E07584E477B}"/>
      </w:docPartPr>
      <w:docPartBody>
        <w:p w:rsidR="006F7C39" w:rsidRDefault="006F7C39" w:rsidP="006F7C39">
          <w:pPr>
            <w:pStyle w:val="B232EE4CD0104BEB90E5E68632BF042B"/>
          </w:pPr>
          <w:r w:rsidRPr="00202F99">
            <w:rPr>
              <w:rStyle w:val="a3"/>
              <w:rtl/>
            </w:rPr>
            <w:t>לחץ כאן להזנת טקסט</w:t>
          </w:r>
          <w:r w:rsidRPr="00202F99">
            <w:rPr>
              <w:rStyle w:val="a3"/>
            </w:rPr>
            <w:t>.</w:t>
          </w:r>
        </w:p>
      </w:docPartBody>
    </w:docPart>
    <w:docPart>
      <w:docPartPr>
        <w:name w:val="B87EAF8CA1FD400FA42FE6D5F26D5CB7"/>
        <w:category>
          <w:name w:val="כללי"/>
          <w:gallery w:val="placeholder"/>
        </w:category>
        <w:types>
          <w:type w:val="bbPlcHdr"/>
        </w:types>
        <w:behaviors>
          <w:behavior w:val="content"/>
        </w:behaviors>
        <w:guid w:val="{E6A3B613-87C2-4B42-AB1D-5A1F90B60EF9}"/>
      </w:docPartPr>
      <w:docPartBody>
        <w:p w:rsidR="006F7C39" w:rsidRDefault="006F7C39" w:rsidP="006F7C39">
          <w:pPr>
            <w:pStyle w:val="B87EAF8CA1FD400FA42FE6D5F26D5CB7"/>
          </w:pPr>
          <w:r w:rsidRPr="00202F99">
            <w:rPr>
              <w:rStyle w:val="a3"/>
              <w:rtl/>
            </w:rPr>
            <w:t>לחץ כאן להזנת תאריך</w:t>
          </w:r>
          <w:r w:rsidRPr="00202F99">
            <w:rPr>
              <w:rStyle w:val="a3"/>
            </w:rPr>
            <w:t>.</w:t>
          </w:r>
        </w:p>
      </w:docPartBody>
    </w:docPart>
    <w:docPart>
      <w:docPartPr>
        <w:name w:val="7E5EFE51E0DB44039B39FC49B8837E45"/>
        <w:category>
          <w:name w:val="כללי"/>
          <w:gallery w:val="placeholder"/>
        </w:category>
        <w:types>
          <w:type w:val="bbPlcHdr"/>
        </w:types>
        <w:behaviors>
          <w:behavior w:val="content"/>
        </w:behaviors>
        <w:guid w:val="{BA05D8C9-5398-4960-8CDC-24A15F7BC997}"/>
      </w:docPartPr>
      <w:docPartBody>
        <w:p w:rsidR="006F7C39" w:rsidRDefault="006F7C39" w:rsidP="006F7C39">
          <w:pPr>
            <w:pStyle w:val="7E5EFE51E0DB44039B39FC49B8837E45"/>
          </w:pPr>
          <w:r w:rsidRPr="00202F99">
            <w:rPr>
              <w:rStyle w:val="a3"/>
              <w:rtl/>
            </w:rPr>
            <w:t>לחץ כאן להזנת טקסט</w:t>
          </w:r>
          <w:r w:rsidRPr="00202F99">
            <w:rPr>
              <w:rStyle w:val="a3"/>
            </w:rPr>
            <w:t>.</w:t>
          </w:r>
        </w:p>
      </w:docPartBody>
    </w:docPart>
    <w:docPart>
      <w:docPartPr>
        <w:name w:val="FF8ADF3E89E3465B847B0061AAA298B9"/>
        <w:category>
          <w:name w:val="כללי"/>
          <w:gallery w:val="placeholder"/>
        </w:category>
        <w:types>
          <w:type w:val="bbPlcHdr"/>
        </w:types>
        <w:behaviors>
          <w:behavior w:val="content"/>
        </w:behaviors>
        <w:guid w:val="{CB2AADEB-4CFF-44B2-B094-B8279D49DCAB}"/>
      </w:docPartPr>
      <w:docPartBody>
        <w:p w:rsidR="006F7C39" w:rsidRDefault="006F7C39" w:rsidP="006F7C39">
          <w:pPr>
            <w:pStyle w:val="FF8ADF3E89E3465B847B0061AAA298B9"/>
          </w:pPr>
          <w:r w:rsidRPr="00202F99">
            <w:rPr>
              <w:rStyle w:val="a3"/>
              <w:rtl/>
            </w:rPr>
            <w:t>לחץ כאן להזנת תאריך</w:t>
          </w:r>
          <w:r w:rsidRPr="00202F99">
            <w:rPr>
              <w:rStyle w:val="a3"/>
            </w:rPr>
            <w:t>.</w:t>
          </w:r>
        </w:p>
      </w:docPartBody>
    </w:docPart>
    <w:docPart>
      <w:docPartPr>
        <w:name w:val="87BEE3499A75441A92F088813E2EF6DB"/>
        <w:category>
          <w:name w:val="כללי"/>
          <w:gallery w:val="placeholder"/>
        </w:category>
        <w:types>
          <w:type w:val="bbPlcHdr"/>
        </w:types>
        <w:behaviors>
          <w:behavior w:val="content"/>
        </w:behaviors>
        <w:guid w:val="{670E642D-F131-4261-B62F-B232BE00784C}"/>
      </w:docPartPr>
      <w:docPartBody>
        <w:p w:rsidR="006F7C39" w:rsidRDefault="006F7C39" w:rsidP="006F7C39">
          <w:pPr>
            <w:pStyle w:val="87BEE3499A75441A92F088813E2EF6DB"/>
          </w:pPr>
          <w:r w:rsidRPr="00202F99">
            <w:rPr>
              <w:rStyle w:val="a3"/>
              <w:rtl/>
            </w:rPr>
            <w:t>לחץ כאן להזנת טקסט</w:t>
          </w:r>
          <w:r w:rsidRPr="00202F99">
            <w:rPr>
              <w:rStyle w:val="a3"/>
            </w:rPr>
            <w:t>.</w:t>
          </w:r>
        </w:p>
      </w:docPartBody>
    </w:docPart>
    <w:docPart>
      <w:docPartPr>
        <w:name w:val="E58E5BD933764E5B87EF3A99276881C1"/>
        <w:category>
          <w:name w:val="כללי"/>
          <w:gallery w:val="placeholder"/>
        </w:category>
        <w:types>
          <w:type w:val="bbPlcHdr"/>
        </w:types>
        <w:behaviors>
          <w:behavior w:val="content"/>
        </w:behaviors>
        <w:guid w:val="{CBC5E97C-6D23-4981-B403-8F6A27924FFB}"/>
      </w:docPartPr>
      <w:docPartBody>
        <w:p w:rsidR="006F7C39" w:rsidRDefault="006F7C39" w:rsidP="006F7C39">
          <w:pPr>
            <w:pStyle w:val="E58E5BD933764E5B87EF3A99276881C1"/>
          </w:pPr>
          <w:r w:rsidRPr="00202F99">
            <w:rPr>
              <w:rStyle w:val="a3"/>
              <w:rtl/>
            </w:rPr>
            <w:t>לחץ כאן להזנת תאריך</w:t>
          </w:r>
          <w:r w:rsidRPr="00202F99">
            <w:rPr>
              <w:rStyle w:val="a3"/>
            </w:rPr>
            <w:t>.</w:t>
          </w:r>
        </w:p>
      </w:docPartBody>
    </w:docPart>
    <w:docPart>
      <w:docPartPr>
        <w:name w:val="952C1818F4734BAD8C2FC0017F0C62F8"/>
        <w:category>
          <w:name w:val="כללי"/>
          <w:gallery w:val="placeholder"/>
        </w:category>
        <w:types>
          <w:type w:val="bbPlcHdr"/>
        </w:types>
        <w:behaviors>
          <w:behavior w:val="content"/>
        </w:behaviors>
        <w:guid w:val="{C758EFEF-E301-4472-9DC0-C4BDE369763D}"/>
      </w:docPartPr>
      <w:docPartBody>
        <w:p w:rsidR="006F7C39" w:rsidRDefault="006F7C39" w:rsidP="006F7C39">
          <w:pPr>
            <w:pStyle w:val="952C1818F4734BAD8C2FC0017F0C62F8"/>
          </w:pPr>
          <w:r w:rsidRPr="00202F99">
            <w:rPr>
              <w:rStyle w:val="a3"/>
              <w:rtl/>
            </w:rPr>
            <w:t>לחץ כאן להזנת טקסט</w:t>
          </w:r>
          <w:r w:rsidRPr="00202F99">
            <w:rPr>
              <w:rStyle w:val="a3"/>
            </w:rPr>
            <w:t>.</w:t>
          </w:r>
        </w:p>
      </w:docPartBody>
    </w:docPart>
    <w:docPart>
      <w:docPartPr>
        <w:name w:val="7611E6F2B8A34FADBEE896245FB0C062"/>
        <w:category>
          <w:name w:val="כללי"/>
          <w:gallery w:val="placeholder"/>
        </w:category>
        <w:types>
          <w:type w:val="bbPlcHdr"/>
        </w:types>
        <w:behaviors>
          <w:behavior w:val="content"/>
        </w:behaviors>
        <w:guid w:val="{BF35967A-CB54-4CD1-BC24-829172C10DD8}"/>
      </w:docPartPr>
      <w:docPartBody>
        <w:p w:rsidR="006F7C39" w:rsidRDefault="006F7C39" w:rsidP="006F7C39">
          <w:pPr>
            <w:pStyle w:val="7611E6F2B8A34FADBEE896245FB0C062"/>
          </w:pPr>
          <w:r w:rsidRPr="00202F99">
            <w:rPr>
              <w:rStyle w:val="a3"/>
              <w:rtl/>
            </w:rPr>
            <w:t>לחץ כאן להזנת תאריך</w:t>
          </w:r>
          <w:r w:rsidRPr="00202F99">
            <w:rPr>
              <w:rStyle w:val="a3"/>
            </w:rPr>
            <w:t>.</w:t>
          </w:r>
        </w:p>
      </w:docPartBody>
    </w:docPart>
    <w:docPart>
      <w:docPartPr>
        <w:name w:val="DCDFEC491E7A4ACB8A13E9E4A3990ADC"/>
        <w:category>
          <w:name w:val="כללי"/>
          <w:gallery w:val="placeholder"/>
        </w:category>
        <w:types>
          <w:type w:val="bbPlcHdr"/>
        </w:types>
        <w:behaviors>
          <w:behavior w:val="content"/>
        </w:behaviors>
        <w:guid w:val="{C987A738-C0DF-46C0-B2C8-DD034A623AF4}"/>
      </w:docPartPr>
      <w:docPartBody>
        <w:p w:rsidR="006F7C39" w:rsidRDefault="006F7C39" w:rsidP="006F7C39">
          <w:pPr>
            <w:pStyle w:val="DCDFEC491E7A4ACB8A13E9E4A3990ADC"/>
          </w:pPr>
          <w:r w:rsidRPr="00202F99">
            <w:rPr>
              <w:rStyle w:val="a3"/>
              <w:rtl/>
            </w:rPr>
            <w:t>לחץ כאן להזנת טקסט</w:t>
          </w:r>
          <w:r w:rsidRPr="00202F99">
            <w:rPr>
              <w:rStyle w:val="a3"/>
            </w:rPr>
            <w:t>.</w:t>
          </w:r>
        </w:p>
      </w:docPartBody>
    </w:docPart>
    <w:docPart>
      <w:docPartPr>
        <w:name w:val="242B8DD68DC2473A9E75A62409197240"/>
        <w:category>
          <w:name w:val="כללי"/>
          <w:gallery w:val="placeholder"/>
        </w:category>
        <w:types>
          <w:type w:val="bbPlcHdr"/>
        </w:types>
        <w:behaviors>
          <w:behavior w:val="content"/>
        </w:behaviors>
        <w:guid w:val="{629CE282-D90E-4CAC-94B7-AB4B25D531BF}"/>
      </w:docPartPr>
      <w:docPartBody>
        <w:p w:rsidR="006F7C39" w:rsidRDefault="006F7C39" w:rsidP="006F7C39">
          <w:pPr>
            <w:pStyle w:val="242B8DD68DC2473A9E75A62409197240"/>
          </w:pPr>
          <w:r w:rsidRPr="00202F99">
            <w:rPr>
              <w:rStyle w:val="a3"/>
              <w:rtl/>
            </w:rPr>
            <w:t>לחץ כאן להזנת תאריך</w:t>
          </w:r>
          <w:r w:rsidRPr="00202F99">
            <w:rPr>
              <w:rStyle w:val="a3"/>
            </w:rPr>
            <w:t>.</w:t>
          </w:r>
        </w:p>
      </w:docPartBody>
    </w:docPart>
    <w:docPart>
      <w:docPartPr>
        <w:name w:val="A9DD42686C96463BAA3BB39316851965"/>
        <w:category>
          <w:name w:val="כללי"/>
          <w:gallery w:val="placeholder"/>
        </w:category>
        <w:types>
          <w:type w:val="bbPlcHdr"/>
        </w:types>
        <w:behaviors>
          <w:behavior w:val="content"/>
        </w:behaviors>
        <w:guid w:val="{D621031F-3124-42E2-A22C-139FDC112244}"/>
      </w:docPartPr>
      <w:docPartBody>
        <w:p w:rsidR="006F7C39" w:rsidRDefault="006F7C39" w:rsidP="006F7C39">
          <w:pPr>
            <w:pStyle w:val="A9DD42686C96463BAA3BB39316851965"/>
          </w:pPr>
          <w:r w:rsidRPr="00202F99">
            <w:rPr>
              <w:rStyle w:val="a3"/>
              <w:rtl/>
            </w:rPr>
            <w:t>לחץ כאן להזנת טקסט</w:t>
          </w:r>
          <w:r w:rsidRPr="00202F99">
            <w:rPr>
              <w:rStyle w:val="a3"/>
            </w:rPr>
            <w:t>.</w:t>
          </w:r>
        </w:p>
      </w:docPartBody>
    </w:docPart>
    <w:docPart>
      <w:docPartPr>
        <w:name w:val="4AAC292E643347509A296395A06C919C"/>
        <w:category>
          <w:name w:val="כללי"/>
          <w:gallery w:val="placeholder"/>
        </w:category>
        <w:types>
          <w:type w:val="bbPlcHdr"/>
        </w:types>
        <w:behaviors>
          <w:behavior w:val="content"/>
        </w:behaviors>
        <w:guid w:val="{D45B8F7E-9019-41C7-9F1A-98A35C3FE672}"/>
      </w:docPartPr>
      <w:docPartBody>
        <w:p w:rsidR="006F7C39" w:rsidRDefault="006F7C39" w:rsidP="006F7C39">
          <w:pPr>
            <w:pStyle w:val="4AAC292E643347509A296395A06C919C"/>
          </w:pPr>
          <w:r w:rsidRPr="00202F99">
            <w:rPr>
              <w:rStyle w:val="a3"/>
              <w:rtl/>
            </w:rPr>
            <w:t>לחץ כאן להזנת תאריך</w:t>
          </w:r>
          <w:r w:rsidRPr="00202F99">
            <w:rPr>
              <w:rStyle w:val="a3"/>
            </w:rPr>
            <w:t>.</w:t>
          </w:r>
        </w:p>
      </w:docPartBody>
    </w:docPart>
    <w:docPart>
      <w:docPartPr>
        <w:name w:val="DefaultPlaceholder_1081868575"/>
        <w:category>
          <w:name w:val="כללי"/>
          <w:gallery w:val="placeholder"/>
        </w:category>
        <w:types>
          <w:type w:val="bbPlcHdr"/>
        </w:types>
        <w:behaviors>
          <w:behavior w:val="content"/>
        </w:behaviors>
        <w:guid w:val="{071A2D27-0526-44B9-BC37-3D8CCE3522C7}"/>
      </w:docPartPr>
      <w:docPartBody>
        <w:p w:rsidR="00E645C1" w:rsidRDefault="006F7C39">
          <w:r w:rsidRPr="00202F99">
            <w:rPr>
              <w:rStyle w:val="a3"/>
              <w:rtl/>
            </w:rPr>
            <w:t>בחר פריט</w:t>
          </w:r>
          <w:r w:rsidRPr="00202F99">
            <w:rPr>
              <w:rStyle w:val="a3"/>
            </w:rPr>
            <w:t>.</w:t>
          </w:r>
        </w:p>
      </w:docPartBody>
    </w:docPart>
    <w:docPart>
      <w:docPartPr>
        <w:name w:val="F5906261694247CE9DF608F934D6A91F"/>
        <w:category>
          <w:name w:val="כללי"/>
          <w:gallery w:val="placeholder"/>
        </w:category>
        <w:types>
          <w:type w:val="bbPlcHdr"/>
        </w:types>
        <w:behaviors>
          <w:behavior w:val="content"/>
        </w:behaviors>
        <w:guid w:val="{C0B288C6-A397-4FAA-96B3-8D4B531059F0}"/>
      </w:docPartPr>
      <w:docPartBody>
        <w:p w:rsidR="00E645C1" w:rsidRDefault="006F7C39" w:rsidP="006F7C39">
          <w:pPr>
            <w:pStyle w:val="F5906261694247CE9DF608F934D6A91F"/>
          </w:pPr>
          <w:r w:rsidRPr="00202F99">
            <w:rPr>
              <w:rStyle w:val="a3"/>
              <w:rtl/>
            </w:rPr>
            <w:t>לחץ כאן להזנת טקסט</w:t>
          </w:r>
          <w:r w:rsidRPr="00202F99">
            <w:rPr>
              <w:rStyle w:val="a3"/>
            </w:rPr>
            <w:t>.</w:t>
          </w:r>
        </w:p>
      </w:docPartBody>
    </w:docPart>
    <w:docPart>
      <w:docPartPr>
        <w:name w:val="D4357BEC0AD44F34809285206FADA65F"/>
        <w:category>
          <w:name w:val="כללי"/>
          <w:gallery w:val="placeholder"/>
        </w:category>
        <w:types>
          <w:type w:val="bbPlcHdr"/>
        </w:types>
        <w:behaviors>
          <w:behavior w:val="content"/>
        </w:behaviors>
        <w:guid w:val="{7DEBC70F-0B16-434F-B49D-A068BE4B7093}"/>
      </w:docPartPr>
      <w:docPartBody>
        <w:p w:rsidR="00E645C1" w:rsidRDefault="006F7C39" w:rsidP="006F7C39">
          <w:pPr>
            <w:pStyle w:val="D4357BEC0AD44F34809285206FADA65F"/>
          </w:pPr>
          <w:r w:rsidRPr="00202F99">
            <w:rPr>
              <w:rStyle w:val="a3"/>
              <w:rtl/>
            </w:rPr>
            <w:t>לחץ כאן להזנת טקסט</w:t>
          </w:r>
          <w:r w:rsidRPr="00202F99">
            <w:rPr>
              <w:rStyle w:val="a3"/>
            </w:rPr>
            <w:t>.</w:t>
          </w:r>
        </w:p>
      </w:docPartBody>
    </w:docPart>
    <w:docPart>
      <w:docPartPr>
        <w:name w:val="750BCD4107A54B5AA1C95E48D79EABD2"/>
        <w:category>
          <w:name w:val="כללי"/>
          <w:gallery w:val="placeholder"/>
        </w:category>
        <w:types>
          <w:type w:val="bbPlcHdr"/>
        </w:types>
        <w:behaviors>
          <w:behavior w:val="content"/>
        </w:behaviors>
        <w:guid w:val="{AF5CD841-730D-42D9-9012-43C790B2C2CF}"/>
      </w:docPartPr>
      <w:docPartBody>
        <w:p w:rsidR="00E645C1" w:rsidRDefault="006F7C39" w:rsidP="006F7C39">
          <w:pPr>
            <w:pStyle w:val="750BCD4107A54B5AA1C95E48D79EABD2"/>
          </w:pPr>
          <w:r w:rsidRPr="00202F99">
            <w:rPr>
              <w:rStyle w:val="a3"/>
              <w:rtl/>
            </w:rPr>
            <w:t>לחץ כאן להזנת טקסט</w:t>
          </w:r>
          <w:r w:rsidRPr="00202F99">
            <w:rPr>
              <w:rStyle w:val="a3"/>
            </w:rPr>
            <w:t>.</w:t>
          </w:r>
        </w:p>
      </w:docPartBody>
    </w:docPart>
    <w:docPart>
      <w:docPartPr>
        <w:name w:val="9BCC14B1AF284C918D9A05FDBE59D481"/>
        <w:category>
          <w:name w:val="כללי"/>
          <w:gallery w:val="placeholder"/>
        </w:category>
        <w:types>
          <w:type w:val="bbPlcHdr"/>
        </w:types>
        <w:behaviors>
          <w:behavior w:val="content"/>
        </w:behaviors>
        <w:guid w:val="{32CECDDC-405C-41D4-B4D6-CEDC85E3BBE3}"/>
      </w:docPartPr>
      <w:docPartBody>
        <w:p w:rsidR="00E645C1" w:rsidRDefault="006F7C39" w:rsidP="006F7C39">
          <w:pPr>
            <w:pStyle w:val="9BCC14B1AF284C918D9A05FDBE59D481"/>
          </w:pPr>
          <w:r w:rsidRPr="00202F99">
            <w:rPr>
              <w:rStyle w:val="a3"/>
              <w:rtl/>
            </w:rPr>
            <w:t>לחץ כאן להזנת טקסט</w:t>
          </w:r>
          <w:r w:rsidRPr="00202F99">
            <w:rPr>
              <w:rStyle w:val="a3"/>
            </w:rPr>
            <w:t>.</w:t>
          </w:r>
        </w:p>
      </w:docPartBody>
    </w:docPart>
    <w:docPart>
      <w:docPartPr>
        <w:name w:val="A0F01058A45147268782EA1080BCCD23"/>
        <w:category>
          <w:name w:val="כללי"/>
          <w:gallery w:val="placeholder"/>
        </w:category>
        <w:types>
          <w:type w:val="bbPlcHdr"/>
        </w:types>
        <w:behaviors>
          <w:behavior w:val="content"/>
        </w:behaviors>
        <w:guid w:val="{515528D5-0D3D-4F91-A0A7-A27DF48072DB}"/>
      </w:docPartPr>
      <w:docPartBody>
        <w:p w:rsidR="00E645C1" w:rsidRDefault="006F7C39" w:rsidP="006F7C39">
          <w:pPr>
            <w:pStyle w:val="A0F01058A45147268782EA1080BCCD23"/>
          </w:pPr>
          <w:r w:rsidRPr="00202F99">
            <w:rPr>
              <w:rStyle w:val="a3"/>
              <w:rtl/>
            </w:rPr>
            <w:t>לחץ כאן להזנת טקסט</w:t>
          </w:r>
          <w:r w:rsidRPr="00202F99">
            <w:rPr>
              <w:rStyle w:val="a3"/>
            </w:rPr>
            <w:t>.</w:t>
          </w:r>
        </w:p>
      </w:docPartBody>
    </w:docPart>
    <w:docPart>
      <w:docPartPr>
        <w:name w:val="17EAC8A993D04AC7A6886C75849B7C6B"/>
        <w:category>
          <w:name w:val="כללי"/>
          <w:gallery w:val="placeholder"/>
        </w:category>
        <w:types>
          <w:type w:val="bbPlcHdr"/>
        </w:types>
        <w:behaviors>
          <w:behavior w:val="content"/>
        </w:behaviors>
        <w:guid w:val="{21838FCD-685F-492F-8C7C-4588F1685CF5}"/>
      </w:docPartPr>
      <w:docPartBody>
        <w:p w:rsidR="00E645C1" w:rsidRDefault="006F7C39" w:rsidP="006F7C39">
          <w:pPr>
            <w:pStyle w:val="17EAC8A993D04AC7A6886C75849B7C6B"/>
          </w:pPr>
          <w:r w:rsidRPr="00202F99">
            <w:rPr>
              <w:rStyle w:val="a3"/>
              <w:rtl/>
            </w:rPr>
            <w:t>לחץ כאן להזנת טקסט</w:t>
          </w:r>
          <w:r w:rsidRPr="00202F99">
            <w:rPr>
              <w:rStyle w:val="a3"/>
            </w:rPr>
            <w:t>.</w:t>
          </w:r>
        </w:p>
      </w:docPartBody>
    </w:docPart>
    <w:docPart>
      <w:docPartPr>
        <w:name w:val="E573C74ACC9842E881CF553DDF69A006"/>
        <w:category>
          <w:name w:val="כללי"/>
          <w:gallery w:val="placeholder"/>
        </w:category>
        <w:types>
          <w:type w:val="bbPlcHdr"/>
        </w:types>
        <w:behaviors>
          <w:behavior w:val="content"/>
        </w:behaviors>
        <w:guid w:val="{08772D89-22D4-4D2B-AA23-E359CC4904E4}"/>
      </w:docPartPr>
      <w:docPartBody>
        <w:p w:rsidR="00E645C1" w:rsidRDefault="006F7C39" w:rsidP="006F7C39">
          <w:pPr>
            <w:pStyle w:val="E573C74ACC9842E881CF553DDF69A006"/>
          </w:pPr>
          <w:r w:rsidRPr="00202F99">
            <w:rPr>
              <w:rStyle w:val="a3"/>
              <w:rtl/>
            </w:rPr>
            <w:t>לחץ כאן להזנת טקסט</w:t>
          </w:r>
          <w:r w:rsidRPr="00202F99">
            <w:rPr>
              <w:rStyle w:val="a3"/>
            </w:rPr>
            <w:t>.</w:t>
          </w:r>
        </w:p>
      </w:docPartBody>
    </w:docPart>
    <w:docPart>
      <w:docPartPr>
        <w:name w:val="3FA7E25D28B944CE93C0CE81F2FD1D22"/>
        <w:category>
          <w:name w:val="כללי"/>
          <w:gallery w:val="placeholder"/>
        </w:category>
        <w:types>
          <w:type w:val="bbPlcHdr"/>
        </w:types>
        <w:behaviors>
          <w:behavior w:val="content"/>
        </w:behaviors>
        <w:guid w:val="{8CF7FFF3-8214-48F8-BAF6-B44C4D10709F}"/>
      </w:docPartPr>
      <w:docPartBody>
        <w:p w:rsidR="00E645C1" w:rsidRDefault="006F7C39" w:rsidP="006F7C39">
          <w:pPr>
            <w:pStyle w:val="3FA7E25D28B944CE93C0CE81F2FD1D22"/>
          </w:pPr>
          <w:r w:rsidRPr="00202F99">
            <w:rPr>
              <w:rStyle w:val="a3"/>
              <w:rtl/>
            </w:rPr>
            <w:t>לחץ כאן להזנת טקסט</w:t>
          </w:r>
          <w:r w:rsidRPr="00202F99">
            <w:rPr>
              <w:rStyle w:val="a3"/>
            </w:rPr>
            <w:t>.</w:t>
          </w:r>
        </w:p>
      </w:docPartBody>
    </w:docPart>
    <w:docPart>
      <w:docPartPr>
        <w:name w:val="542B8A02ED8B42BD891A7A630CA4A04D"/>
        <w:category>
          <w:name w:val="כללי"/>
          <w:gallery w:val="placeholder"/>
        </w:category>
        <w:types>
          <w:type w:val="bbPlcHdr"/>
        </w:types>
        <w:behaviors>
          <w:behavior w:val="content"/>
        </w:behaviors>
        <w:guid w:val="{B9633575-486D-4D2E-9D45-7DBCC0B7541D}"/>
      </w:docPartPr>
      <w:docPartBody>
        <w:p w:rsidR="00E645C1" w:rsidRDefault="006F7C39" w:rsidP="006F7C39">
          <w:pPr>
            <w:pStyle w:val="542B8A02ED8B42BD891A7A630CA4A04D"/>
          </w:pPr>
          <w:r w:rsidRPr="00202F99">
            <w:rPr>
              <w:rStyle w:val="a3"/>
              <w:rtl/>
            </w:rPr>
            <w:t>לחץ כאן להזנת טקסט</w:t>
          </w:r>
          <w:r w:rsidRPr="00202F99">
            <w:rPr>
              <w:rStyle w:val="a3"/>
            </w:rPr>
            <w:t>.</w:t>
          </w:r>
        </w:p>
      </w:docPartBody>
    </w:docPart>
    <w:docPart>
      <w:docPartPr>
        <w:name w:val="1ACD43538CF24471BE28A8B006E68B2F"/>
        <w:category>
          <w:name w:val="כללי"/>
          <w:gallery w:val="placeholder"/>
        </w:category>
        <w:types>
          <w:type w:val="bbPlcHdr"/>
        </w:types>
        <w:behaviors>
          <w:behavior w:val="content"/>
        </w:behaviors>
        <w:guid w:val="{2763205F-3C59-44BD-8671-AAF337E9BB6D}"/>
      </w:docPartPr>
      <w:docPartBody>
        <w:p w:rsidR="00E645C1" w:rsidRDefault="006F7C39" w:rsidP="006F7C39">
          <w:pPr>
            <w:pStyle w:val="1ACD43538CF24471BE28A8B006E68B2F"/>
          </w:pPr>
          <w:r w:rsidRPr="00202F99">
            <w:rPr>
              <w:rStyle w:val="a3"/>
              <w:rtl/>
            </w:rPr>
            <w:t>לחץ כאן להזנת טקסט</w:t>
          </w:r>
          <w:r w:rsidRPr="00202F99">
            <w:rPr>
              <w:rStyle w:val="a3"/>
            </w:rPr>
            <w:t>.</w:t>
          </w:r>
        </w:p>
      </w:docPartBody>
    </w:docPart>
    <w:docPart>
      <w:docPartPr>
        <w:name w:val="F62E80F00D8C45CB9152809B60AC8CC7"/>
        <w:category>
          <w:name w:val="כללי"/>
          <w:gallery w:val="placeholder"/>
        </w:category>
        <w:types>
          <w:type w:val="bbPlcHdr"/>
        </w:types>
        <w:behaviors>
          <w:behavior w:val="content"/>
        </w:behaviors>
        <w:guid w:val="{B65372B8-6D08-43FF-B7F1-021EB1C9ACB0}"/>
      </w:docPartPr>
      <w:docPartBody>
        <w:p w:rsidR="00E645C1" w:rsidRDefault="006F7C39" w:rsidP="006F7C39">
          <w:pPr>
            <w:pStyle w:val="F62E80F00D8C45CB9152809B60AC8CC7"/>
          </w:pPr>
          <w:r w:rsidRPr="00202F99">
            <w:rPr>
              <w:rStyle w:val="a3"/>
              <w:rtl/>
            </w:rPr>
            <w:t>לחץ כאן להזנת טקסט</w:t>
          </w:r>
          <w:r w:rsidRPr="00202F99">
            <w:rPr>
              <w:rStyle w:val="a3"/>
            </w:rPr>
            <w:t>.</w:t>
          </w:r>
        </w:p>
      </w:docPartBody>
    </w:docPart>
    <w:docPart>
      <w:docPartPr>
        <w:name w:val="5FA06D5635C24D1184B7D6438587F7CB"/>
        <w:category>
          <w:name w:val="כללי"/>
          <w:gallery w:val="placeholder"/>
        </w:category>
        <w:types>
          <w:type w:val="bbPlcHdr"/>
        </w:types>
        <w:behaviors>
          <w:behavior w:val="content"/>
        </w:behaviors>
        <w:guid w:val="{D8C5CB80-1342-4DC4-B1A0-E2DD09A7D554}"/>
      </w:docPartPr>
      <w:docPartBody>
        <w:p w:rsidR="00E645C1" w:rsidRDefault="006F7C39" w:rsidP="006F7C39">
          <w:pPr>
            <w:pStyle w:val="5FA06D5635C24D1184B7D6438587F7CB"/>
          </w:pPr>
          <w:r w:rsidRPr="00202F99">
            <w:rPr>
              <w:rStyle w:val="a3"/>
              <w:rtl/>
            </w:rPr>
            <w:t>לחץ כאן להזנת טקסט</w:t>
          </w:r>
          <w:r w:rsidRPr="00202F99">
            <w:rPr>
              <w:rStyle w:val="a3"/>
            </w:rPr>
            <w:t>.</w:t>
          </w:r>
        </w:p>
      </w:docPartBody>
    </w:docPart>
    <w:docPart>
      <w:docPartPr>
        <w:name w:val="BEC85A51E41E4769ACB1A86A1891B431"/>
        <w:category>
          <w:name w:val="כללי"/>
          <w:gallery w:val="placeholder"/>
        </w:category>
        <w:types>
          <w:type w:val="bbPlcHdr"/>
        </w:types>
        <w:behaviors>
          <w:behavior w:val="content"/>
        </w:behaviors>
        <w:guid w:val="{F9FEFFD5-658A-4D26-8A6F-0842E4261074}"/>
      </w:docPartPr>
      <w:docPartBody>
        <w:p w:rsidR="00E645C1" w:rsidRDefault="006F7C39" w:rsidP="006F7C39">
          <w:pPr>
            <w:pStyle w:val="BEC85A51E41E4769ACB1A86A1891B431"/>
          </w:pPr>
          <w:r w:rsidRPr="00202F99">
            <w:rPr>
              <w:rStyle w:val="a3"/>
              <w:rtl/>
            </w:rPr>
            <w:t>לחץ כאן להזנת טקסט</w:t>
          </w:r>
          <w:r w:rsidRPr="00202F99">
            <w:rPr>
              <w:rStyle w:val="a3"/>
            </w:rPr>
            <w:t>.</w:t>
          </w:r>
        </w:p>
      </w:docPartBody>
    </w:docPart>
    <w:docPart>
      <w:docPartPr>
        <w:name w:val="9F80760B359F46B687D2223EF607EAAC"/>
        <w:category>
          <w:name w:val="כללי"/>
          <w:gallery w:val="placeholder"/>
        </w:category>
        <w:types>
          <w:type w:val="bbPlcHdr"/>
        </w:types>
        <w:behaviors>
          <w:behavior w:val="content"/>
        </w:behaviors>
        <w:guid w:val="{706CC02C-A5FC-47F6-9686-E7FA66391475}"/>
      </w:docPartPr>
      <w:docPartBody>
        <w:p w:rsidR="00E645C1" w:rsidRDefault="006F7C39" w:rsidP="006F7C39">
          <w:pPr>
            <w:pStyle w:val="9F80760B359F46B687D2223EF607EAAC"/>
          </w:pPr>
          <w:r w:rsidRPr="00202F99">
            <w:rPr>
              <w:rStyle w:val="a3"/>
              <w:rtl/>
            </w:rPr>
            <w:t>לחץ כאן להזנת טקסט</w:t>
          </w:r>
          <w:r w:rsidRPr="00202F99">
            <w:rPr>
              <w:rStyle w:val="a3"/>
            </w:rPr>
            <w:t>.</w:t>
          </w:r>
        </w:p>
      </w:docPartBody>
    </w:docPart>
    <w:docPart>
      <w:docPartPr>
        <w:name w:val="8C79219F2D4843C2AC3DF45BAB1DE168"/>
        <w:category>
          <w:name w:val="כללי"/>
          <w:gallery w:val="placeholder"/>
        </w:category>
        <w:types>
          <w:type w:val="bbPlcHdr"/>
        </w:types>
        <w:behaviors>
          <w:behavior w:val="content"/>
        </w:behaviors>
        <w:guid w:val="{810D40A9-0FF8-476F-BFBA-00D53B8309B4}"/>
      </w:docPartPr>
      <w:docPartBody>
        <w:p w:rsidR="00E645C1" w:rsidRDefault="006F7C39" w:rsidP="006F7C39">
          <w:pPr>
            <w:pStyle w:val="8C79219F2D4843C2AC3DF45BAB1DE168"/>
          </w:pPr>
          <w:r w:rsidRPr="00202F99">
            <w:rPr>
              <w:rStyle w:val="a3"/>
              <w:rtl/>
            </w:rPr>
            <w:t>לחץ כאן להזנת טקסט</w:t>
          </w:r>
          <w:r w:rsidRPr="00202F99">
            <w:rPr>
              <w:rStyle w:val="a3"/>
            </w:rPr>
            <w:t>.</w:t>
          </w:r>
        </w:p>
      </w:docPartBody>
    </w:docPart>
    <w:docPart>
      <w:docPartPr>
        <w:name w:val="6ADD80862FC344F094B6FEE3F5F69BEF"/>
        <w:category>
          <w:name w:val="כללי"/>
          <w:gallery w:val="placeholder"/>
        </w:category>
        <w:types>
          <w:type w:val="bbPlcHdr"/>
        </w:types>
        <w:behaviors>
          <w:behavior w:val="content"/>
        </w:behaviors>
        <w:guid w:val="{A8F14DDE-FD22-4B4F-A79F-D0DBCDF4C03F}"/>
      </w:docPartPr>
      <w:docPartBody>
        <w:p w:rsidR="00E645C1" w:rsidRDefault="006F7C39" w:rsidP="006F7C39">
          <w:pPr>
            <w:pStyle w:val="6ADD80862FC344F094B6FEE3F5F69BEF"/>
          </w:pPr>
          <w:r w:rsidRPr="00202F99">
            <w:rPr>
              <w:rStyle w:val="a3"/>
              <w:rtl/>
            </w:rPr>
            <w:t>לחץ כאן להזנת טקסט</w:t>
          </w:r>
          <w:r w:rsidRPr="00202F99">
            <w:rPr>
              <w:rStyle w:val="a3"/>
            </w:rPr>
            <w:t>.</w:t>
          </w:r>
        </w:p>
      </w:docPartBody>
    </w:docPart>
    <w:docPart>
      <w:docPartPr>
        <w:name w:val="0103FBA464564C63A574B7B8949EE6A7"/>
        <w:category>
          <w:name w:val="כללי"/>
          <w:gallery w:val="placeholder"/>
        </w:category>
        <w:types>
          <w:type w:val="bbPlcHdr"/>
        </w:types>
        <w:behaviors>
          <w:behavior w:val="content"/>
        </w:behaviors>
        <w:guid w:val="{4615B29B-5D0B-4A3A-8CA0-DD5A7B786527}"/>
      </w:docPartPr>
      <w:docPartBody>
        <w:p w:rsidR="00E645C1" w:rsidRDefault="006F7C39" w:rsidP="006F7C39">
          <w:pPr>
            <w:pStyle w:val="0103FBA464564C63A574B7B8949EE6A7"/>
          </w:pPr>
          <w:r w:rsidRPr="00202F99">
            <w:rPr>
              <w:rStyle w:val="a3"/>
              <w:rtl/>
            </w:rPr>
            <w:t>לחץ כאן להזנת טקסט</w:t>
          </w:r>
          <w:r w:rsidRPr="00202F99">
            <w:rPr>
              <w:rStyle w:val="a3"/>
            </w:rPr>
            <w:t>.</w:t>
          </w:r>
        </w:p>
      </w:docPartBody>
    </w:docPart>
    <w:docPart>
      <w:docPartPr>
        <w:name w:val="2442A008A2154D21A55D9C312668F7A9"/>
        <w:category>
          <w:name w:val="כללי"/>
          <w:gallery w:val="placeholder"/>
        </w:category>
        <w:types>
          <w:type w:val="bbPlcHdr"/>
        </w:types>
        <w:behaviors>
          <w:behavior w:val="content"/>
        </w:behaviors>
        <w:guid w:val="{409EC695-4F5E-4782-93D9-49B778D9F472}"/>
      </w:docPartPr>
      <w:docPartBody>
        <w:p w:rsidR="00E645C1" w:rsidRDefault="006F7C39" w:rsidP="006F7C39">
          <w:pPr>
            <w:pStyle w:val="2442A008A2154D21A55D9C312668F7A9"/>
          </w:pPr>
          <w:r w:rsidRPr="00202F99">
            <w:rPr>
              <w:rStyle w:val="a3"/>
              <w:rtl/>
            </w:rPr>
            <w:t>לחץ כאן להזנת טקסט</w:t>
          </w:r>
          <w:r w:rsidRPr="00202F99">
            <w:rPr>
              <w:rStyle w:val="a3"/>
            </w:rPr>
            <w:t>.</w:t>
          </w:r>
        </w:p>
      </w:docPartBody>
    </w:docPart>
    <w:docPart>
      <w:docPartPr>
        <w:name w:val="D3865CC3E79347D8928D9C9C63A642E3"/>
        <w:category>
          <w:name w:val="כללי"/>
          <w:gallery w:val="placeholder"/>
        </w:category>
        <w:types>
          <w:type w:val="bbPlcHdr"/>
        </w:types>
        <w:behaviors>
          <w:behavior w:val="content"/>
        </w:behaviors>
        <w:guid w:val="{093B1B54-66A4-4609-B003-0278593BCA2D}"/>
      </w:docPartPr>
      <w:docPartBody>
        <w:p w:rsidR="00E645C1" w:rsidRDefault="006F7C39" w:rsidP="006F7C39">
          <w:pPr>
            <w:pStyle w:val="D3865CC3E79347D8928D9C9C63A642E3"/>
          </w:pPr>
          <w:r w:rsidRPr="00202F99">
            <w:rPr>
              <w:rStyle w:val="a3"/>
              <w:rtl/>
            </w:rPr>
            <w:t>לחץ כאן להזנת טקסט</w:t>
          </w:r>
          <w:r w:rsidRPr="00202F99">
            <w:rPr>
              <w:rStyle w:val="a3"/>
            </w:rPr>
            <w:t>.</w:t>
          </w:r>
        </w:p>
      </w:docPartBody>
    </w:docPart>
    <w:docPart>
      <w:docPartPr>
        <w:name w:val="B4DEE28B0E76493C9A39CF68D1EDF9FA"/>
        <w:category>
          <w:name w:val="כללי"/>
          <w:gallery w:val="placeholder"/>
        </w:category>
        <w:types>
          <w:type w:val="bbPlcHdr"/>
        </w:types>
        <w:behaviors>
          <w:behavior w:val="content"/>
        </w:behaviors>
        <w:guid w:val="{FC3A01C5-100B-4A01-B1E8-EAF05AEA50EF}"/>
      </w:docPartPr>
      <w:docPartBody>
        <w:p w:rsidR="00E645C1" w:rsidRDefault="006F7C39" w:rsidP="006F7C39">
          <w:pPr>
            <w:pStyle w:val="B4DEE28B0E76493C9A39CF68D1EDF9FA"/>
          </w:pPr>
          <w:r w:rsidRPr="00202F99">
            <w:rPr>
              <w:rStyle w:val="a3"/>
              <w:rtl/>
            </w:rPr>
            <w:t>לחץ כאן להזנת טקסט</w:t>
          </w:r>
          <w:r w:rsidRPr="00202F99">
            <w:rPr>
              <w:rStyle w:val="a3"/>
            </w:rPr>
            <w:t>.</w:t>
          </w:r>
        </w:p>
      </w:docPartBody>
    </w:docPart>
    <w:docPart>
      <w:docPartPr>
        <w:name w:val="75C805CF77654623B3361A6E1D33F91C"/>
        <w:category>
          <w:name w:val="כללי"/>
          <w:gallery w:val="placeholder"/>
        </w:category>
        <w:types>
          <w:type w:val="bbPlcHdr"/>
        </w:types>
        <w:behaviors>
          <w:behavior w:val="content"/>
        </w:behaviors>
        <w:guid w:val="{3A8696C5-A234-49D5-9841-2B59924DEF5E}"/>
      </w:docPartPr>
      <w:docPartBody>
        <w:p w:rsidR="00E645C1" w:rsidRDefault="006F7C39" w:rsidP="006F7C39">
          <w:pPr>
            <w:pStyle w:val="75C805CF77654623B3361A6E1D33F91C"/>
          </w:pPr>
          <w:r w:rsidRPr="00202F99">
            <w:rPr>
              <w:rStyle w:val="a3"/>
              <w:rtl/>
            </w:rPr>
            <w:t>לחץ כאן להזנת טקסט</w:t>
          </w:r>
          <w:r w:rsidRPr="00202F99">
            <w:rPr>
              <w:rStyle w:val="a3"/>
            </w:rPr>
            <w:t>.</w:t>
          </w:r>
        </w:p>
      </w:docPartBody>
    </w:docPart>
    <w:docPart>
      <w:docPartPr>
        <w:name w:val="32263E69B3C2492F8EB009902705826B"/>
        <w:category>
          <w:name w:val="כללי"/>
          <w:gallery w:val="placeholder"/>
        </w:category>
        <w:types>
          <w:type w:val="bbPlcHdr"/>
        </w:types>
        <w:behaviors>
          <w:behavior w:val="content"/>
        </w:behaviors>
        <w:guid w:val="{91D2C148-B7DE-4EFA-801C-7B119D5CF5FF}"/>
      </w:docPartPr>
      <w:docPartBody>
        <w:p w:rsidR="00E645C1" w:rsidRDefault="006F7C39" w:rsidP="006F7C39">
          <w:pPr>
            <w:pStyle w:val="32263E69B3C2492F8EB009902705826B"/>
          </w:pPr>
          <w:r w:rsidRPr="00202F99">
            <w:rPr>
              <w:rStyle w:val="a3"/>
              <w:rtl/>
            </w:rPr>
            <w:t>לחץ כאן להזנת טקסט</w:t>
          </w:r>
          <w:r w:rsidRPr="00202F99">
            <w:rPr>
              <w:rStyle w:val="a3"/>
            </w:rPr>
            <w:t>.</w:t>
          </w:r>
        </w:p>
      </w:docPartBody>
    </w:docPart>
    <w:docPart>
      <w:docPartPr>
        <w:name w:val="60E75505DE014749A0C9DBCF73F4EC30"/>
        <w:category>
          <w:name w:val="כללי"/>
          <w:gallery w:val="placeholder"/>
        </w:category>
        <w:types>
          <w:type w:val="bbPlcHdr"/>
        </w:types>
        <w:behaviors>
          <w:behavior w:val="content"/>
        </w:behaviors>
        <w:guid w:val="{B6A7A091-E315-43C5-9FB6-F764A95F88F0}"/>
      </w:docPartPr>
      <w:docPartBody>
        <w:p w:rsidR="00E645C1" w:rsidRDefault="006F7C39" w:rsidP="006F7C39">
          <w:pPr>
            <w:pStyle w:val="60E75505DE014749A0C9DBCF73F4EC30"/>
          </w:pPr>
          <w:r w:rsidRPr="00202F99">
            <w:rPr>
              <w:rStyle w:val="a3"/>
              <w:rtl/>
            </w:rPr>
            <w:t>לחץ כאן להזנת טקסט</w:t>
          </w:r>
          <w:r w:rsidRPr="00202F99">
            <w:rPr>
              <w:rStyle w:val="a3"/>
            </w:rPr>
            <w:t>.</w:t>
          </w:r>
        </w:p>
      </w:docPartBody>
    </w:docPart>
    <w:docPart>
      <w:docPartPr>
        <w:name w:val="1A11068470A14A3A96B08B867FE40432"/>
        <w:category>
          <w:name w:val="כללי"/>
          <w:gallery w:val="placeholder"/>
        </w:category>
        <w:types>
          <w:type w:val="bbPlcHdr"/>
        </w:types>
        <w:behaviors>
          <w:behavior w:val="content"/>
        </w:behaviors>
        <w:guid w:val="{96FB2039-B575-453D-B88D-5C070D4FB889}"/>
      </w:docPartPr>
      <w:docPartBody>
        <w:p w:rsidR="00E645C1" w:rsidRDefault="006F7C39" w:rsidP="006F7C39">
          <w:pPr>
            <w:pStyle w:val="1A11068470A14A3A96B08B867FE40432"/>
          </w:pPr>
          <w:r w:rsidRPr="00202F99">
            <w:rPr>
              <w:rStyle w:val="a3"/>
              <w:rtl/>
            </w:rPr>
            <w:t>לחץ כאן להזנת טקסט</w:t>
          </w:r>
          <w:r w:rsidRPr="00202F99">
            <w:rPr>
              <w:rStyle w:val="a3"/>
            </w:rPr>
            <w:t>.</w:t>
          </w:r>
        </w:p>
      </w:docPartBody>
    </w:docPart>
    <w:docPart>
      <w:docPartPr>
        <w:name w:val="282841E91818499FAA978FEB3678F2BF"/>
        <w:category>
          <w:name w:val="כללי"/>
          <w:gallery w:val="placeholder"/>
        </w:category>
        <w:types>
          <w:type w:val="bbPlcHdr"/>
        </w:types>
        <w:behaviors>
          <w:behavior w:val="content"/>
        </w:behaviors>
        <w:guid w:val="{E21BCC6F-7A9E-417C-B12E-6724BE0FCC73}"/>
      </w:docPartPr>
      <w:docPartBody>
        <w:p w:rsidR="00E645C1" w:rsidRDefault="006F7C39" w:rsidP="006F7C39">
          <w:pPr>
            <w:pStyle w:val="282841E91818499FAA978FEB3678F2BF"/>
          </w:pPr>
          <w:r w:rsidRPr="00202F99">
            <w:rPr>
              <w:rStyle w:val="a3"/>
              <w:rtl/>
            </w:rPr>
            <w:t>לחץ כאן להזנת טקסט</w:t>
          </w:r>
          <w:r w:rsidRPr="00202F99">
            <w:rPr>
              <w:rStyle w:val="a3"/>
            </w:rPr>
            <w:t>.</w:t>
          </w:r>
        </w:p>
      </w:docPartBody>
    </w:docPart>
    <w:docPart>
      <w:docPartPr>
        <w:name w:val="08365F60A27940CBA44D370EF13B8B29"/>
        <w:category>
          <w:name w:val="כללי"/>
          <w:gallery w:val="placeholder"/>
        </w:category>
        <w:types>
          <w:type w:val="bbPlcHdr"/>
        </w:types>
        <w:behaviors>
          <w:behavior w:val="content"/>
        </w:behaviors>
        <w:guid w:val="{309C7793-3A44-46AB-941B-BEF4C294630E}"/>
      </w:docPartPr>
      <w:docPartBody>
        <w:p w:rsidR="00E645C1" w:rsidRDefault="006F7C39" w:rsidP="006F7C39">
          <w:pPr>
            <w:pStyle w:val="08365F60A27940CBA44D370EF13B8B29"/>
          </w:pPr>
          <w:r w:rsidRPr="00202F99">
            <w:rPr>
              <w:rStyle w:val="a3"/>
              <w:rtl/>
            </w:rPr>
            <w:t>לחץ כאן להזנת טקסט</w:t>
          </w:r>
          <w:r w:rsidRPr="00202F99">
            <w:rPr>
              <w:rStyle w:val="a3"/>
            </w:rPr>
            <w:t>.</w:t>
          </w:r>
        </w:p>
      </w:docPartBody>
    </w:docPart>
    <w:docPart>
      <w:docPartPr>
        <w:name w:val="A950A1F6AD634633AEC1C40AC1AB8835"/>
        <w:category>
          <w:name w:val="כללי"/>
          <w:gallery w:val="placeholder"/>
        </w:category>
        <w:types>
          <w:type w:val="bbPlcHdr"/>
        </w:types>
        <w:behaviors>
          <w:behavior w:val="content"/>
        </w:behaviors>
        <w:guid w:val="{C03321F9-1EC7-4DC6-A291-A49541FB7755}"/>
      </w:docPartPr>
      <w:docPartBody>
        <w:p w:rsidR="00E645C1" w:rsidRDefault="006F7C39" w:rsidP="006F7C39">
          <w:pPr>
            <w:pStyle w:val="A950A1F6AD634633AEC1C40AC1AB8835"/>
          </w:pPr>
          <w:r w:rsidRPr="00202F99">
            <w:rPr>
              <w:rStyle w:val="a3"/>
              <w:rtl/>
            </w:rPr>
            <w:t>לחץ כאן להזנת טקסט</w:t>
          </w:r>
          <w:r w:rsidRPr="00202F99">
            <w:rPr>
              <w:rStyle w:val="a3"/>
            </w:rPr>
            <w:t>.</w:t>
          </w:r>
        </w:p>
      </w:docPartBody>
    </w:docPart>
    <w:docPart>
      <w:docPartPr>
        <w:name w:val="B628A0525C2449EBB6A5660A3C2F3691"/>
        <w:category>
          <w:name w:val="כללי"/>
          <w:gallery w:val="placeholder"/>
        </w:category>
        <w:types>
          <w:type w:val="bbPlcHdr"/>
        </w:types>
        <w:behaviors>
          <w:behavior w:val="content"/>
        </w:behaviors>
        <w:guid w:val="{C7FF2F6E-64AA-48DA-A08A-2C09AD4531B4}"/>
      </w:docPartPr>
      <w:docPartBody>
        <w:p w:rsidR="00E645C1" w:rsidRDefault="006F7C39" w:rsidP="006F7C39">
          <w:pPr>
            <w:pStyle w:val="B628A0525C2449EBB6A5660A3C2F3691"/>
          </w:pPr>
          <w:r w:rsidRPr="00202F99">
            <w:rPr>
              <w:rStyle w:val="a3"/>
              <w:rtl/>
            </w:rPr>
            <w:t>לחץ כאן להזנת טקסט</w:t>
          </w:r>
          <w:r w:rsidRPr="00202F99">
            <w:rPr>
              <w:rStyle w:val="a3"/>
            </w:rPr>
            <w:t>.</w:t>
          </w:r>
        </w:p>
      </w:docPartBody>
    </w:docPart>
    <w:docPart>
      <w:docPartPr>
        <w:name w:val="0FDE9D3E708340F0834F9805A50DDCCE"/>
        <w:category>
          <w:name w:val="כללי"/>
          <w:gallery w:val="placeholder"/>
        </w:category>
        <w:types>
          <w:type w:val="bbPlcHdr"/>
        </w:types>
        <w:behaviors>
          <w:behavior w:val="content"/>
        </w:behaviors>
        <w:guid w:val="{57197541-1C0C-4B68-AF5B-64AE10867FA5}"/>
      </w:docPartPr>
      <w:docPartBody>
        <w:p w:rsidR="00E645C1" w:rsidRDefault="006F7C39" w:rsidP="006F7C39">
          <w:pPr>
            <w:pStyle w:val="0FDE9D3E708340F0834F9805A50DDCCE"/>
          </w:pPr>
          <w:r w:rsidRPr="00202F99">
            <w:rPr>
              <w:rStyle w:val="a3"/>
              <w:rtl/>
            </w:rPr>
            <w:t>לחץ כאן להזנת טקסט</w:t>
          </w:r>
          <w:r w:rsidRPr="00202F99">
            <w:rPr>
              <w:rStyle w:val="a3"/>
            </w:rPr>
            <w:t>.</w:t>
          </w:r>
        </w:p>
      </w:docPartBody>
    </w:docPart>
    <w:docPart>
      <w:docPartPr>
        <w:name w:val="43007CE92B3D4796AC145E371852A6C1"/>
        <w:category>
          <w:name w:val="כללי"/>
          <w:gallery w:val="placeholder"/>
        </w:category>
        <w:types>
          <w:type w:val="bbPlcHdr"/>
        </w:types>
        <w:behaviors>
          <w:behavior w:val="content"/>
        </w:behaviors>
        <w:guid w:val="{219040BB-1BA1-4914-8915-B363AFA452AE}"/>
      </w:docPartPr>
      <w:docPartBody>
        <w:p w:rsidR="00E645C1" w:rsidRDefault="006F7C39" w:rsidP="006F7C39">
          <w:pPr>
            <w:pStyle w:val="43007CE92B3D4796AC145E371852A6C1"/>
          </w:pPr>
          <w:r w:rsidRPr="00202F99">
            <w:rPr>
              <w:rStyle w:val="a3"/>
              <w:rtl/>
            </w:rPr>
            <w:t>לחץ כאן להזנת טקסט</w:t>
          </w:r>
          <w:r w:rsidRPr="00202F99">
            <w:rPr>
              <w:rStyle w:val="a3"/>
            </w:rPr>
            <w:t>.</w:t>
          </w:r>
        </w:p>
      </w:docPartBody>
    </w:docPart>
    <w:docPart>
      <w:docPartPr>
        <w:name w:val="61F385415E8D47119A2A7FB5DCADDBAE"/>
        <w:category>
          <w:name w:val="כללי"/>
          <w:gallery w:val="placeholder"/>
        </w:category>
        <w:types>
          <w:type w:val="bbPlcHdr"/>
        </w:types>
        <w:behaviors>
          <w:behavior w:val="content"/>
        </w:behaviors>
        <w:guid w:val="{D56E00A1-F465-4256-868C-FBB6E2BF96CA}"/>
      </w:docPartPr>
      <w:docPartBody>
        <w:p w:rsidR="00E645C1" w:rsidRDefault="006F7C39" w:rsidP="006F7C39">
          <w:pPr>
            <w:pStyle w:val="61F385415E8D47119A2A7FB5DCADDBAE"/>
          </w:pPr>
          <w:r w:rsidRPr="00202F99">
            <w:rPr>
              <w:rStyle w:val="a3"/>
              <w:rtl/>
            </w:rPr>
            <w:t>לחץ כאן להזנת טקסט</w:t>
          </w:r>
          <w:r w:rsidRPr="00202F99">
            <w:rPr>
              <w:rStyle w:val="a3"/>
            </w:rPr>
            <w:t>.</w:t>
          </w:r>
        </w:p>
      </w:docPartBody>
    </w:docPart>
    <w:docPart>
      <w:docPartPr>
        <w:name w:val="820B963EA6084CD495A3325A0B967CE7"/>
        <w:category>
          <w:name w:val="כללי"/>
          <w:gallery w:val="placeholder"/>
        </w:category>
        <w:types>
          <w:type w:val="bbPlcHdr"/>
        </w:types>
        <w:behaviors>
          <w:behavior w:val="content"/>
        </w:behaviors>
        <w:guid w:val="{02095244-90FA-44E9-A5D9-7B613CB2CCD2}"/>
      </w:docPartPr>
      <w:docPartBody>
        <w:p w:rsidR="00E645C1" w:rsidRDefault="006F7C39" w:rsidP="006F7C39">
          <w:pPr>
            <w:pStyle w:val="820B963EA6084CD495A3325A0B967CE7"/>
          </w:pPr>
          <w:r w:rsidRPr="00202F99">
            <w:rPr>
              <w:rStyle w:val="a3"/>
              <w:rtl/>
            </w:rPr>
            <w:t>לחץ כאן להזנת טקסט</w:t>
          </w:r>
          <w:r w:rsidRPr="00202F99">
            <w:rPr>
              <w:rStyle w:val="a3"/>
            </w:rPr>
            <w:t>.</w:t>
          </w:r>
        </w:p>
      </w:docPartBody>
    </w:docPart>
    <w:docPart>
      <w:docPartPr>
        <w:name w:val="7AF5F4B1AF0D4D0299855A0820988E29"/>
        <w:category>
          <w:name w:val="כללי"/>
          <w:gallery w:val="placeholder"/>
        </w:category>
        <w:types>
          <w:type w:val="bbPlcHdr"/>
        </w:types>
        <w:behaviors>
          <w:behavior w:val="content"/>
        </w:behaviors>
        <w:guid w:val="{34E6788C-C317-4F9C-B9B3-9C751382A3B3}"/>
      </w:docPartPr>
      <w:docPartBody>
        <w:p w:rsidR="00E645C1" w:rsidRDefault="006F7C39" w:rsidP="006F7C39">
          <w:pPr>
            <w:pStyle w:val="7AF5F4B1AF0D4D0299855A0820988E29"/>
          </w:pPr>
          <w:r w:rsidRPr="00202F99">
            <w:rPr>
              <w:rStyle w:val="a3"/>
              <w:rtl/>
            </w:rPr>
            <w:t>לחץ כאן להזנת טקסט</w:t>
          </w:r>
          <w:r w:rsidRPr="00202F99">
            <w:rPr>
              <w:rStyle w:val="a3"/>
            </w:rPr>
            <w:t>.</w:t>
          </w:r>
        </w:p>
      </w:docPartBody>
    </w:docPart>
    <w:docPart>
      <w:docPartPr>
        <w:name w:val="F1E783E315D04DBC9F4D122A9669B655"/>
        <w:category>
          <w:name w:val="כללי"/>
          <w:gallery w:val="placeholder"/>
        </w:category>
        <w:types>
          <w:type w:val="bbPlcHdr"/>
        </w:types>
        <w:behaviors>
          <w:behavior w:val="content"/>
        </w:behaviors>
        <w:guid w:val="{61C271AE-BBB8-4398-87C6-D68925489853}"/>
      </w:docPartPr>
      <w:docPartBody>
        <w:p w:rsidR="00E645C1" w:rsidRDefault="006F7C39" w:rsidP="006F7C39">
          <w:pPr>
            <w:pStyle w:val="F1E783E315D04DBC9F4D122A9669B655"/>
          </w:pPr>
          <w:r w:rsidRPr="00202F99">
            <w:rPr>
              <w:rStyle w:val="a3"/>
              <w:rtl/>
            </w:rPr>
            <w:t>לחץ כאן להזנת טקסט</w:t>
          </w:r>
          <w:r w:rsidRPr="00202F99">
            <w:rPr>
              <w:rStyle w:val="a3"/>
            </w:rPr>
            <w:t>.</w:t>
          </w:r>
        </w:p>
      </w:docPartBody>
    </w:docPart>
    <w:docPart>
      <w:docPartPr>
        <w:name w:val="137366209FA64799BF62F25F8D23B428"/>
        <w:category>
          <w:name w:val="כללי"/>
          <w:gallery w:val="placeholder"/>
        </w:category>
        <w:types>
          <w:type w:val="bbPlcHdr"/>
        </w:types>
        <w:behaviors>
          <w:behavior w:val="content"/>
        </w:behaviors>
        <w:guid w:val="{B23E5E9C-6522-4DB8-A681-B2D02DEB8466}"/>
      </w:docPartPr>
      <w:docPartBody>
        <w:p w:rsidR="00E645C1" w:rsidRDefault="006F7C39" w:rsidP="006F7C39">
          <w:pPr>
            <w:pStyle w:val="137366209FA64799BF62F25F8D23B428"/>
          </w:pPr>
          <w:r w:rsidRPr="00202F99">
            <w:rPr>
              <w:rStyle w:val="a3"/>
              <w:rtl/>
            </w:rPr>
            <w:t>לחץ כאן להזנת טקסט</w:t>
          </w:r>
          <w:r w:rsidRPr="00202F99">
            <w:rPr>
              <w:rStyle w:val="a3"/>
            </w:rPr>
            <w:t>.</w:t>
          </w:r>
        </w:p>
      </w:docPartBody>
    </w:docPart>
    <w:docPart>
      <w:docPartPr>
        <w:name w:val="CD57D3749DAF43B3940498DB59178C33"/>
        <w:category>
          <w:name w:val="כללי"/>
          <w:gallery w:val="placeholder"/>
        </w:category>
        <w:types>
          <w:type w:val="bbPlcHdr"/>
        </w:types>
        <w:behaviors>
          <w:behavior w:val="content"/>
        </w:behaviors>
        <w:guid w:val="{696B1197-518A-4774-A843-73FD276436FD}"/>
      </w:docPartPr>
      <w:docPartBody>
        <w:p w:rsidR="00E645C1" w:rsidRDefault="006F7C39" w:rsidP="006F7C39">
          <w:pPr>
            <w:pStyle w:val="CD57D3749DAF43B3940498DB59178C33"/>
          </w:pPr>
          <w:r w:rsidRPr="00202F99">
            <w:rPr>
              <w:rStyle w:val="a3"/>
              <w:rtl/>
            </w:rPr>
            <w:t>לחץ כאן להזנת טקסט</w:t>
          </w:r>
          <w:r w:rsidRPr="00202F99">
            <w:rPr>
              <w:rStyle w:val="a3"/>
            </w:rPr>
            <w:t>.</w:t>
          </w:r>
        </w:p>
      </w:docPartBody>
    </w:docPart>
    <w:docPart>
      <w:docPartPr>
        <w:name w:val="0304EF88A9CE42BBBF04986157759EE1"/>
        <w:category>
          <w:name w:val="כללי"/>
          <w:gallery w:val="placeholder"/>
        </w:category>
        <w:types>
          <w:type w:val="bbPlcHdr"/>
        </w:types>
        <w:behaviors>
          <w:behavior w:val="content"/>
        </w:behaviors>
        <w:guid w:val="{86B94F95-F26C-4100-A309-4C5341B1DEE7}"/>
      </w:docPartPr>
      <w:docPartBody>
        <w:p w:rsidR="00E645C1" w:rsidRDefault="006F7C39" w:rsidP="006F7C39">
          <w:pPr>
            <w:pStyle w:val="0304EF88A9CE42BBBF04986157759EE1"/>
          </w:pPr>
          <w:r w:rsidRPr="00202F99">
            <w:rPr>
              <w:rStyle w:val="a3"/>
              <w:rtl/>
            </w:rPr>
            <w:t>לחץ כאן להזנת טקסט</w:t>
          </w:r>
          <w:r w:rsidRPr="00202F99">
            <w:rPr>
              <w:rStyle w:val="a3"/>
            </w:rPr>
            <w:t>.</w:t>
          </w:r>
        </w:p>
      </w:docPartBody>
    </w:docPart>
    <w:docPart>
      <w:docPartPr>
        <w:name w:val="87DE0D3064D74AFC8937C6D9612FCFBE"/>
        <w:category>
          <w:name w:val="כללי"/>
          <w:gallery w:val="placeholder"/>
        </w:category>
        <w:types>
          <w:type w:val="bbPlcHdr"/>
        </w:types>
        <w:behaviors>
          <w:behavior w:val="content"/>
        </w:behaviors>
        <w:guid w:val="{5A22B817-05BD-4AD0-B10A-07BE90920510}"/>
      </w:docPartPr>
      <w:docPartBody>
        <w:p w:rsidR="00E645C1" w:rsidRDefault="006F7C39" w:rsidP="006F7C39">
          <w:pPr>
            <w:pStyle w:val="87DE0D3064D74AFC8937C6D9612FCFBE"/>
          </w:pPr>
          <w:r w:rsidRPr="00202F99">
            <w:rPr>
              <w:rStyle w:val="a3"/>
              <w:rtl/>
            </w:rPr>
            <w:t>לחץ כאן להזנת טקסט</w:t>
          </w:r>
          <w:r w:rsidRPr="00202F99">
            <w:rPr>
              <w:rStyle w:val="a3"/>
            </w:rPr>
            <w:t>.</w:t>
          </w:r>
        </w:p>
      </w:docPartBody>
    </w:docPart>
    <w:docPart>
      <w:docPartPr>
        <w:name w:val="408E572C036F431EB9351C9207CC89BB"/>
        <w:category>
          <w:name w:val="כללי"/>
          <w:gallery w:val="placeholder"/>
        </w:category>
        <w:types>
          <w:type w:val="bbPlcHdr"/>
        </w:types>
        <w:behaviors>
          <w:behavior w:val="content"/>
        </w:behaviors>
        <w:guid w:val="{F5585664-181D-426D-B520-59CF342CB04A}"/>
      </w:docPartPr>
      <w:docPartBody>
        <w:p w:rsidR="00E645C1" w:rsidRDefault="006F7C39" w:rsidP="006F7C39">
          <w:pPr>
            <w:pStyle w:val="408E572C036F431EB9351C9207CC89BB"/>
          </w:pPr>
          <w:r w:rsidRPr="00202F99">
            <w:rPr>
              <w:rStyle w:val="a3"/>
              <w:rtl/>
            </w:rPr>
            <w:t>לחץ כאן להזנת טקסט</w:t>
          </w:r>
          <w:r w:rsidRPr="00202F99">
            <w:rPr>
              <w:rStyle w:val="a3"/>
            </w:rPr>
            <w:t>.</w:t>
          </w:r>
        </w:p>
      </w:docPartBody>
    </w:docPart>
    <w:docPart>
      <w:docPartPr>
        <w:name w:val="F2CF66DA40054DF5B51EF634C8534C0B"/>
        <w:category>
          <w:name w:val="כללי"/>
          <w:gallery w:val="placeholder"/>
        </w:category>
        <w:types>
          <w:type w:val="bbPlcHdr"/>
        </w:types>
        <w:behaviors>
          <w:behavior w:val="content"/>
        </w:behaviors>
        <w:guid w:val="{8D6E313D-1FD6-49F3-98C6-A19584055C0C}"/>
      </w:docPartPr>
      <w:docPartBody>
        <w:p w:rsidR="00E645C1" w:rsidRDefault="006F7C39" w:rsidP="006F7C39">
          <w:pPr>
            <w:pStyle w:val="F2CF66DA40054DF5B51EF634C8534C0B"/>
          </w:pPr>
          <w:r w:rsidRPr="00202F99">
            <w:rPr>
              <w:rStyle w:val="a3"/>
              <w:rtl/>
            </w:rPr>
            <w:t>לחץ כאן להזנת טקסט</w:t>
          </w:r>
          <w:r w:rsidRPr="00202F99">
            <w:rPr>
              <w:rStyle w:val="a3"/>
            </w:rPr>
            <w:t>.</w:t>
          </w:r>
        </w:p>
      </w:docPartBody>
    </w:docPart>
    <w:docPart>
      <w:docPartPr>
        <w:name w:val="2449D2BEB7584E4B82DB064987B83A3E"/>
        <w:category>
          <w:name w:val="כללי"/>
          <w:gallery w:val="placeholder"/>
        </w:category>
        <w:types>
          <w:type w:val="bbPlcHdr"/>
        </w:types>
        <w:behaviors>
          <w:behavior w:val="content"/>
        </w:behaviors>
        <w:guid w:val="{48C1017D-90D2-4B0B-ABAE-10F91CEFD1A6}"/>
      </w:docPartPr>
      <w:docPartBody>
        <w:p w:rsidR="00E645C1" w:rsidRDefault="006F7C39" w:rsidP="006F7C39">
          <w:pPr>
            <w:pStyle w:val="2449D2BEB7584E4B82DB064987B83A3E"/>
          </w:pPr>
          <w:r w:rsidRPr="00202F99">
            <w:rPr>
              <w:rStyle w:val="a3"/>
              <w:rtl/>
            </w:rPr>
            <w:t>לחץ כאן להזנת טקסט</w:t>
          </w:r>
          <w:r w:rsidRPr="00202F99">
            <w:rPr>
              <w:rStyle w:val="a3"/>
            </w:rPr>
            <w:t>.</w:t>
          </w:r>
        </w:p>
      </w:docPartBody>
    </w:docPart>
    <w:docPart>
      <w:docPartPr>
        <w:name w:val="1A85466A54BF4D40A7A2E60F76430880"/>
        <w:category>
          <w:name w:val="כללי"/>
          <w:gallery w:val="placeholder"/>
        </w:category>
        <w:types>
          <w:type w:val="bbPlcHdr"/>
        </w:types>
        <w:behaviors>
          <w:behavior w:val="content"/>
        </w:behaviors>
        <w:guid w:val="{66D05C0B-45AA-40A3-A331-6399F5761B17}"/>
      </w:docPartPr>
      <w:docPartBody>
        <w:p w:rsidR="00E645C1" w:rsidRDefault="006F7C39" w:rsidP="006F7C39">
          <w:pPr>
            <w:pStyle w:val="1A85466A54BF4D40A7A2E60F76430880"/>
          </w:pPr>
          <w:r w:rsidRPr="00202F99">
            <w:rPr>
              <w:rStyle w:val="a3"/>
              <w:rtl/>
            </w:rPr>
            <w:t>לחץ כאן להזנת טקסט</w:t>
          </w:r>
          <w:r w:rsidRPr="00202F99">
            <w:rPr>
              <w:rStyle w:val="a3"/>
            </w:rPr>
            <w:t>.</w:t>
          </w:r>
        </w:p>
      </w:docPartBody>
    </w:docPart>
    <w:docPart>
      <w:docPartPr>
        <w:name w:val="32B10CC6374444C2AE62E18BF505D0EF"/>
        <w:category>
          <w:name w:val="כללי"/>
          <w:gallery w:val="placeholder"/>
        </w:category>
        <w:types>
          <w:type w:val="bbPlcHdr"/>
        </w:types>
        <w:behaviors>
          <w:behavior w:val="content"/>
        </w:behaviors>
        <w:guid w:val="{178ED965-A128-4CB5-95EC-8F4214639644}"/>
      </w:docPartPr>
      <w:docPartBody>
        <w:p w:rsidR="00E645C1" w:rsidRDefault="006F7C39" w:rsidP="006F7C39">
          <w:pPr>
            <w:pStyle w:val="32B10CC6374444C2AE62E18BF505D0EF"/>
          </w:pPr>
          <w:r w:rsidRPr="00202F99">
            <w:rPr>
              <w:rStyle w:val="a3"/>
              <w:rtl/>
            </w:rPr>
            <w:t>לחץ כאן להזנת טקסט</w:t>
          </w:r>
          <w:r w:rsidRPr="00202F99">
            <w:rPr>
              <w:rStyle w:val="a3"/>
            </w:rPr>
            <w:t>.</w:t>
          </w:r>
        </w:p>
      </w:docPartBody>
    </w:docPart>
    <w:docPart>
      <w:docPartPr>
        <w:name w:val="888D0484BC0145C8A4335FFF881CC33F"/>
        <w:category>
          <w:name w:val="כללי"/>
          <w:gallery w:val="placeholder"/>
        </w:category>
        <w:types>
          <w:type w:val="bbPlcHdr"/>
        </w:types>
        <w:behaviors>
          <w:behavior w:val="content"/>
        </w:behaviors>
        <w:guid w:val="{779F8B19-B651-4C59-8C8A-C7FC1B2107EF}"/>
      </w:docPartPr>
      <w:docPartBody>
        <w:p w:rsidR="00E645C1" w:rsidRDefault="006F7C39" w:rsidP="006F7C39">
          <w:pPr>
            <w:pStyle w:val="888D0484BC0145C8A4335FFF881CC33F"/>
          </w:pPr>
          <w:r w:rsidRPr="00202F99">
            <w:rPr>
              <w:rStyle w:val="a3"/>
              <w:rtl/>
            </w:rPr>
            <w:t>לחץ כאן להזנת טקסט</w:t>
          </w:r>
          <w:r w:rsidRPr="00202F99">
            <w:rPr>
              <w:rStyle w:val="a3"/>
            </w:rPr>
            <w:t>.</w:t>
          </w:r>
        </w:p>
      </w:docPartBody>
    </w:docPart>
    <w:docPart>
      <w:docPartPr>
        <w:name w:val="34ADD1B554F84307A6A32045F5D20F44"/>
        <w:category>
          <w:name w:val="כללי"/>
          <w:gallery w:val="placeholder"/>
        </w:category>
        <w:types>
          <w:type w:val="bbPlcHdr"/>
        </w:types>
        <w:behaviors>
          <w:behavior w:val="content"/>
        </w:behaviors>
        <w:guid w:val="{E5DF7057-D96E-4E3E-8562-95B3015F30A2}"/>
      </w:docPartPr>
      <w:docPartBody>
        <w:p w:rsidR="00E645C1" w:rsidRDefault="006F7C39" w:rsidP="006F7C39">
          <w:pPr>
            <w:pStyle w:val="34ADD1B554F84307A6A32045F5D20F44"/>
          </w:pPr>
          <w:r w:rsidRPr="00202F99">
            <w:rPr>
              <w:rStyle w:val="a3"/>
              <w:rtl/>
            </w:rPr>
            <w:t>לחץ כאן להזנת טקסט</w:t>
          </w:r>
          <w:r w:rsidRPr="00202F99">
            <w:rPr>
              <w:rStyle w:val="a3"/>
            </w:rPr>
            <w:t>.</w:t>
          </w:r>
        </w:p>
      </w:docPartBody>
    </w:docPart>
    <w:docPart>
      <w:docPartPr>
        <w:name w:val="EB3F8226FDD0473685C1E06B380E0EDB"/>
        <w:category>
          <w:name w:val="כללי"/>
          <w:gallery w:val="placeholder"/>
        </w:category>
        <w:types>
          <w:type w:val="bbPlcHdr"/>
        </w:types>
        <w:behaviors>
          <w:behavior w:val="content"/>
        </w:behaviors>
        <w:guid w:val="{964559DB-03CB-4D11-B3AF-3D62F7AEADEB}"/>
      </w:docPartPr>
      <w:docPartBody>
        <w:p w:rsidR="00E645C1" w:rsidRDefault="006F7C39" w:rsidP="006F7C39">
          <w:pPr>
            <w:pStyle w:val="EB3F8226FDD0473685C1E06B380E0EDB"/>
          </w:pPr>
          <w:r w:rsidRPr="00202F99">
            <w:rPr>
              <w:rStyle w:val="a3"/>
              <w:rtl/>
            </w:rPr>
            <w:t>לחץ כאן להזנת טקסט</w:t>
          </w:r>
          <w:r w:rsidRPr="00202F99">
            <w:rPr>
              <w:rStyle w:val="a3"/>
            </w:rPr>
            <w:t>.</w:t>
          </w:r>
        </w:p>
      </w:docPartBody>
    </w:docPart>
    <w:docPart>
      <w:docPartPr>
        <w:name w:val="2030BA5EE066424AA6DBC73701FBD978"/>
        <w:category>
          <w:name w:val="כללי"/>
          <w:gallery w:val="placeholder"/>
        </w:category>
        <w:types>
          <w:type w:val="bbPlcHdr"/>
        </w:types>
        <w:behaviors>
          <w:behavior w:val="content"/>
        </w:behaviors>
        <w:guid w:val="{DF9691A5-09B5-4CB9-A0A1-E08A7723B607}"/>
      </w:docPartPr>
      <w:docPartBody>
        <w:p w:rsidR="00E645C1" w:rsidRDefault="006F7C39" w:rsidP="006F7C39">
          <w:pPr>
            <w:pStyle w:val="2030BA5EE066424AA6DBC73701FBD978"/>
          </w:pPr>
          <w:r w:rsidRPr="00202F99">
            <w:rPr>
              <w:rStyle w:val="a3"/>
              <w:rtl/>
            </w:rPr>
            <w:t>לחץ כאן להזנת טקסט</w:t>
          </w:r>
          <w:r w:rsidRPr="00202F99">
            <w:rPr>
              <w:rStyle w:val="a3"/>
            </w:rPr>
            <w:t>.</w:t>
          </w:r>
        </w:p>
      </w:docPartBody>
    </w:docPart>
    <w:docPart>
      <w:docPartPr>
        <w:name w:val="4B9F8CA684C549FEBB877707020A1BB9"/>
        <w:category>
          <w:name w:val="כללי"/>
          <w:gallery w:val="placeholder"/>
        </w:category>
        <w:types>
          <w:type w:val="bbPlcHdr"/>
        </w:types>
        <w:behaviors>
          <w:behavior w:val="content"/>
        </w:behaviors>
        <w:guid w:val="{45152A8B-0AB5-47CB-96EB-BEC4F119B3CC}"/>
      </w:docPartPr>
      <w:docPartBody>
        <w:p w:rsidR="00E645C1" w:rsidRDefault="006F7C39" w:rsidP="006F7C39">
          <w:pPr>
            <w:pStyle w:val="4B9F8CA684C549FEBB877707020A1BB9"/>
          </w:pPr>
          <w:r w:rsidRPr="00202F99">
            <w:rPr>
              <w:rStyle w:val="a3"/>
              <w:rtl/>
            </w:rPr>
            <w:t>לחץ כאן להזנת טקסט</w:t>
          </w:r>
          <w:r w:rsidRPr="00202F99">
            <w:rPr>
              <w:rStyle w:val="a3"/>
            </w:rPr>
            <w:t>.</w:t>
          </w:r>
        </w:p>
      </w:docPartBody>
    </w:docPart>
    <w:docPart>
      <w:docPartPr>
        <w:name w:val="561FB0661F6A41FD9CF41034588A929A"/>
        <w:category>
          <w:name w:val="כללי"/>
          <w:gallery w:val="placeholder"/>
        </w:category>
        <w:types>
          <w:type w:val="bbPlcHdr"/>
        </w:types>
        <w:behaviors>
          <w:behavior w:val="content"/>
        </w:behaviors>
        <w:guid w:val="{7487A912-F6EA-489C-AB52-6C99BC89ED2C}"/>
      </w:docPartPr>
      <w:docPartBody>
        <w:p w:rsidR="00E645C1" w:rsidRDefault="006F7C39" w:rsidP="006F7C39">
          <w:pPr>
            <w:pStyle w:val="561FB0661F6A41FD9CF41034588A929A"/>
          </w:pPr>
          <w:r w:rsidRPr="00202F99">
            <w:rPr>
              <w:rStyle w:val="a3"/>
              <w:rtl/>
            </w:rPr>
            <w:t>לחץ כאן להזנת טקסט</w:t>
          </w:r>
          <w:r w:rsidRPr="00202F99">
            <w:rPr>
              <w:rStyle w:val="a3"/>
            </w:rPr>
            <w:t>.</w:t>
          </w:r>
        </w:p>
      </w:docPartBody>
    </w:docPart>
    <w:docPart>
      <w:docPartPr>
        <w:name w:val="019F458106454888B43FFD88CBA8DA34"/>
        <w:category>
          <w:name w:val="כללי"/>
          <w:gallery w:val="placeholder"/>
        </w:category>
        <w:types>
          <w:type w:val="bbPlcHdr"/>
        </w:types>
        <w:behaviors>
          <w:behavior w:val="content"/>
        </w:behaviors>
        <w:guid w:val="{A6FAD8D7-6347-47FD-9FE7-B29215641A6F}"/>
      </w:docPartPr>
      <w:docPartBody>
        <w:p w:rsidR="00E645C1" w:rsidRDefault="006F7C39" w:rsidP="006F7C39">
          <w:pPr>
            <w:pStyle w:val="019F458106454888B43FFD88CBA8DA34"/>
          </w:pPr>
          <w:r w:rsidRPr="00202F99">
            <w:rPr>
              <w:rStyle w:val="a3"/>
              <w:rtl/>
            </w:rPr>
            <w:t>לחץ כאן להזנת טקסט</w:t>
          </w:r>
          <w:r w:rsidRPr="00202F99">
            <w:rPr>
              <w:rStyle w:val="a3"/>
            </w:rPr>
            <w:t>.</w:t>
          </w:r>
        </w:p>
      </w:docPartBody>
    </w:docPart>
    <w:docPart>
      <w:docPartPr>
        <w:name w:val="E7FAAB8FAC2F402EB83D706FA4979C75"/>
        <w:category>
          <w:name w:val="כללי"/>
          <w:gallery w:val="placeholder"/>
        </w:category>
        <w:types>
          <w:type w:val="bbPlcHdr"/>
        </w:types>
        <w:behaviors>
          <w:behavior w:val="content"/>
        </w:behaviors>
        <w:guid w:val="{7F85B383-430A-4CB5-9E01-70454FDD6270}"/>
      </w:docPartPr>
      <w:docPartBody>
        <w:p w:rsidR="00E645C1" w:rsidRDefault="006F7C39" w:rsidP="006F7C39">
          <w:pPr>
            <w:pStyle w:val="E7FAAB8FAC2F402EB83D706FA4979C75"/>
          </w:pPr>
          <w:r w:rsidRPr="00202F99">
            <w:rPr>
              <w:rStyle w:val="a3"/>
              <w:rtl/>
            </w:rPr>
            <w:t>לחץ כאן להזנת טקסט</w:t>
          </w:r>
          <w:r w:rsidRPr="00202F99">
            <w:rPr>
              <w:rStyle w:val="a3"/>
            </w:rPr>
            <w:t>.</w:t>
          </w:r>
        </w:p>
      </w:docPartBody>
    </w:docPart>
    <w:docPart>
      <w:docPartPr>
        <w:name w:val="0AAE94BA740D4FC9B69E174ACC55E9C0"/>
        <w:category>
          <w:name w:val="כללי"/>
          <w:gallery w:val="placeholder"/>
        </w:category>
        <w:types>
          <w:type w:val="bbPlcHdr"/>
        </w:types>
        <w:behaviors>
          <w:behavior w:val="content"/>
        </w:behaviors>
        <w:guid w:val="{8AE52207-B723-4E52-9CE3-A3A80A06D7F3}"/>
      </w:docPartPr>
      <w:docPartBody>
        <w:p w:rsidR="00E645C1" w:rsidRDefault="006F7C39" w:rsidP="006F7C39">
          <w:pPr>
            <w:pStyle w:val="0AAE94BA740D4FC9B69E174ACC55E9C0"/>
          </w:pPr>
          <w:r w:rsidRPr="00202F99">
            <w:rPr>
              <w:rStyle w:val="a3"/>
              <w:rtl/>
            </w:rPr>
            <w:t>לחץ כאן להזנת טקסט</w:t>
          </w:r>
          <w:r w:rsidRPr="00202F99">
            <w:rPr>
              <w:rStyle w:val="a3"/>
            </w:rPr>
            <w:t>.</w:t>
          </w:r>
        </w:p>
      </w:docPartBody>
    </w:docPart>
    <w:docPart>
      <w:docPartPr>
        <w:name w:val="71FF7E551598412787F1CECB9997A77B"/>
        <w:category>
          <w:name w:val="כללי"/>
          <w:gallery w:val="placeholder"/>
        </w:category>
        <w:types>
          <w:type w:val="bbPlcHdr"/>
        </w:types>
        <w:behaviors>
          <w:behavior w:val="content"/>
        </w:behaviors>
        <w:guid w:val="{6EF0D356-7E84-4A39-96D4-16ABD72EA78A}"/>
      </w:docPartPr>
      <w:docPartBody>
        <w:p w:rsidR="00E645C1" w:rsidRDefault="006F7C39" w:rsidP="006F7C39">
          <w:pPr>
            <w:pStyle w:val="71FF7E551598412787F1CECB9997A77B"/>
          </w:pPr>
          <w:r w:rsidRPr="00202F99">
            <w:rPr>
              <w:rStyle w:val="a3"/>
              <w:rtl/>
            </w:rPr>
            <w:t>לחץ כאן להזנת טקסט</w:t>
          </w:r>
          <w:r w:rsidRPr="00202F99">
            <w:rPr>
              <w:rStyle w:val="a3"/>
            </w:rPr>
            <w:t>.</w:t>
          </w:r>
        </w:p>
      </w:docPartBody>
    </w:docPart>
    <w:docPart>
      <w:docPartPr>
        <w:name w:val="6774779CFDA240C5B990BE49FC0C4346"/>
        <w:category>
          <w:name w:val="כללי"/>
          <w:gallery w:val="placeholder"/>
        </w:category>
        <w:types>
          <w:type w:val="bbPlcHdr"/>
        </w:types>
        <w:behaviors>
          <w:behavior w:val="content"/>
        </w:behaviors>
        <w:guid w:val="{A92CA79B-D0D0-49DE-87A1-EF51C6F13882}"/>
      </w:docPartPr>
      <w:docPartBody>
        <w:p w:rsidR="00E645C1" w:rsidRDefault="006F7C39" w:rsidP="006F7C39">
          <w:pPr>
            <w:pStyle w:val="6774779CFDA240C5B990BE49FC0C4346"/>
          </w:pPr>
          <w:r w:rsidRPr="00202F99">
            <w:rPr>
              <w:rStyle w:val="a3"/>
              <w:rtl/>
            </w:rPr>
            <w:t>לחץ כאן להזנת טקסט</w:t>
          </w:r>
          <w:r w:rsidRPr="00202F99">
            <w:rPr>
              <w:rStyle w:val="a3"/>
            </w:rPr>
            <w:t>.</w:t>
          </w:r>
        </w:p>
      </w:docPartBody>
    </w:docPart>
    <w:docPart>
      <w:docPartPr>
        <w:name w:val="0145BFB27B614D72AD73ADF3C04C0CEE"/>
        <w:category>
          <w:name w:val="כללי"/>
          <w:gallery w:val="placeholder"/>
        </w:category>
        <w:types>
          <w:type w:val="bbPlcHdr"/>
        </w:types>
        <w:behaviors>
          <w:behavior w:val="content"/>
        </w:behaviors>
        <w:guid w:val="{4AE2B61D-AE2B-45B6-A118-F1167AF967FA}"/>
      </w:docPartPr>
      <w:docPartBody>
        <w:p w:rsidR="00E645C1" w:rsidRDefault="006F7C39" w:rsidP="006F7C39">
          <w:pPr>
            <w:pStyle w:val="0145BFB27B614D72AD73ADF3C04C0CEE"/>
          </w:pPr>
          <w:r w:rsidRPr="00202F99">
            <w:rPr>
              <w:rStyle w:val="a3"/>
              <w:rtl/>
            </w:rPr>
            <w:t>לחץ כאן להזנת טקסט</w:t>
          </w:r>
          <w:r w:rsidRPr="00202F99">
            <w:rPr>
              <w:rStyle w:val="a3"/>
            </w:rPr>
            <w:t>.</w:t>
          </w:r>
        </w:p>
      </w:docPartBody>
    </w:docPart>
    <w:docPart>
      <w:docPartPr>
        <w:name w:val="284B8B0B6BFE4B04AB3F8594E36C253B"/>
        <w:category>
          <w:name w:val="כללי"/>
          <w:gallery w:val="placeholder"/>
        </w:category>
        <w:types>
          <w:type w:val="bbPlcHdr"/>
        </w:types>
        <w:behaviors>
          <w:behavior w:val="content"/>
        </w:behaviors>
        <w:guid w:val="{547BC2B2-F4FF-4F1F-933D-B61973C261E1}"/>
      </w:docPartPr>
      <w:docPartBody>
        <w:p w:rsidR="00E645C1" w:rsidRDefault="006F7C39" w:rsidP="006F7C39">
          <w:pPr>
            <w:pStyle w:val="284B8B0B6BFE4B04AB3F8594E36C253B"/>
          </w:pPr>
          <w:r w:rsidRPr="00202F99">
            <w:rPr>
              <w:rStyle w:val="a3"/>
              <w:rtl/>
            </w:rPr>
            <w:t>לחץ כאן להזנת טקסט</w:t>
          </w:r>
          <w:r w:rsidRPr="00202F99">
            <w:rPr>
              <w:rStyle w:val="a3"/>
            </w:rPr>
            <w:t>.</w:t>
          </w:r>
        </w:p>
      </w:docPartBody>
    </w:docPart>
    <w:docPart>
      <w:docPartPr>
        <w:name w:val="C86515E3014F4FE89BB828C1D17D8AD7"/>
        <w:category>
          <w:name w:val="כללי"/>
          <w:gallery w:val="placeholder"/>
        </w:category>
        <w:types>
          <w:type w:val="bbPlcHdr"/>
        </w:types>
        <w:behaviors>
          <w:behavior w:val="content"/>
        </w:behaviors>
        <w:guid w:val="{D47D7234-AB5A-4358-BD8E-09C808B2B938}"/>
      </w:docPartPr>
      <w:docPartBody>
        <w:p w:rsidR="00E645C1" w:rsidRDefault="006F7C39" w:rsidP="006F7C39">
          <w:pPr>
            <w:pStyle w:val="C86515E3014F4FE89BB828C1D17D8AD7"/>
          </w:pPr>
          <w:r w:rsidRPr="00202F99">
            <w:rPr>
              <w:rStyle w:val="a3"/>
              <w:rtl/>
            </w:rPr>
            <w:t>לחץ כאן להזנת טקסט</w:t>
          </w:r>
          <w:r w:rsidRPr="00202F99">
            <w:rPr>
              <w:rStyle w:val="a3"/>
            </w:rPr>
            <w:t>.</w:t>
          </w:r>
        </w:p>
      </w:docPartBody>
    </w:docPart>
    <w:docPart>
      <w:docPartPr>
        <w:name w:val="B0839C8C5F8348FC9CFA58981CD2029B"/>
        <w:category>
          <w:name w:val="כללי"/>
          <w:gallery w:val="placeholder"/>
        </w:category>
        <w:types>
          <w:type w:val="bbPlcHdr"/>
        </w:types>
        <w:behaviors>
          <w:behavior w:val="content"/>
        </w:behaviors>
        <w:guid w:val="{E34FB71B-4F9C-4313-8F61-37756525846E}"/>
      </w:docPartPr>
      <w:docPartBody>
        <w:p w:rsidR="00E645C1" w:rsidRDefault="006F7C39" w:rsidP="006F7C39">
          <w:pPr>
            <w:pStyle w:val="B0839C8C5F8348FC9CFA58981CD2029B"/>
          </w:pPr>
          <w:r w:rsidRPr="00202F99">
            <w:rPr>
              <w:rStyle w:val="a3"/>
              <w:rtl/>
            </w:rPr>
            <w:t>לחץ כאן להזנת טקסט</w:t>
          </w:r>
          <w:r w:rsidRPr="00202F99">
            <w:rPr>
              <w:rStyle w:val="a3"/>
            </w:rPr>
            <w:t>.</w:t>
          </w:r>
        </w:p>
      </w:docPartBody>
    </w:docPart>
    <w:docPart>
      <w:docPartPr>
        <w:name w:val="4378262AFA1D4765837AAA9344346D6F"/>
        <w:category>
          <w:name w:val="כללי"/>
          <w:gallery w:val="placeholder"/>
        </w:category>
        <w:types>
          <w:type w:val="bbPlcHdr"/>
        </w:types>
        <w:behaviors>
          <w:behavior w:val="content"/>
        </w:behaviors>
        <w:guid w:val="{3AE65E92-E669-4BEF-98EA-4B9468E69BFB}"/>
      </w:docPartPr>
      <w:docPartBody>
        <w:p w:rsidR="00E645C1" w:rsidRDefault="006F7C39" w:rsidP="006F7C39">
          <w:pPr>
            <w:pStyle w:val="4378262AFA1D4765837AAA9344346D6F"/>
          </w:pPr>
          <w:r w:rsidRPr="00202F99">
            <w:rPr>
              <w:rStyle w:val="a3"/>
              <w:rtl/>
            </w:rPr>
            <w:t>לחץ כאן להזנת טקסט</w:t>
          </w:r>
          <w:r w:rsidRPr="00202F99">
            <w:rPr>
              <w:rStyle w:val="a3"/>
            </w:rPr>
            <w:t>.</w:t>
          </w:r>
        </w:p>
      </w:docPartBody>
    </w:docPart>
    <w:docPart>
      <w:docPartPr>
        <w:name w:val="5A7286ACE97742C7AB40C96DDF16E7CB"/>
        <w:category>
          <w:name w:val="כללי"/>
          <w:gallery w:val="placeholder"/>
        </w:category>
        <w:types>
          <w:type w:val="bbPlcHdr"/>
        </w:types>
        <w:behaviors>
          <w:behavior w:val="content"/>
        </w:behaviors>
        <w:guid w:val="{60604F7D-F732-41E1-987B-871583465E80}"/>
      </w:docPartPr>
      <w:docPartBody>
        <w:p w:rsidR="00E645C1" w:rsidRDefault="006F7C39" w:rsidP="006F7C39">
          <w:pPr>
            <w:pStyle w:val="5A7286ACE97742C7AB40C96DDF16E7CB"/>
          </w:pPr>
          <w:r w:rsidRPr="00202F99">
            <w:rPr>
              <w:rStyle w:val="a3"/>
              <w:rtl/>
            </w:rPr>
            <w:t>לחץ כאן להזנת טקסט</w:t>
          </w:r>
          <w:r w:rsidRPr="00202F99">
            <w:rPr>
              <w:rStyle w:val="a3"/>
            </w:rPr>
            <w:t>.</w:t>
          </w:r>
        </w:p>
      </w:docPartBody>
    </w:docPart>
    <w:docPart>
      <w:docPartPr>
        <w:name w:val="2D36F1732F9744CE856C3D91316231ED"/>
        <w:category>
          <w:name w:val="כללי"/>
          <w:gallery w:val="placeholder"/>
        </w:category>
        <w:types>
          <w:type w:val="bbPlcHdr"/>
        </w:types>
        <w:behaviors>
          <w:behavior w:val="content"/>
        </w:behaviors>
        <w:guid w:val="{2BD7117D-44B4-4F58-AA63-B80BA117CA74}"/>
      </w:docPartPr>
      <w:docPartBody>
        <w:p w:rsidR="00E645C1" w:rsidRDefault="006F7C39" w:rsidP="006F7C39">
          <w:pPr>
            <w:pStyle w:val="2D36F1732F9744CE856C3D91316231ED"/>
          </w:pPr>
          <w:r w:rsidRPr="00202F99">
            <w:rPr>
              <w:rStyle w:val="a3"/>
              <w:rtl/>
            </w:rPr>
            <w:t>לחץ כאן להזנת טקסט</w:t>
          </w:r>
          <w:r w:rsidRPr="00202F99">
            <w:rPr>
              <w:rStyle w:val="a3"/>
            </w:rPr>
            <w:t>.</w:t>
          </w:r>
        </w:p>
      </w:docPartBody>
    </w:docPart>
    <w:docPart>
      <w:docPartPr>
        <w:name w:val="12F7B4CBD9904EAABFC1EE5A9F510B3E"/>
        <w:category>
          <w:name w:val="כללי"/>
          <w:gallery w:val="placeholder"/>
        </w:category>
        <w:types>
          <w:type w:val="bbPlcHdr"/>
        </w:types>
        <w:behaviors>
          <w:behavior w:val="content"/>
        </w:behaviors>
        <w:guid w:val="{CA1ACF45-6C28-4C83-9509-E0E448B866A7}"/>
      </w:docPartPr>
      <w:docPartBody>
        <w:p w:rsidR="00E645C1" w:rsidRDefault="006F7C39" w:rsidP="006F7C39">
          <w:pPr>
            <w:pStyle w:val="12F7B4CBD9904EAABFC1EE5A9F510B3E"/>
          </w:pPr>
          <w:r w:rsidRPr="00202F99">
            <w:rPr>
              <w:rStyle w:val="a3"/>
              <w:rtl/>
            </w:rPr>
            <w:t>לחץ כאן להזנת טקסט</w:t>
          </w:r>
          <w:r w:rsidRPr="00202F99">
            <w:rPr>
              <w:rStyle w:val="a3"/>
            </w:rPr>
            <w:t>.</w:t>
          </w:r>
        </w:p>
      </w:docPartBody>
    </w:docPart>
    <w:docPart>
      <w:docPartPr>
        <w:name w:val="82CB632F10E7453CBA6A8470F343018C"/>
        <w:category>
          <w:name w:val="כללי"/>
          <w:gallery w:val="placeholder"/>
        </w:category>
        <w:types>
          <w:type w:val="bbPlcHdr"/>
        </w:types>
        <w:behaviors>
          <w:behavior w:val="content"/>
        </w:behaviors>
        <w:guid w:val="{C13A8789-C055-45DA-BB52-9AD594AACB27}"/>
      </w:docPartPr>
      <w:docPartBody>
        <w:p w:rsidR="00E645C1" w:rsidRDefault="006F7C39" w:rsidP="006F7C39">
          <w:pPr>
            <w:pStyle w:val="82CB632F10E7453CBA6A8470F343018C"/>
          </w:pPr>
          <w:r w:rsidRPr="00202F99">
            <w:rPr>
              <w:rStyle w:val="a3"/>
              <w:rtl/>
            </w:rPr>
            <w:t>לחץ כאן להזנת טקסט</w:t>
          </w:r>
          <w:r w:rsidRPr="00202F99">
            <w:rPr>
              <w:rStyle w:val="a3"/>
            </w:rPr>
            <w:t>.</w:t>
          </w:r>
        </w:p>
      </w:docPartBody>
    </w:docPart>
    <w:docPart>
      <w:docPartPr>
        <w:name w:val="8E2CCD0C81014909B4DE22681859A231"/>
        <w:category>
          <w:name w:val="כללי"/>
          <w:gallery w:val="placeholder"/>
        </w:category>
        <w:types>
          <w:type w:val="bbPlcHdr"/>
        </w:types>
        <w:behaviors>
          <w:behavior w:val="content"/>
        </w:behaviors>
        <w:guid w:val="{5860A0AB-5A5F-4C39-9904-B3A1324F82B7}"/>
      </w:docPartPr>
      <w:docPartBody>
        <w:p w:rsidR="00E645C1" w:rsidRDefault="006F7C39" w:rsidP="006F7C39">
          <w:pPr>
            <w:pStyle w:val="8E2CCD0C81014909B4DE22681859A231"/>
          </w:pPr>
          <w:r w:rsidRPr="00202F99">
            <w:rPr>
              <w:rStyle w:val="a3"/>
              <w:rtl/>
            </w:rPr>
            <w:t>לחץ כאן להזנת טקסט</w:t>
          </w:r>
          <w:r w:rsidRPr="00202F99">
            <w:rPr>
              <w:rStyle w:val="a3"/>
            </w:rPr>
            <w:t>.</w:t>
          </w:r>
        </w:p>
      </w:docPartBody>
    </w:docPart>
    <w:docPart>
      <w:docPartPr>
        <w:name w:val="AB7EF22EC2B54DE9A3778E292F46436D"/>
        <w:category>
          <w:name w:val="כללי"/>
          <w:gallery w:val="placeholder"/>
        </w:category>
        <w:types>
          <w:type w:val="bbPlcHdr"/>
        </w:types>
        <w:behaviors>
          <w:behavior w:val="content"/>
        </w:behaviors>
        <w:guid w:val="{ECD32651-FA4C-4C2C-BE12-93A2B435328B}"/>
      </w:docPartPr>
      <w:docPartBody>
        <w:p w:rsidR="00E645C1" w:rsidRDefault="006F7C39" w:rsidP="006F7C39">
          <w:pPr>
            <w:pStyle w:val="AB7EF22EC2B54DE9A3778E292F46436D"/>
          </w:pPr>
          <w:r w:rsidRPr="00202F99">
            <w:rPr>
              <w:rStyle w:val="a3"/>
              <w:rtl/>
            </w:rPr>
            <w:t>לחץ כאן להזנת טקסט</w:t>
          </w:r>
          <w:r w:rsidRPr="00202F99">
            <w:rPr>
              <w:rStyle w:val="a3"/>
            </w:rPr>
            <w:t>.</w:t>
          </w:r>
        </w:p>
      </w:docPartBody>
    </w:docPart>
    <w:docPart>
      <w:docPartPr>
        <w:name w:val="34E578073939494B940ADC72E992B9DD"/>
        <w:category>
          <w:name w:val="כללי"/>
          <w:gallery w:val="placeholder"/>
        </w:category>
        <w:types>
          <w:type w:val="bbPlcHdr"/>
        </w:types>
        <w:behaviors>
          <w:behavior w:val="content"/>
        </w:behaviors>
        <w:guid w:val="{97860F1B-C148-46D5-A1B9-82A2CA64427E}"/>
      </w:docPartPr>
      <w:docPartBody>
        <w:p w:rsidR="00E645C1" w:rsidRDefault="006F7C39" w:rsidP="006F7C39">
          <w:pPr>
            <w:pStyle w:val="34E578073939494B940ADC72E992B9DD"/>
          </w:pPr>
          <w:r w:rsidRPr="00202F99">
            <w:rPr>
              <w:rStyle w:val="a3"/>
              <w:rtl/>
            </w:rPr>
            <w:t>לחץ כאן להזנת טקסט</w:t>
          </w:r>
          <w:r w:rsidRPr="00202F99">
            <w:rPr>
              <w:rStyle w:val="a3"/>
            </w:rPr>
            <w:t>.</w:t>
          </w:r>
        </w:p>
      </w:docPartBody>
    </w:docPart>
    <w:docPart>
      <w:docPartPr>
        <w:name w:val="7FB93EDF19DE414CB5B1EFECC603565E"/>
        <w:category>
          <w:name w:val="כללי"/>
          <w:gallery w:val="placeholder"/>
        </w:category>
        <w:types>
          <w:type w:val="bbPlcHdr"/>
        </w:types>
        <w:behaviors>
          <w:behavior w:val="content"/>
        </w:behaviors>
        <w:guid w:val="{BA0BAE19-C956-4C5D-ABAE-426E5061F361}"/>
      </w:docPartPr>
      <w:docPartBody>
        <w:p w:rsidR="00E645C1" w:rsidRDefault="006F7C39" w:rsidP="006F7C39">
          <w:pPr>
            <w:pStyle w:val="7FB93EDF19DE414CB5B1EFECC603565E"/>
          </w:pPr>
          <w:r w:rsidRPr="00202F99">
            <w:rPr>
              <w:rStyle w:val="a3"/>
              <w:rtl/>
            </w:rPr>
            <w:t>לחץ כאן להזנת טקסט</w:t>
          </w:r>
          <w:r w:rsidRPr="00202F99">
            <w:rPr>
              <w:rStyle w:val="a3"/>
            </w:rPr>
            <w:t>.</w:t>
          </w:r>
        </w:p>
      </w:docPartBody>
    </w:docPart>
    <w:docPart>
      <w:docPartPr>
        <w:name w:val="2F7DA03A5089403FAD10B8C5049BCE1D"/>
        <w:category>
          <w:name w:val="כללי"/>
          <w:gallery w:val="placeholder"/>
        </w:category>
        <w:types>
          <w:type w:val="bbPlcHdr"/>
        </w:types>
        <w:behaviors>
          <w:behavior w:val="content"/>
        </w:behaviors>
        <w:guid w:val="{5DCEBE22-798D-4E09-82CE-2479C08AA149}"/>
      </w:docPartPr>
      <w:docPartBody>
        <w:p w:rsidR="00E645C1" w:rsidRDefault="006F7C39" w:rsidP="006F7C39">
          <w:pPr>
            <w:pStyle w:val="2F7DA03A5089403FAD10B8C5049BCE1D"/>
          </w:pPr>
          <w:r w:rsidRPr="00202F99">
            <w:rPr>
              <w:rStyle w:val="a3"/>
              <w:rtl/>
            </w:rPr>
            <w:t>לחץ כאן להזנת טקסט</w:t>
          </w:r>
          <w:r w:rsidRPr="00202F99">
            <w:rPr>
              <w:rStyle w:val="a3"/>
            </w:rPr>
            <w:t>.</w:t>
          </w:r>
        </w:p>
      </w:docPartBody>
    </w:docPart>
    <w:docPart>
      <w:docPartPr>
        <w:name w:val="37A641E609B5465BA8D8764C7E6659C3"/>
        <w:category>
          <w:name w:val="כללי"/>
          <w:gallery w:val="placeholder"/>
        </w:category>
        <w:types>
          <w:type w:val="bbPlcHdr"/>
        </w:types>
        <w:behaviors>
          <w:behavior w:val="content"/>
        </w:behaviors>
        <w:guid w:val="{6D8A7317-D597-41F5-890F-4B4B2F1E8E2E}"/>
      </w:docPartPr>
      <w:docPartBody>
        <w:p w:rsidR="00E645C1" w:rsidRDefault="006F7C39" w:rsidP="006F7C39">
          <w:pPr>
            <w:pStyle w:val="37A641E609B5465BA8D8764C7E6659C3"/>
          </w:pPr>
          <w:r w:rsidRPr="00202F99">
            <w:rPr>
              <w:rStyle w:val="a3"/>
              <w:rtl/>
            </w:rPr>
            <w:t>לחץ כאן להזנת טקסט</w:t>
          </w:r>
          <w:r w:rsidRPr="00202F99">
            <w:rPr>
              <w:rStyle w:val="a3"/>
            </w:rPr>
            <w:t>.</w:t>
          </w:r>
        </w:p>
      </w:docPartBody>
    </w:docPart>
    <w:docPart>
      <w:docPartPr>
        <w:name w:val="308C68331EAB4267AF77B947FF1A482B"/>
        <w:category>
          <w:name w:val="כללי"/>
          <w:gallery w:val="placeholder"/>
        </w:category>
        <w:types>
          <w:type w:val="bbPlcHdr"/>
        </w:types>
        <w:behaviors>
          <w:behavior w:val="content"/>
        </w:behaviors>
        <w:guid w:val="{35643ECE-5121-483F-AE8B-F6BA0EBE3D68}"/>
      </w:docPartPr>
      <w:docPartBody>
        <w:p w:rsidR="00E645C1" w:rsidRDefault="006F7C39" w:rsidP="006F7C39">
          <w:pPr>
            <w:pStyle w:val="308C68331EAB4267AF77B947FF1A482B"/>
          </w:pPr>
          <w:r w:rsidRPr="00202F99">
            <w:rPr>
              <w:rStyle w:val="a3"/>
              <w:rtl/>
            </w:rPr>
            <w:t>לחץ כאן להזנת טקסט</w:t>
          </w:r>
          <w:r w:rsidRPr="00202F99">
            <w:rPr>
              <w:rStyle w:val="a3"/>
            </w:rPr>
            <w:t>.</w:t>
          </w:r>
        </w:p>
      </w:docPartBody>
    </w:docPart>
    <w:docPart>
      <w:docPartPr>
        <w:name w:val="E17C977612844CC3B62FC68F7DA1D625"/>
        <w:category>
          <w:name w:val="כללי"/>
          <w:gallery w:val="placeholder"/>
        </w:category>
        <w:types>
          <w:type w:val="bbPlcHdr"/>
        </w:types>
        <w:behaviors>
          <w:behavior w:val="content"/>
        </w:behaviors>
        <w:guid w:val="{B3374842-9625-4001-A07E-0F5B6EFF00F1}"/>
      </w:docPartPr>
      <w:docPartBody>
        <w:p w:rsidR="00E645C1" w:rsidRDefault="006F7C39" w:rsidP="006F7C39">
          <w:pPr>
            <w:pStyle w:val="E17C977612844CC3B62FC68F7DA1D625"/>
          </w:pPr>
          <w:r w:rsidRPr="00202F99">
            <w:rPr>
              <w:rStyle w:val="a3"/>
              <w:rtl/>
            </w:rPr>
            <w:t>לחץ כאן להזנת טקסט</w:t>
          </w:r>
          <w:r w:rsidRPr="00202F99">
            <w:rPr>
              <w:rStyle w:val="a3"/>
            </w:rPr>
            <w:t>.</w:t>
          </w:r>
        </w:p>
      </w:docPartBody>
    </w:docPart>
    <w:docPart>
      <w:docPartPr>
        <w:name w:val="D8BC01801A524F7AA0FB314495885DB6"/>
        <w:category>
          <w:name w:val="כללי"/>
          <w:gallery w:val="placeholder"/>
        </w:category>
        <w:types>
          <w:type w:val="bbPlcHdr"/>
        </w:types>
        <w:behaviors>
          <w:behavior w:val="content"/>
        </w:behaviors>
        <w:guid w:val="{C4725915-C093-46FC-8A97-060BE814E970}"/>
      </w:docPartPr>
      <w:docPartBody>
        <w:p w:rsidR="00E645C1" w:rsidRDefault="006F7C39" w:rsidP="006F7C39">
          <w:pPr>
            <w:pStyle w:val="D8BC01801A524F7AA0FB314495885DB6"/>
          </w:pPr>
          <w:r w:rsidRPr="00202F99">
            <w:rPr>
              <w:rStyle w:val="a3"/>
              <w:rtl/>
            </w:rPr>
            <w:t>לחץ כאן להזנת טקסט</w:t>
          </w:r>
          <w:r w:rsidRPr="00202F99">
            <w:rPr>
              <w:rStyle w:val="a3"/>
            </w:rPr>
            <w:t>.</w:t>
          </w:r>
        </w:p>
      </w:docPartBody>
    </w:docPart>
    <w:docPart>
      <w:docPartPr>
        <w:name w:val="36ADBDCA53684649B80D82FCAC519015"/>
        <w:category>
          <w:name w:val="כללי"/>
          <w:gallery w:val="placeholder"/>
        </w:category>
        <w:types>
          <w:type w:val="bbPlcHdr"/>
        </w:types>
        <w:behaviors>
          <w:behavior w:val="content"/>
        </w:behaviors>
        <w:guid w:val="{BDCBF77A-2593-426D-9A8E-CC94491CD694}"/>
      </w:docPartPr>
      <w:docPartBody>
        <w:p w:rsidR="00E645C1" w:rsidRDefault="006F7C39" w:rsidP="006F7C39">
          <w:pPr>
            <w:pStyle w:val="36ADBDCA53684649B80D82FCAC519015"/>
          </w:pPr>
          <w:r w:rsidRPr="00202F99">
            <w:rPr>
              <w:rStyle w:val="a3"/>
              <w:rtl/>
            </w:rPr>
            <w:t>לחץ כאן להזנת טקסט</w:t>
          </w:r>
          <w:r w:rsidRPr="00202F99">
            <w:rPr>
              <w:rStyle w:val="a3"/>
            </w:rPr>
            <w:t>.</w:t>
          </w:r>
        </w:p>
      </w:docPartBody>
    </w:docPart>
    <w:docPart>
      <w:docPartPr>
        <w:name w:val="81F3B6B418884CAE855863ECF942CB93"/>
        <w:category>
          <w:name w:val="כללי"/>
          <w:gallery w:val="placeholder"/>
        </w:category>
        <w:types>
          <w:type w:val="bbPlcHdr"/>
        </w:types>
        <w:behaviors>
          <w:behavior w:val="content"/>
        </w:behaviors>
        <w:guid w:val="{DB983429-9525-476E-A6DA-64BD287F2FE7}"/>
      </w:docPartPr>
      <w:docPartBody>
        <w:p w:rsidR="00E645C1" w:rsidRDefault="006F7C39" w:rsidP="006F7C39">
          <w:pPr>
            <w:pStyle w:val="81F3B6B418884CAE855863ECF942CB93"/>
          </w:pPr>
          <w:r w:rsidRPr="00202F99">
            <w:rPr>
              <w:rStyle w:val="a3"/>
              <w:rtl/>
            </w:rPr>
            <w:t>לחץ כאן להזנת טקסט</w:t>
          </w:r>
          <w:r w:rsidRPr="00202F99">
            <w:rPr>
              <w:rStyle w:val="a3"/>
            </w:rPr>
            <w:t>.</w:t>
          </w:r>
        </w:p>
      </w:docPartBody>
    </w:docPart>
    <w:docPart>
      <w:docPartPr>
        <w:name w:val="FD2646D9F1B446E2B0FA5FB23C41D2BA"/>
        <w:category>
          <w:name w:val="כללי"/>
          <w:gallery w:val="placeholder"/>
        </w:category>
        <w:types>
          <w:type w:val="bbPlcHdr"/>
        </w:types>
        <w:behaviors>
          <w:behavior w:val="content"/>
        </w:behaviors>
        <w:guid w:val="{B1465E69-3F2D-45F7-9B02-95D1B9070E44}"/>
      </w:docPartPr>
      <w:docPartBody>
        <w:p w:rsidR="00E645C1" w:rsidRDefault="006F7C39" w:rsidP="006F7C39">
          <w:pPr>
            <w:pStyle w:val="FD2646D9F1B446E2B0FA5FB23C41D2BA"/>
          </w:pPr>
          <w:r w:rsidRPr="00202F99">
            <w:rPr>
              <w:rStyle w:val="a3"/>
              <w:rtl/>
            </w:rPr>
            <w:t>לחץ כאן להזנת טקסט</w:t>
          </w:r>
          <w:r w:rsidRPr="00202F99">
            <w:rPr>
              <w:rStyle w:val="a3"/>
            </w:rPr>
            <w:t>.</w:t>
          </w:r>
        </w:p>
      </w:docPartBody>
    </w:docPart>
    <w:docPart>
      <w:docPartPr>
        <w:name w:val="63B7B64FBAF34C7AB822F67E50FDB55C"/>
        <w:category>
          <w:name w:val="כללי"/>
          <w:gallery w:val="placeholder"/>
        </w:category>
        <w:types>
          <w:type w:val="bbPlcHdr"/>
        </w:types>
        <w:behaviors>
          <w:behavior w:val="content"/>
        </w:behaviors>
        <w:guid w:val="{02EDC3D0-2129-47BB-8816-F072E8C2EA31}"/>
      </w:docPartPr>
      <w:docPartBody>
        <w:p w:rsidR="00E645C1" w:rsidRDefault="006F7C39" w:rsidP="006F7C39">
          <w:pPr>
            <w:pStyle w:val="63B7B64FBAF34C7AB822F67E50FDB55C"/>
          </w:pPr>
          <w:r w:rsidRPr="00202F99">
            <w:rPr>
              <w:rStyle w:val="a3"/>
              <w:rtl/>
            </w:rPr>
            <w:t>לחץ כאן להזנת טקסט</w:t>
          </w:r>
          <w:r w:rsidRPr="00202F99">
            <w:rPr>
              <w:rStyle w:val="a3"/>
            </w:rPr>
            <w:t>.</w:t>
          </w:r>
        </w:p>
      </w:docPartBody>
    </w:docPart>
    <w:docPart>
      <w:docPartPr>
        <w:name w:val="137FA672C4A044688F23788911F20B39"/>
        <w:category>
          <w:name w:val="כללי"/>
          <w:gallery w:val="placeholder"/>
        </w:category>
        <w:types>
          <w:type w:val="bbPlcHdr"/>
        </w:types>
        <w:behaviors>
          <w:behavior w:val="content"/>
        </w:behaviors>
        <w:guid w:val="{63C345CB-C15C-4578-B85D-DCC050328F0D}"/>
      </w:docPartPr>
      <w:docPartBody>
        <w:p w:rsidR="00E645C1" w:rsidRDefault="006F7C39" w:rsidP="006F7C39">
          <w:pPr>
            <w:pStyle w:val="137FA672C4A044688F23788911F20B39"/>
          </w:pPr>
          <w:r w:rsidRPr="00202F99">
            <w:rPr>
              <w:rStyle w:val="a3"/>
              <w:rtl/>
            </w:rPr>
            <w:t>לחץ כאן להזנת טקסט</w:t>
          </w:r>
          <w:r w:rsidRPr="00202F99">
            <w:rPr>
              <w:rStyle w:val="a3"/>
            </w:rPr>
            <w:t>.</w:t>
          </w:r>
        </w:p>
      </w:docPartBody>
    </w:docPart>
    <w:docPart>
      <w:docPartPr>
        <w:name w:val="0B8AEA9FD8CE4BD7B8289966EB485837"/>
        <w:category>
          <w:name w:val="כללי"/>
          <w:gallery w:val="placeholder"/>
        </w:category>
        <w:types>
          <w:type w:val="bbPlcHdr"/>
        </w:types>
        <w:behaviors>
          <w:behavior w:val="content"/>
        </w:behaviors>
        <w:guid w:val="{B00FA023-7319-4A17-BF08-EAC0439E931F}"/>
      </w:docPartPr>
      <w:docPartBody>
        <w:p w:rsidR="00E645C1" w:rsidRDefault="006F7C39" w:rsidP="006F7C39">
          <w:pPr>
            <w:pStyle w:val="0B8AEA9FD8CE4BD7B8289966EB485837"/>
          </w:pPr>
          <w:r w:rsidRPr="00202F99">
            <w:rPr>
              <w:rStyle w:val="a3"/>
              <w:rtl/>
            </w:rPr>
            <w:t>לחץ כאן להזנת טקסט</w:t>
          </w:r>
          <w:r w:rsidRPr="00202F99">
            <w:rPr>
              <w:rStyle w:val="a3"/>
            </w:rPr>
            <w:t>.</w:t>
          </w:r>
        </w:p>
      </w:docPartBody>
    </w:docPart>
    <w:docPart>
      <w:docPartPr>
        <w:name w:val="26D319B217784981B6606291310FAA44"/>
        <w:category>
          <w:name w:val="כללי"/>
          <w:gallery w:val="placeholder"/>
        </w:category>
        <w:types>
          <w:type w:val="bbPlcHdr"/>
        </w:types>
        <w:behaviors>
          <w:behavior w:val="content"/>
        </w:behaviors>
        <w:guid w:val="{7D5392A5-F4C7-4A68-B287-E939C78CCBFB}"/>
      </w:docPartPr>
      <w:docPartBody>
        <w:p w:rsidR="00E645C1" w:rsidRDefault="006F7C39" w:rsidP="006F7C39">
          <w:pPr>
            <w:pStyle w:val="26D319B217784981B6606291310FAA44"/>
          </w:pPr>
          <w:r w:rsidRPr="00202F99">
            <w:rPr>
              <w:rStyle w:val="a3"/>
              <w:rtl/>
            </w:rPr>
            <w:t>לחץ כאן להזנת טקסט</w:t>
          </w:r>
          <w:r w:rsidRPr="00202F99">
            <w:rPr>
              <w:rStyle w:val="a3"/>
            </w:rPr>
            <w:t>.</w:t>
          </w:r>
        </w:p>
      </w:docPartBody>
    </w:docPart>
    <w:docPart>
      <w:docPartPr>
        <w:name w:val="D2E21866CEF54F3A9E346DA281861E07"/>
        <w:category>
          <w:name w:val="כללי"/>
          <w:gallery w:val="placeholder"/>
        </w:category>
        <w:types>
          <w:type w:val="bbPlcHdr"/>
        </w:types>
        <w:behaviors>
          <w:behavior w:val="content"/>
        </w:behaviors>
        <w:guid w:val="{4FAF1972-C28E-4E0D-A259-9E1087709FB5}"/>
      </w:docPartPr>
      <w:docPartBody>
        <w:p w:rsidR="00E645C1" w:rsidRDefault="006F7C39" w:rsidP="006F7C39">
          <w:pPr>
            <w:pStyle w:val="D2E21866CEF54F3A9E346DA281861E07"/>
          </w:pPr>
          <w:r w:rsidRPr="00202F99">
            <w:rPr>
              <w:rStyle w:val="a3"/>
              <w:rtl/>
            </w:rPr>
            <w:t>לחץ כאן להזנת טקסט</w:t>
          </w:r>
          <w:r w:rsidRPr="00202F99">
            <w:rPr>
              <w:rStyle w:val="a3"/>
            </w:rPr>
            <w:t>.</w:t>
          </w:r>
        </w:p>
      </w:docPartBody>
    </w:docPart>
    <w:docPart>
      <w:docPartPr>
        <w:name w:val="66CF1BB7FC88405083133D9024B89EC1"/>
        <w:category>
          <w:name w:val="כללי"/>
          <w:gallery w:val="placeholder"/>
        </w:category>
        <w:types>
          <w:type w:val="bbPlcHdr"/>
        </w:types>
        <w:behaviors>
          <w:behavior w:val="content"/>
        </w:behaviors>
        <w:guid w:val="{ABAE7935-5B53-43CD-9F9A-F3E3797EB83C}"/>
      </w:docPartPr>
      <w:docPartBody>
        <w:p w:rsidR="00E645C1" w:rsidRDefault="006F7C39" w:rsidP="006F7C39">
          <w:pPr>
            <w:pStyle w:val="66CF1BB7FC88405083133D9024B89EC1"/>
          </w:pPr>
          <w:r w:rsidRPr="00202F99">
            <w:rPr>
              <w:rStyle w:val="a3"/>
              <w:rtl/>
            </w:rPr>
            <w:t>לחץ כאן להזנת טקסט</w:t>
          </w:r>
          <w:r w:rsidRPr="00202F99">
            <w:rPr>
              <w:rStyle w:val="a3"/>
            </w:rPr>
            <w:t>.</w:t>
          </w:r>
        </w:p>
      </w:docPartBody>
    </w:docPart>
    <w:docPart>
      <w:docPartPr>
        <w:name w:val="CBC2CC5AB2784CCEAF0CA12C7B5078B9"/>
        <w:category>
          <w:name w:val="כללי"/>
          <w:gallery w:val="placeholder"/>
        </w:category>
        <w:types>
          <w:type w:val="bbPlcHdr"/>
        </w:types>
        <w:behaviors>
          <w:behavior w:val="content"/>
        </w:behaviors>
        <w:guid w:val="{DA9B88B3-F5D7-4486-B93A-6D27C8E724D2}"/>
      </w:docPartPr>
      <w:docPartBody>
        <w:p w:rsidR="00E645C1" w:rsidRDefault="006F7C39" w:rsidP="006F7C39">
          <w:pPr>
            <w:pStyle w:val="CBC2CC5AB2784CCEAF0CA12C7B5078B9"/>
          </w:pPr>
          <w:r w:rsidRPr="00202F99">
            <w:rPr>
              <w:rStyle w:val="a3"/>
              <w:rtl/>
            </w:rPr>
            <w:t>לחץ כאן להזנת טקסט</w:t>
          </w:r>
          <w:r w:rsidRPr="00202F99">
            <w:rPr>
              <w:rStyle w:val="a3"/>
            </w:rPr>
            <w:t>.</w:t>
          </w:r>
        </w:p>
      </w:docPartBody>
    </w:docPart>
    <w:docPart>
      <w:docPartPr>
        <w:name w:val="35C8DF24DA154458ADA08034F7F44962"/>
        <w:category>
          <w:name w:val="כללי"/>
          <w:gallery w:val="placeholder"/>
        </w:category>
        <w:types>
          <w:type w:val="bbPlcHdr"/>
        </w:types>
        <w:behaviors>
          <w:behavior w:val="content"/>
        </w:behaviors>
        <w:guid w:val="{45479EF2-6DC6-4ED6-BC94-A71F6841F96C}"/>
      </w:docPartPr>
      <w:docPartBody>
        <w:p w:rsidR="00E645C1" w:rsidRDefault="006F7C39" w:rsidP="006F7C39">
          <w:pPr>
            <w:pStyle w:val="35C8DF24DA154458ADA08034F7F44962"/>
          </w:pPr>
          <w:r w:rsidRPr="00202F99">
            <w:rPr>
              <w:rStyle w:val="a3"/>
              <w:rtl/>
            </w:rPr>
            <w:t>לחץ כאן להזנת טקסט</w:t>
          </w:r>
          <w:r w:rsidRPr="00202F99">
            <w:rPr>
              <w:rStyle w:val="a3"/>
            </w:rPr>
            <w:t>.</w:t>
          </w:r>
        </w:p>
      </w:docPartBody>
    </w:docPart>
    <w:docPart>
      <w:docPartPr>
        <w:name w:val="FB8312D9233A4DDFBAC78F77995DAD4F"/>
        <w:category>
          <w:name w:val="כללי"/>
          <w:gallery w:val="placeholder"/>
        </w:category>
        <w:types>
          <w:type w:val="bbPlcHdr"/>
        </w:types>
        <w:behaviors>
          <w:behavior w:val="content"/>
        </w:behaviors>
        <w:guid w:val="{D5020D8A-71E7-4750-838F-2E610B567BB9}"/>
      </w:docPartPr>
      <w:docPartBody>
        <w:p w:rsidR="00E645C1" w:rsidRDefault="006F7C39" w:rsidP="006F7C39">
          <w:pPr>
            <w:pStyle w:val="FB8312D9233A4DDFBAC78F77995DAD4F"/>
          </w:pPr>
          <w:r w:rsidRPr="00202F99">
            <w:rPr>
              <w:rStyle w:val="a3"/>
              <w:rtl/>
            </w:rPr>
            <w:t>לחץ כאן להזנת טקסט</w:t>
          </w:r>
          <w:r w:rsidRPr="00202F99">
            <w:rPr>
              <w:rStyle w:val="a3"/>
            </w:rPr>
            <w:t>.</w:t>
          </w:r>
        </w:p>
      </w:docPartBody>
    </w:docPart>
    <w:docPart>
      <w:docPartPr>
        <w:name w:val="D257602801B14FC9982DB66B42E3F36F"/>
        <w:category>
          <w:name w:val="כללי"/>
          <w:gallery w:val="placeholder"/>
        </w:category>
        <w:types>
          <w:type w:val="bbPlcHdr"/>
        </w:types>
        <w:behaviors>
          <w:behavior w:val="content"/>
        </w:behaviors>
        <w:guid w:val="{08E8C8ED-FC09-4BA3-B002-644240EC5CA8}"/>
      </w:docPartPr>
      <w:docPartBody>
        <w:p w:rsidR="00E645C1" w:rsidRDefault="006F7C39" w:rsidP="006F7C39">
          <w:pPr>
            <w:pStyle w:val="D257602801B14FC9982DB66B42E3F36F"/>
          </w:pPr>
          <w:r w:rsidRPr="00202F99">
            <w:rPr>
              <w:rStyle w:val="a3"/>
              <w:rtl/>
            </w:rPr>
            <w:t>לחץ כאן להזנת טקסט</w:t>
          </w:r>
          <w:r w:rsidRPr="00202F99">
            <w:rPr>
              <w:rStyle w:val="a3"/>
            </w:rPr>
            <w:t>.</w:t>
          </w:r>
        </w:p>
      </w:docPartBody>
    </w:docPart>
    <w:docPart>
      <w:docPartPr>
        <w:name w:val="9E82E5DE1FA648CFBC91D4D2A5CA099F"/>
        <w:category>
          <w:name w:val="כללי"/>
          <w:gallery w:val="placeholder"/>
        </w:category>
        <w:types>
          <w:type w:val="bbPlcHdr"/>
        </w:types>
        <w:behaviors>
          <w:behavior w:val="content"/>
        </w:behaviors>
        <w:guid w:val="{CD99EE7A-ECF5-40EF-B6CB-8E1CCB9F613E}"/>
      </w:docPartPr>
      <w:docPartBody>
        <w:p w:rsidR="00E645C1" w:rsidRDefault="006F7C39" w:rsidP="006F7C39">
          <w:pPr>
            <w:pStyle w:val="9E82E5DE1FA648CFBC91D4D2A5CA099F"/>
          </w:pPr>
          <w:r w:rsidRPr="00202F99">
            <w:rPr>
              <w:rStyle w:val="a3"/>
              <w:rtl/>
            </w:rPr>
            <w:t>לחץ כאן להזנת טקסט</w:t>
          </w:r>
          <w:r w:rsidRPr="00202F99">
            <w:rPr>
              <w:rStyle w:val="a3"/>
            </w:rPr>
            <w:t>.</w:t>
          </w:r>
        </w:p>
      </w:docPartBody>
    </w:docPart>
    <w:docPart>
      <w:docPartPr>
        <w:name w:val="CD18806A711D4E589D9168949291727A"/>
        <w:category>
          <w:name w:val="כללי"/>
          <w:gallery w:val="placeholder"/>
        </w:category>
        <w:types>
          <w:type w:val="bbPlcHdr"/>
        </w:types>
        <w:behaviors>
          <w:behavior w:val="content"/>
        </w:behaviors>
        <w:guid w:val="{1A077DF0-6E0E-4C26-9C87-D0FC4422996D}"/>
      </w:docPartPr>
      <w:docPartBody>
        <w:p w:rsidR="00E645C1" w:rsidRDefault="006F7C39" w:rsidP="006F7C39">
          <w:pPr>
            <w:pStyle w:val="CD18806A711D4E589D9168949291727A"/>
          </w:pPr>
          <w:r w:rsidRPr="00202F99">
            <w:rPr>
              <w:rStyle w:val="a3"/>
              <w:rtl/>
            </w:rPr>
            <w:t>לחץ כאן להזנת טקסט</w:t>
          </w:r>
          <w:r w:rsidRPr="00202F99">
            <w:rPr>
              <w:rStyle w:val="a3"/>
            </w:rPr>
            <w:t>.</w:t>
          </w:r>
        </w:p>
      </w:docPartBody>
    </w:docPart>
    <w:docPart>
      <w:docPartPr>
        <w:name w:val="39C0C23B16B84CDB8F651BE8682683AC"/>
        <w:category>
          <w:name w:val="כללי"/>
          <w:gallery w:val="placeholder"/>
        </w:category>
        <w:types>
          <w:type w:val="bbPlcHdr"/>
        </w:types>
        <w:behaviors>
          <w:behavior w:val="content"/>
        </w:behaviors>
        <w:guid w:val="{5979120D-92DA-4CAB-873E-D88FEEA7A2C8}"/>
      </w:docPartPr>
      <w:docPartBody>
        <w:p w:rsidR="00E645C1" w:rsidRDefault="006F7C39" w:rsidP="006F7C39">
          <w:pPr>
            <w:pStyle w:val="39C0C23B16B84CDB8F651BE8682683AC"/>
          </w:pPr>
          <w:r w:rsidRPr="00202F99">
            <w:rPr>
              <w:rStyle w:val="a3"/>
              <w:rtl/>
            </w:rPr>
            <w:t>לחץ כאן להזנת טקסט</w:t>
          </w:r>
          <w:r w:rsidRPr="00202F99">
            <w:rPr>
              <w:rStyle w:val="a3"/>
            </w:rPr>
            <w:t>.</w:t>
          </w:r>
        </w:p>
      </w:docPartBody>
    </w:docPart>
    <w:docPart>
      <w:docPartPr>
        <w:name w:val="AE308CC0179F4F4E942E5555D1B5ECC8"/>
        <w:category>
          <w:name w:val="כללי"/>
          <w:gallery w:val="placeholder"/>
        </w:category>
        <w:types>
          <w:type w:val="bbPlcHdr"/>
        </w:types>
        <w:behaviors>
          <w:behavior w:val="content"/>
        </w:behaviors>
        <w:guid w:val="{CA448379-98A3-4495-BC98-ABC2C5073B74}"/>
      </w:docPartPr>
      <w:docPartBody>
        <w:p w:rsidR="00E645C1" w:rsidRDefault="006F7C39" w:rsidP="006F7C39">
          <w:pPr>
            <w:pStyle w:val="AE308CC0179F4F4E942E5555D1B5ECC8"/>
          </w:pPr>
          <w:r w:rsidRPr="00202F99">
            <w:rPr>
              <w:rStyle w:val="a3"/>
              <w:rtl/>
            </w:rPr>
            <w:t>לחץ כאן להזנת טקסט</w:t>
          </w:r>
          <w:r w:rsidRPr="00202F99">
            <w:rPr>
              <w:rStyle w:val="a3"/>
            </w:rPr>
            <w:t>.</w:t>
          </w:r>
        </w:p>
      </w:docPartBody>
    </w:docPart>
    <w:docPart>
      <w:docPartPr>
        <w:name w:val="0EBAFCFA1D7B46E3A658F0E45A178DF2"/>
        <w:category>
          <w:name w:val="כללי"/>
          <w:gallery w:val="placeholder"/>
        </w:category>
        <w:types>
          <w:type w:val="bbPlcHdr"/>
        </w:types>
        <w:behaviors>
          <w:behavior w:val="content"/>
        </w:behaviors>
        <w:guid w:val="{076FECF0-EDB5-44CD-B16D-20E66CDD399F}"/>
      </w:docPartPr>
      <w:docPartBody>
        <w:p w:rsidR="00E645C1" w:rsidRDefault="006F7C39" w:rsidP="006F7C39">
          <w:pPr>
            <w:pStyle w:val="0EBAFCFA1D7B46E3A658F0E45A178DF2"/>
          </w:pPr>
          <w:r w:rsidRPr="00202F99">
            <w:rPr>
              <w:rStyle w:val="a3"/>
              <w:rtl/>
            </w:rPr>
            <w:t>לחץ כאן להזנת טקסט</w:t>
          </w:r>
          <w:r w:rsidRPr="00202F99">
            <w:rPr>
              <w:rStyle w:val="a3"/>
            </w:rPr>
            <w:t>.</w:t>
          </w:r>
        </w:p>
      </w:docPartBody>
    </w:docPart>
    <w:docPart>
      <w:docPartPr>
        <w:name w:val="E9896019EC6A492FBBCCF05500A72359"/>
        <w:category>
          <w:name w:val="כללי"/>
          <w:gallery w:val="placeholder"/>
        </w:category>
        <w:types>
          <w:type w:val="bbPlcHdr"/>
        </w:types>
        <w:behaviors>
          <w:behavior w:val="content"/>
        </w:behaviors>
        <w:guid w:val="{49F6BE6C-A86A-4BEC-936F-02C19B4EEB9B}"/>
      </w:docPartPr>
      <w:docPartBody>
        <w:p w:rsidR="00E645C1" w:rsidRDefault="006F7C39" w:rsidP="006F7C39">
          <w:pPr>
            <w:pStyle w:val="E9896019EC6A492FBBCCF05500A72359"/>
          </w:pPr>
          <w:r w:rsidRPr="00202F99">
            <w:rPr>
              <w:rStyle w:val="a3"/>
              <w:rtl/>
            </w:rPr>
            <w:t>לחץ כאן להזנת טקסט</w:t>
          </w:r>
          <w:r w:rsidRPr="00202F99">
            <w:rPr>
              <w:rStyle w:val="a3"/>
            </w:rPr>
            <w:t>.</w:t>
          </w:r>
        </w:p>
      </w:docPartBody>
    </w:docPart>
    <w:docPart>
      <w:docPartPr>
        <w:name w:val="81B5D382304D4756ABC9BEA748E720B1"/>
        <w:category>
          <w:name w:val="כללי"/>
          <w:gallery w:val="placeholder"/>
        </w:category>
        <w:types>
          <w:type w:val="bbPlcHdr"/>
        </w:types>
        <w:behaviors>
          <w:behavior w:val="content"/>
        </w:behaviors>
        <w:guid w:val="{28CD394C-0A9C-4AA8-85A0-19260EC03966}"/>
      </w:docPartPr>
      <w:docPartBody>
        <w:p w:rsidR="00E645C1" w:rsidRDefault="006F7C39" w:rsidP="006F7C39">
          <w:pPr>
            <w:pStyle w:val="81B5D382304D4756ABC9BEA748E720B1"/>
          </w:pPr>
          <w:r w:rsidRPr="00202F99">
            <w:rPr>
              <w:rStyle w:val="a3"/>
              <w:rtl/>
            </w:rPr>
            <w:t>לחץ כאן להזנת טקסט</w:t>
          </w:r>
          <w:r w:rsidRPr="00202F99">
            <w:rPr>
              <w:rStyle w:val="a3"/>
            </w:rPr>
            <w:t>.</w:t>
          </w:r>
        </w:p>
      </w:docPartBody>
    </w:docPart>
    <w:docPart>
      <w:docPartPr>
        <w:name w:val="4789592F28734846BA9BAE0643336D8D"/>
        <w:category>
          <w:name w:val="כללי"/>
          <w:gallery w:val="placeholder"/>
        </w:category>
        <w:types>
          <w:type w:val="bbPlcHdr"/>
        </w:types>
        <w:behaviors>
          <w:behavior w:val="content"/>
        </w:behaviors>
        <w:guid w:val="{0E08CDBA-F32A-43D9-BECE-8A631C6E4FE2}"/>
      </w:docPartPr>
      <w:docPartBody>
        <w:p w:rsidR="00E645C1" w:rsidRDefault="006F7C39" w:rsidP="006F7C39">
          <w:pPr>
            <w:pStyle w:val="4789592F28734846BA9BAE0643336D8D"/>
          </w:pPr>
          <w:r w:rsidRPr="00202F99">
            <w:rPr>
              <w:rStyle w:val="a3"/>
              <w:rtl/>
            </w:rPr>
            <w:t>לחץ כאן להזנת טקסט</w:t>
          </w:r>
          <w:r w:rsidRPr="00202F99">
            <w:rPr>
              <w:rStyle w:val="a3"/>
            </w:rPr>
            <w:t>.</w:t>
          </w:r>
        </w:p>
      </w:docPartBody>
    </w:docPart>
    <w:docPart>
      <w:docPartPr>
        <w:name w:val="603BB153FA8E4788AB511B20C4797E98"/>
        <w:category>
          <w:name w:val="כללי"/>
          <w:gallery w:val="placeholder"/>
        </w:category>
        <w:types>
          <w:type w:val="bbPlcHdr"/>
        </w:types>
        <w:behaviors>
          <w:behavior w:val="content"/>
        </w:behaviors>
        <w:guid w:val="{0E5128AE-E556-437F-BB02-CAFDEB95DE44}"/>
      </w:docPartPr>
      <w:docPartBody>
        <w:p w:rsidR="00E645C1" w:rsidRDefault="006F7C39" w:rsidP="006F7C39">
          <w:pPr>
            <w:pStyle w:val="603BB153FA8E4788AB511B20C4797E98"/>
          </w:pPr>
          <w:r w:rsidRPr="00202F99">
            <w:rPr>
              <w:rStyle w:val="a3"/>
              <w:rtl/>
            </w:rPr>
            <w:t>לחץ כאן להזנת טקסט</w:t>
          </w:r>
          <w:r w:rsidRPr="00202F99">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onotype Corsiva">
    <w:panose1 w:val="03010101010201010101"/>
    <w:charset w:val="00"/>
    <w:family w:val="script"/>
    <w:pitch w:val="variable"/>
    <w:sig w:usb0="00000287" w:usb1="00000000" w:usb2="00000000" w:usb3="00000000" w:csb0="0000009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opType David">
    <w:altName w:val="Times New Roman"/>
    <w:panose1 w:val="00000000000000000000"/>
    <w:charset w:val="B1"/>
    <w:family w:val="auto"/>
    <w:notTrueType/>
    <w:pitch w:val="variable"/>
    <w:sig w:usb0="00001801" w:usb1="00000000" w:usb2="00000000" w:usb3="00000000" w:csb0="00000020" w:csb1="00000000"/>
  </w:font>
  <w:font w:name="Calibri">
    <w:panose1 w:val="020F0502020204030204"/>
    <w:charset w:val="00"/>
    <w:family w:val="swiss"/>
    <w:pitch w:val="variable"/>
    <w:sig w:usb0="E0002AFF" w:usb1="C000247B" w:usb2="00000009" w:usb3="00000000" w:csb0="000001FF" w:csb1="00000000"/>
  </w:font>
  <w:font w:name="QDavid">
    <w:panose1 w:val="00000000000000000000"/>
    <w:charset w:val="02"/>
    <w:family w:val="auto"/>
    <w:notTrueType/>
    <w:pitch w:val="variable"/>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markup="0" w:comments="0" w:insDel="0" w:formatting="0"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109D"/>
    <w:rsid w:val="006F7C39"/>
    <w:rsid w:val="0085109D"/>
    <w:rsid w:val="00C92F28"/>
    <w:rsid w:val="00E645C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5109D"/>
    <w:pPr>
      <w:bidi/>
    </w:pPr>
    <w:rPr>
      <w:rFonts w:cs="Times New Roman"/>
      <w:sz w:val="3276"/>
      <w:szCs w:val="327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C92F28"/>
    <w:rPr>
      <w:color w:val="808080"/>
    </w:rPr>
  </w:style>
  <w:style w:type="paragraph" w:customStyle="1" w:styleId="793A939D21EB4215AD3CCDA4C58D451F">
    <w:name w:val="793A939D21EB4215AD3CCDA4C58D451F"/>
    <w:rsid w:val="0085109D"/>
    <w:pPr>
      <w:bidi/>
    </w:pPr>
  </w:style>
  <w:style w:type="paragraph" w:customStyle="1" w:styleId="27751351CF274A67A4E773FE2B123BC3">
    <w:name w:val="27751351CF274A67A4E773FE2B123BC3"/>
    <w:rsid w:val="0085109D"/>
    <w:pPr>
      <w:bidi/>
    </w:pPr>
  </w:style>
  <w:style w:type="paragraph" w:customStyle="1" w:styleId="011AABDB33D34FCDAFB3CC7526F1811C">
    <w:name w:val="011AABDB33D34FCDAFB3CC7526F1811C"/>
    <w:rsid w:val="0085109D"/>
    <w:pPr>
      <w:bidi/>
    </w:pPr>
  </w:style>
  <w:style w:type="paragraph" w:customStyle="1" w:styleId="6F564A89463E46C8A0ED6E5C8580421E">
    <w:name w:val="6F564A89463E46C8A0ED6E5C8580421E"/>
    <w:rsid w:val="0085109D"/>
    <w:pPr>
      <w:bidi/>
    </w:pPr>
  </w:style>
  <w:style w:type="paragraph" w:customStyle="1" w:styleId="5B2C1320B62F4A27899E10043161789F">
    <w:name w:val="5B2C1320B62F4A27899E10043161789F"/>
    <w:rsid w:val="0085109D"/>
    <w:pPr>
      <w:bidi/>
    </w:pPr>
  </w:style>
  <w:style w:type="paragraph" w:customStyle="1" w:styleId="BA5EBBE740A84678B40326AC762D73AB">
    <w:name w:val="BA5EBBE740A84678B40326AC762D73AB"/>
    <w:rsid w:val="0085109D"/>
    <w:pPr>
      <w:bidi/>
    </w:pPr>
  </w:style>
  <w:style w:type="paragraph" w:customStyle="1" w:styleId="7B3163B3B6494EEBA156533F8ACEA966">
    <w:name w:val="7B3163B3B6494EEBA156533F8ACEA966"/>
    <w:rsid w:val="0085109D"/>
    <w:pPr>
      <w:bidi/>
    </w:pPr>
  </w:style>
  <w:style w:type="paragraph" w:customStyle="1" w:styleId="A47DA4268A0242BEB4BFC60CF562B655">
    <w:name w:val="A47DA4268A0242BEB4BFC60CF562B655"/>
    <w:rsid w:val="0085109D"/>
    <w:pPr>
      <w:bidi/>
    </w:pPr>
  </w:style>
  <w:style w:type="paragraph" w:customStyle="1" w:styleId="29D5D2FBC3AA4AA19D05D1693E3FC493">
    <w:name w:val="29D5D2FBC3AA4AA19D05D1693E3FC493"/>
    <w:rsid w:val="0085109D"/>
    <w:pPr>
      <w:bidi/>
    </w:pPr>
  </w:style>
  <w:style w:type="paragraph" w:customStyle="1" w:styleId="FDD56B12E0084CFB9BC9ADCEACEF0597">
    <w:name w:val="FDD56B12E0084CFB9BC9ADCEACEF0597"/>
    <w:rsid w:val="0085109D"/>
    <w:pPr>
      <w:bidi/>
    </w:pPr>
  </w:style>
  <w:style w:type="paragraph" w:customStyle="1" w:styleId="4096BC25735049C78BBC56E474612FCD">
    <w:name w:val="4096BC25735049C78BBC56E474612FCD"/>
    <w:rsid w:val="0085109D"/>
    <w:pPr>
      <w:bidi/>
    </w:pPr>
  </w:style>
  <w:style w:type="paragraph" w:customStyle="1" w:styleId="E6BDB60E7C5B47E6B8D717631B0145FC">
    <w:name w:val="E6BDB60E7C5B47E6B8D717631B0145FC"/>
    <w:rsid w:val="0085109D"/>
    <w:pPr>
      <w:bidi/>
    </w:pPr>
  </w:style>
  <w:style w:type="paragraph" w:customStyle="1" w:styleId="7EF6B1DA164447D59ADA526CA0733E33">
    <w:name w:val="7EF6B1DA164447D59ADA526CA0733E33"/>
    <w:rsid w:val="0085109D"/>
    <w:pPr>
      <w:bidi/>
    </w:pPr>
  </w:style>
  <w:style w:type="paragraph" w:customStyle="1" w:styleId="7B1BD3D627CC4F97B1C7BEB6A016024B">
    <w:name w:val="7B1BD3D627CC4F97B1C7BEB6A016024B"/>
    <w:rsid w:val="0085109D"/>
    <w:pPr>
      <w:bidi/>
    </w:pPr>
  </w:style>
  <w:style w:type="paragraph" w:customStyle="1" w:styleId="FEEEBFFB86E7446B9A5D29FBDA1B298B">
    <w:name w:val="FEEEBFFB86E7446B9A5D29FBDA1B298B"/>
    <w:rsid w:val="0085109D"/>
    <w:pPr>
      <w:bidi/>
    </w:pPr>
  </w:style>
  <w:style w:type="paragraph" w:customStyle="1" w:styleId="E21AF63A31DB4E8793EBD3165CEC7124">
    <w:name w:val="E21AF63A31DB4E8793EBD3165CEC7124"/>
    <w:rsid w:val="0085109D"/>
    <w:pPr>
      <w:bidi/>
    </w:pPr>
  </w:style>
  <w:style w:type="paragraph" w:customStyle="1" w:styleId="88DB95EDFD534BCCB2F99276BC1ACF15">
    <w:name w:val="88DB95EDFD534BCCB2F99276BC1ACF15"/>
    <w:rsid w:val="0085109D"/>
    <w:pPr>
      <w:bidi/>
    </w:pPr>
  </w:style>
  <w:style w:type="paragraph" w:customStyle="1" w:styleId="C2464D0AB0A947208B92AE2A96D72BF5">
    <w:name w:val="C2464D0AB0A947208B92AE2A96D72BF5"/>
    <w:rsid w:val="0085109D"/>
    <w:pPr>
      <w:bidi/>
    </w:pPr>
  </w:style>
  <w:style w:type="paragraph" w:customStyle="1" w:styleId="E9AB250793D1443A8EE69CF8C103980F">
    <w:name w:val="E9AB250793D1443A8EE69CF8C103980F"/>
    <w:rsid w:val="0085109D"/>
    <w:pPr>
      <w:bidi/>
    </w:pPr>
  </w:style>
  <w:style w:type="paragraph" w:customStyle="1" w:styleId="503C8554F47B4F1AAADC98FE86385A49">
    <w:name w:val="503C8554F47B4F1AAADC98FE86385A49"/>
    <w:rsid w:val="0085109D"/>
    <w:pPr>
      <w:bidi/>
    </w:pPr>
  </w:style>
  <w:style w:type="paragraph" w:customStyle="1" w:styleId="9C0C6276B7A24DE5989378555586AA41">
    <w:name w:val="9C0C6276B7A24DE5989378555586AA41"/>
    <w:rsid w:val="0085109D"/>
    <w:pPr>
      <w:bidi/>
    </w:pPr>
  </w:style>
  <w:style w:type="paragraph" w:customStyle="1" w:styleId="4FAE2E816D454316B78A58503727E747">
    <w:name w:val="4FAE2E816D454316B78A58503727E747"/>
    <w:rsid w:val="0085109D"/>
    <w:pPr>
      <w:bidi/>
    </w:pPr>
  </w:style>
  <w:style w:type="paragraph" w:customStyle="1" w:styleId="BDC09DC05A0E4137A85152D737FD45F4">
    <w:name w:val="BDC09DC05A0E4137A85152D737FD45F4"/>
    <w:rsid w:val="0085109D"/>
    <w:pPr>
      <w:bidi/>
    </w:pPr>
  </w:style>
  <w:style w:type="paragraph" w:customStyle="1" w:styleId="440CED8B9EF049279E9B30167ADB0A04">
    <w:name w:val="440CED8B9EF049279E9B30167ADB0A04"/>
    <w:rsid w:val="0085109D"/>
    <w:pPr>
      <w:bidi/>
    </w:pPr>
  </w:style>
  <w:style w:type="paragraph" w:customStyle="1" w:styleId="B5DB7CD980BE4E12A4AB4645C151FF03">
    <w:name w:val="B5DB7CD980BE4E12A4AB4645C151FF03"/>
    <w:rsid w:val="0085109D"/>
    <w:pPr>
      <w:bidi/>
    </w:pPr>
  </w:style>
  <w:style w:type="paragraph" w:customStyle="1" w:styleId="EE6C284C228E47A7B1295C26D72A0C7B">
    <w:name w:val="EE6C284C228E47A7B1295C26D72A0C7B"/>
    <w:rsid w:val="0085109D"/>
    <w:pPr>
      <w:bidi/>
    </w:pPr>
  </w:style>
  <w:style w:type="paragraph" w:customStyle="1" w:styleId="658C84907CA445D9ACB2257067630B5B">
    <w:name w:val="658C84907CA445D9ACB2257067630B5B"/>
    <w:rsid w:val="0085109D"/>
    <w:pPr>
      <w:bidi/>
    </w:pPr>
  </w:style>
  <w:style w:type="paragraph" w:customStyle="1" w:styleId="F5045451B8D64730A32DFF0DB23C1140">
    <w:name w:val="F5045451B8D64730A32DFF0DB23C1140"/>
    <w:rsid w:val="0085109D"/>
    <w:pPr>
      <w:bidi/>
    </w:pPr>
  </w:style>
  <w:style w:type="paragraph" w:customStyle="1" w:styleId="EE7890EEF06B4E33B44A7859346F274C">
    <w:name w:val="EE7890EEF06B4E33B44A7859346F274C"/>
    <w:rsid w:val="0085109D"/>
    <w:pPr>
      <w:bidi/>
    </w:pPr>
  </w:style>
  <w:style w:type="paragraph" w:customStyle="1" w:styleId="743B5109755B44C29FBF7F7D7803C690">
    <w:name w:val="743B5109755B44C29FBF7F7D7803C690"/>
    <w:rsid w:val="0085109D"/>
    <w:pPr>
      <w:bidi/>
    </w:pPr>
  </w:style>
  <w:style w:type="paragraph" w:customStyle="1" w:styleId="10A6593F488D4FF1AE1BEB299DF79E97">
    <w:name w:val="10A6593F488D4FF1AE1BEB299DF79E97"/>
    <w:rsid w:val="0085109D"/>
    <w:pPr>
      <w:bidi/>
    </w:pPr>
  </w:style>
  <w:style w:type="paragraph" w:customStyle="1" w:styleId="5DA0EBE4B72744E4B478701AD7F19961">
    <w:name w:val="5DA0EBE4B72744E4B478701AD7F19961"/>
    <w:rsid w:val="0085109D"/>
    <w:pPr>
      <w:bidi/>
    </w:pPr>
  </w:style>
  <w:style w:type="paragraph" w:customStyle="1" w:styleId="A956049642D844B2B9C01F008982C892">
    <w:name w:val="A956049642D844B2B9C01F008982C892"/>
    <w:rsid w:val="0085109D"/>
    <w:pPr>
      <w:bidi/>
    </w:pPr>
  </w:style>
  <w:style w:type="paragraph" w:customStyle="1" w:styleId="07D068E9DCFC40B7B33847073A4C017D">
    <w:name w:val="07D068E9DCFC40B7B33847073A4C017D"/>
    <w:rsid w:val="0085109D"/>
    <w:pPr>
      <w:bidi/>
    </w:pPr>
  </w:style>
  <w:style w:type="paragraph" w:customStyle="1" w:styleId="22AF6A44EF6C453DBE2167DCFD2CC9E5">
    <w:name w:val="22AF6A44EF6C453DBE2167DCFD2CC9E5"/>
    <w:rsid w:val="0085109D"/>
    <w:pPr>
      <w:bidi/>
    </w:pPr>
  </w:style>
  <w:style w:type="paragraph" w:customStyle="1" w:styleId="D60F1719AA4F43D0B2A1B3D910A84CF6">
    <w:name w:val="D60F1719AA4F43D0B2A1B3D910A84CF6"/>
    <w:rsid w:val="0085109D"/>
    <w:pPr>
      <w:bidi/>
    </w:pPr>
  </w:style>
  <w:style w:type="paragraph" w:customStyle="1" w:styleId="51A4BF712B614EC2AF41A84DA3584535">
    <w:name w:val="51A4BF712B614EC2AF41A84DA3584535"/>
    <w:rsid w:val="0085109D"/>
    <w:pPr>
      <w:bidi/>
    </w:pPr>
  </w:style>
  <w:style w:type="paragraph" w:customStyle="1" w:styleId="E7C1FCD79E554EEBB5348E2E9386B672">
    <w:name w:val="E7C1FCD79E554EEBB5348E2E9386B672"/>
    <w:rsid w:val="0085109D"/>
    <w:pPr>
      <w:bidi/>
    </w:pPr>
  </w:style>
  <w:style w:type="paragraph" w:customStyle="1" w:styleId="D418D1DE0AB845C4A0FF1310F51F5372">
    <w:name w:val="D418D1DE0AB845C4A0FF1310F51F5372"/>
    <w:rsid w:val="0085109D"/>
    <w:pPr>
      <w:bidi/>
    </w:pPr>
  </w:style>
  <w:style w:type="paragraph" w:customStyle="1" w:styleId="0AC00F030C0F4A9C900781C4BDE14F5F">
    <w:name w:val="0AC00F030C0F4A9C900781C4BDE14F5F"/>
    <w:rsid w:val="0085109D"/>
    <w:pPr>
      <w:bidi/>
    </w:pPr>
  </w:style>
  <w:style w:type="paragraph" w:customStyle="1" w:styleId="9948E6DC75B3485CA699920FD08E5760">
    <w:name w:val="9948E6DC75B3485CA699920FD08E5760"/>
    <w:rsid w:val="0085109D"/>
    <w:pPr>
      <w:bidi/>
    </w:pPr>
  </w:style>
  <w:style w:type="paragraph" w:customStyle="1" w:styleId="01F121F196BD4AD895615C46BC5CC2C7">
    <w:name w:val="01F121F196BD4AD895615C46BC5CC2C7"/>
    <w:rsid w:val="0085109D"/>
    <w:pPr>
      <w:bidi/>
    </w:pPr>
  </w:style>
  <w:style w:type="paragraph" w:customStyle="1" w:styleId="E491F061D8354373A6CAA49E241BD0AE">
    <w:name w:val="E491F061D8354373A6CAA49E241BD0AE"/>
    <w:rsid w:val="0085109D"/>
    <w:pPr>
      <w:bidi/>
    </w:pPr>
  </w:style>
  <w:style w:type="paragraph" w:customStyle="1" w:styleId="A42F8294201948A285F7062D0EAA7AC4">
    <w:name w:val="A42F8294201948A285F7062D0EAA7AC4"/>
    <w:rsid w:val="0085109D"/>
    <w:pPr>
      <w:bidi/>
    </w:pPr>
  </w:style>
  <w:style w:type="paragraph" w:customStyle="1" w:styleId="D90C085FC13D4FF7B2E6B8D6B992F81D">
    <w:name w:val="D90C085FC13D4FF7B2E6B8D6B992F81D"/>
    <w:rsid w:val="0085109D"/>
    <w:pPr>
      <w:bidi/>
    </w:pPr>
  </w:style>
  <w:style w:type="paragraph" w:customStyle="1" w:styleId="847CCA3CC58A4F68AFBE348720E67524">
    <w:name w:val="847CCA3CC58A4F68AFBE348720E67524"/>
    <w:rsid w:val="0085109D"/>
    <w:pPr>
      <w:bidi/>
    </w:pPr>
  </w:style>
  <w:style w:type="paragraph" w:customStyle="1" w:styleId="DA953D402A4F475082037C8133121B8B">
    <w:name w:val="DA953D402A4F475082037C8133121B8B"/>
    <w:rsid w:val="0085109D"/>
    <w:pPr>
      <w:bidi/>
    </w:pPr>
  </w:style>
  <w:style w:type="paragraph" w:customStyle="1" w:styleId="7F03806924FE41589CE199F9CDF2979C">
    <w:name w:val="7F03806924FE41589CE199F9CDF2979C"/>
    <w:rsid w:val="0085109D"/>
    <w:pPr>
      <w:bidi/>
    </w:pPr>
  </w:style>
  <w:style w:type="paragraph" w:customStyle="1" w:styleId="8E52A84DA2AD47F9BEBB0FB757B64529">
    <w:name w:val="8E52A84DA2AD47F9BEBB0FB757B64529"/>
    <w:rsid w:val="0085109D"/>
    <w:pPr>
      <w:bidi/>
    </w:pPr>
  </w:style>
  <w:style w:type="paragraph" w:customStyle="1" w:styleId="2E66B80658714B468E23D3F1FB1ABF22">
    <w:name w:val="2E66B80658714B468E23D3F1FB1ABF22"/>
    <w:rsid w:val="0085109D"/>
    <w:pPr>
      <w:bidi/>
    </w:pPr>
  </w:style>
  <w:style w:type="paragraph" w:customStyle="1" w:styleId="02B1BA2DF38F4578BE5BD262216DEFA3">
    <w:name w:val="02B1BA2DF38F4578BE5BD262216DEFA3"/>
    <w:rsid w:val="0085109D"/>
    <w:pPr>
      <w:bidi/>
    </w:pPr>
  </w:style>
  <w:style w:type="paragraph" w:customStyle="1" w:styleId="C519C0829F764D2E86EF24984F253078">
    <w:name w:val="C519C0829F764D2E86EF24984F253078"/>
    <w:rsid w:val="0085109D"/>
    <w:pPr>
      <w:bidi/>
    </w:pPr>
  </w:style>
  <w:style w:type="paragraph" w:customStyle="1" w:styleId="0A10BDEFBDF546F2B7D2FE5E3680665C">
    <w:name w:val="0A10BDEFBDF546F2B7D2FE5E3680665C"/>
    <w:rsid w:val="0085109D"/>
    <w:pPr>
      <w:bidi/>
    </w:pPr>
  </w:style>
  <w:style w:type="paragraph" w:customStyle="1" w:styleId="64360D5F5A3D4239B48C40D06879250A">
    <w:name w:val="64360D5F5A3D4239B48C40D06879250A"/>
    <w:rsid w:val="0085109D"/>
    <w:pPr>
      <w:bidi/>
    </w:pPr>
  </w:style>
  <w:style w:type="paragraph" w:customStyle="1" w:styleId="54427A0B0FC24262A07E682DBEFC7F0E">
    <w:name w:val="54427A0B0FC24262A07E682DBEFC7F0E"/>
    <w:rsid w:val="0085109D"/>
    <w:pPr>
      <w:bidi/>
    </w:pPr>
  </w:style>
  <w:style w:type="paragraph" w:customStyle="1" w:styleId="DC390DC610C9431A8901D0130368A8D4">
    <w:name w:val="DC390DC610C9431A8901D0130368A8D4"/>
    <w:rsid w:val="0085109D"/>
    <w:pPr>
      <w:bidi/>
    </w:pPr>
  </w:style>
  <w:style w:type="paragraph" w:customStyle="1" w:styleId="322330F2E8734207A587555982718B52">
    <w:name w:val="322330F2E8734207A587555982718B52"/>
    <w:rsid w:val="0085109D"/>
    <w:pPr>
      <w:bidi/>
    </w:pPr>
  </w:style>
  <w:style w:type="paragraph" w:customStyle="1" w:styleId="739C9E6046364491B954ED4E4DD1C4FC">
    <w:name w:val="739C9E6046364491B954ED4E4DD1C4FC"/>
    <w:rsid w:val="0085109D"/>
    <w:pPr>
      <w:bidi/>
    </w:pPr>
  </w:style>
  <w:style w:type="paragraph" w:customStyle="1" w:styleId="6565BAF0146C4E2E88113164626877BD">
    <w:name w:val="6565BAF0146C4E2E88113164626877BD"/>
    <w:rsid w:val="0085109D"/>
    <w:pPr>
      <w:bidi/>
    </w:pPr>
  </w:style>
  <w:style w:type="paragraph" w:customStyle="1" w:styleId="2039CAFCBB3A4C7A9258C3742303C244">
    <w:name w:val="2039CAFCBB3A4C7A9258C3742303C244"/>
    <w:rsid w:val="0085109D"/>
    <w:pPr>
      <w:bidi/>
    </w:pPr>
  </w:style>
  <w:style w:type="paragraph" w:customStyle="1" w:styleId="441F176FED4843E8B47B32930BAA872B">
    <w:name w:val="441F176FED4843E8B47B32930BAA872B"/>
    <w:rsid w:val="0085109D"/>
    <w:pPr>
      <w:bidi/>
    </w:pPr>
  </w:style>
  <w:style w:type="paragraph" w:customStyle="1" w:styleId="A9F86B3111FD439ABEC1A45A0805691D">
    <w:name w:val="A9F86B3111FD439ABEC1A45A0805691D"/>
    <w:rsid w:val="0085109D"/>
    <w:pPr>
      <w:bidi/>
    </w:pPr>
  </w:style>
  <w:style w:type="paragraph" w:customStyle="1" w:styleId="63956FFBE29248469DD4BBC141147A40">
    <w:name w:val="63956FFBE29248469DD4BBC141147A40"/>
    <w:rsid w:val="0085109D"/>
    <w:pPr>
      <w:bidi/>
    </w:pPr>
  </w:style>
  <w:style w:type="paragraph" w:customStyle="1" w:styleId="3C84644D65B048BCB9228F7C84CE5926">
    <w:name w:val="3C84644D65B048BCB9228F7C84CE5926"/>
    <w:rsid w:val="0085109D"/>
    <w:pPr>
      <w:bidi/>
    </w:pPr>
  </w:style>
  <w:style w:type="paragraph" w:customStyle="1" w:styleId="9CFB1821DA9F48F49BBF28D4B1A194CA">
    <w:name w:val="9CFB1821DA9F48F49BBF28D4B1A194CA"/>
    <w:rsid w:val="0085109D"/>
    <w:pPr>
      <w:bidi/>
    </w:pPr>
  </w:style>
  <w:style w:type="paragraph" w:customStyle="1" w:styleId="072CBBB2390A4CA993E303B21D35C68C">
    <w:name w:val="072CBBB2390A4CA993E303B21D35C68C"/>
    <w:rsid w:val="0085109D"/>
    <w:pPr>
      <w:bidi/>
    </w:pPr>
  </w:style>
  <w:style w:type="paragraph" w:customStyle="1" w:styleId="1AC363D61451454E89163E0E85DB70E5">
    <w:name w:val="1AC363D61451454E89163E0E85DB70E5"/>
    <w:rsid w:val="0085109D"/>
    <w:pPr>
      <w:bidi/>
    </w:pPr>
  </w:style>
  <w:style w:type="paragraph" w:customStyle="1" w:styleId="B2655EFAEF334C098297E78CEEF4A2CD">
    <w:name w:val="B2655EFAEF334C098297E78CEEF4A2CD"/>
    <w:rsid w:val="0085109D"/>
    <w:pPr>
      <w:bidi/>
    </w:pPr>
  </w:style>
  <w:style w:type="paragraph" w:customStyle="1" w:styleId="DF225EC3A2B44C23ADEFC8423D9D89AE">
    <w:name w:val="DF225EC3A2B44C23ADEFC8423D9D89AE"/>
    <w:rsid w:val="0085109D"/>
    <w:pPr>
      <w:bidi/>
    </w:pPr>
  </w:style>
  <w:style w:type="paragraph" w:customStyle="1" w:styleId="7541DD8920FE4E94BE7FEABFA38BA6AC">
    <w:name w:val="7541DD8920FE4E94BE7FEABFA38BA6AC"/>
    <w:rsid w:val="0085109D"/>
    <w:pPr>
      <w:bidi/>
    </w:pPr>
  </w:style>
  <w:style w:type="paragraph" w:customStyle="1" w:styleId="6A94D89A63F94BAD961E9DBBB6717438">
    <w:name w:val="6A94D89A63F94BAD961E9DBBB6717438"/>
    <w:rsid w:val="0085109D"/>
    <w:pPr>
      <w:bidi/>
    </w:pPr>
  </w:style>
  <w:style w:type="paragraph" w:customStyle="1" w:styleId="C6AB68DAF8F04D24AD563B870129F8B0">
    <w:name w:val="C6AB68DAF8F04D24AD563B870129F8B0"/>
    <w:rsid w:val="0085109D"/>
    <w:pPr>
      <w:bidi/>
    </w:pPr>
  </w:style>
  <w:style w:type="paragraph" w:customStyle="1" w:styleId="E22B15282D084773AA5776C9C01498D5">
    <w:name w:val="E22B15282D084773AA5776C9C01498D5"/>
    <w:rsid w:val="0085109D"/>
    <w:pPr>
      <w:bidi/>
    </w:pPr>
  </w:style>
  <w:style w:type="paragraph" w:customStyle="1" w:styleId="BC375F644ADF49498242154EB81108C8">
    <w:name w:val="BC375F644ADF49498242154EB81108C8"/>
    <w:rsid w:val="0085109D"/>
    <w:pPr>
      <w:bidi/>
    </w:pPr>
  </w:style>
  <w:style w:type="paragraph" w:customStyle="1" w:styleId="ABEEC69D1C6D47BE87EB77D807745320">
    <w:name w:val="ABEEC69D1C6D47BE87EB77D807745320"/>
    <w:rsid w:val="0085109D"/>
    <w:pPr>
      <w:bidi/>
    </w:pPr>
  </w:style>
  <w:style w:type="paragraph" w:customStyle="1" w:styleId="EA9883B5ECAA43659DB7C3A2AFB4427A">
    <w:name w:val="EA9883B5ECAA43659DB7C3A2AFB4427A"/>
    <w:rsid w:val="0085109D"/>
    <w:pPr>
      <w:bidi/>
    </w:pPr>
  </w:style>
  <w:style w:type="paragraph" w:customStyle="1" w:styleId="4B311F31EFFE409886A43620E8B223FD">
    <w:name w:val="4B311F31EFFE409886A43620E8B223FD"/>
    <w:rsid w:val="0085109D"/>
    <w:pPr>
      <w:bidi/>
    </w:pPr>
  </w:style>
  <w:style w:type="paragraph" w:customStyle="1" w:styleId="CC613EB852F041539D4872CC1C8AE41F">
    <w:name w:val="CC613EB852F041539D4872CC1C8AE41F"/>
    <w:rsid w:val="0085109D"/>
    <w:pPr>
      <w:bidi/>
    </w:pPr>
  </w:style>
  <w:style w:type="paragraph" w:customStyle="1" w:styleId="8BA8A1C441264F84B1315EDBD94F30CC">
    <w:name w:val="8BA8A1C441264F84B1315EDBD94F30CC"/>
    <w:rsid w:val="0085109D"/>
    <w:pPr>
      <w:bidi/>
    </w:pPr>
  </w:style>
  <w:style w:type="paragraph" w:customStyle="1" w:styleId="A5D72201E205421E89D3E3EBD60122FB">
    <w:name w:val="A5D72201E205421E89D3E3EBD60122FB"/>
    <w:rsid w:val="0085109D"/>
    <w:pPr>
      <w:bidi/>
    </w:pPr>
  </w:style>
  <w:style w:type="paragraph" w:customStyle="1" w:styleId="D802546D57D34106A113909F566DBFB9">
    <w:name w:val="D802546D57D34106A113909F566DBFB9"/>
    <w:rsid w:val="0085109D"/>
    <w:pPr>
      <w:bidi/>
    </w:pPr>
  </w:style>
  <w:style w:type="paragraph" w:customStyle="1" w:styleId="F7B4E1B8319C4F56B4A66A51DD842FD1">
    <w:name w:val="F7B4E1B8319C4F56B4A66A51DD842FD1"/>
    <w:rsid w:val="0085109D"/>
    <w:pPr>
      <w:bidi/>
    </w:pPr>
  </w:style>
  <w:style w:type="paragraph" w:customStyle="1" w:styleId="B674928D794D4F9BA68E405B4B65B05A">
    <w:name w:val="B674928D794D4F9BA68E405B4B65B05A"/>
    <w:rsid w:val="0085109D"/>
    <w:pPr>
      <w:bidi/>
    </w:pPr>
  </w:style>
  <w:style w:type="paragraph" w:customStyle="1" w:styleId="762A7603B2C4429F9D02BB7816B6E885">
    <w:name w:val="762A7603B2C4429F9D02BB7816B6E885"/>
    <w:rsid w:val="0085109D"/>
    <w:pPr>
      <w:bidi/>
    </w:pPr>
  </w:style>
  <w:style w:type="paragraph" w:customStyle="1" w:styleId="ACA9F103179A43DF8ECED42E2718B6B5">
    <w:name w:val="ACA9F103179A43DF8ECED42E2718B6B5"/>
    <w:rsid w:val="0085109D"/>
    <w:pPr>
      <w:bidi/>
    </w:pPr>
  </w:style>
  <w:style w:type="paragraph" w:customStyle="1" w:styleId="36E530FD8B574743A0DF68E89D119C1D">
    <w:name w:val="36E530FD8B574743A0DF68E89D119C1D"/>
    <w:rsid w:val="0085109D"/>
    <w:pPr>
      <w:bidi/>
    </w:pPr>
  </w:style>
  <w:style w:type="paragraph" w:customStyle="1" w:styleId="0D9E2EEB8F934313A34E1147C799B9FA">
    <w:name w:val="0D9E2EEB8F934313A34E1147C799B9FA"/>
    <w:rsid w:val="0085109D"/>
    <w:pPr>
      <w:bidi/>
    </w:pPr>
  </w:style>
  <w:style w:type="paragraph" w:customStyle="1" w:styleId="D8DB755FFEA449DCAB9017B63CBA53CF">
    <w:name w:val="D8DB755FFEA449DCAB9017B63CBA53CF"/>
    <w:rsid w:val="0085109D"/>
    <w:pPr>
      <w:bidi/>
    </w:pPr>
  </w:style>
  <w:style w:type="paragraph" w:customStyle="1" w:styleId="F19655DB96F840A8853246CF2F7072F9">
    <w:name w:val="F19655DB96F840A8853246CF2F7072F9"/>
    <w:rsid w:val="0085109D"/>
    <w:pPr>
      <w:bidi/>
    </w:pPr>
  </w:style>
  <w:style w:type="paragraph" w:customStyle="1" w:styleId="2E6A136C3F1D42A9831D05FC2CF1C614">
    <w:name w:val="2E6A136C3F1D42A9831D05FC2CF1C614"/>
    <w:rsid w:val="0085109D"/>
    <w:pPr>
      <w:bidi/>
    </w:pPr>
  </w:style>
  <w:style w:type="paragraph" w:customStyle="1" w:styleId="31E9194FCA954668933178861EC908BC">
    <w:name w:val="31E9194FCA954668933178861EC908BC"/>
    <w:rsid w:val="0085109D"/>
    <w:pPr>
      <w:bidi/>
    </w:pPr>
  </w:style>
  <w:style w:type="paragraph" w:customStyle="1" w:styleId="9C0CFB51E38E4423BAEF27632598C815">
    <w:name w:val="9C0CFB51E38E4423BAEF27632598C815"/>
    <w:rsid w:val="0085109D"/>
    <w:pPr>
      <w:bidi/>
    </w:pPr>
  </w:style>
  <w:style w:type="paragraph" w:customStyle="1" w:styleId="E44D020D35304409AA89672BBEEBCD9F">
    <w:name w:val="E44D020D35304409AA89672BBEEBCD9F"/>
    <w:rsid w:val="0085109D"/>
    <w:pPr>
      <w:bidi/>
    </w:pPr>
  </w:style>
  <w:style w:type="paragraph" w:customStyle="1" w:styleId="4677DB8BECE94BBB9F872AB0474FD1D2">
    <w:name w:val="4677DB8BECE94BBB9F872AB0474FD1D2"/>
    <w:rsid w:val="0085109D"/>
    <w:pPr>
      <w:bidi/>
    </w:pPr>
  </w:style>
  <w:style w:type="paragraph" w:customStyle="1" w:styleId="EE97650C70524290AB9328A24D3A1B71">
    <w:name w:val="EE97650C70524290AB9328A24D3A1B71"/>
    <w:rsid w:val="0085109D"/>
    <w:pPr>
      <w:bidi/>
    </w:pPr>
  </w:style>
  <w:style w:type="paragraph" w:customStyle="1" w:styleId="88FAC0D16A84438DB06874F9BA385991">
    <w:name w:val="88FAC0D16A84438DB06874F9BA385991"/>
    <w:rsid w:val="0085109D"/>
    <w:pPr>
      <w:bidi/>
    </w:pPr>
  </w:style>
  <w:style w:type="paragraph" w:customStyle="1" w:styleId="4B1C59D803B94352A172F819C3A7A878">
    <w:name w:val="4B1C59D803B94352A172F819C3A7A878"/>
    <w:rsid w:val="0085109D"/>
    <w:pPr>
      <w:bidi/>
    </w:pPr>
  </w:style>
  <w:style w:type="paragraph" w:customStyle="1" w:styleId="2A8D32F2C64F4D679C5A89100EAAFCEC">
    <w:name w:val="2A8D32F2C64F4D679C5A89100EAAFCEC"/>
    <w:rsid w:val="006F7C39"/>
    <w:pPr>
      <w:bidi/>
    </w:pPr>
  </w:style>
  <w:style w:type="paragraph" w:customStyle="1" w:styleId="47EB82FCF0B942C9AB90C0CCFDD64477">
    <w:name w:val="47EB82FCF0B942C9AB90C0CCFDD64477"/>
    <w:rsid w:val="006F7C39"/>
    <w:pPr>
      <w:bidi/>
    </w:pPr>
  </w:style>
  <w:style w:type="paragraph" w:customStyle="1" w:styleId="F795D3D0B5FF4511A4A3F99EBC24BC47">
    <w:name w:val="F795D3D0B5FF4511A4A3F99EBC24BC47"/>
    <w:rsid w:val="006F7C39"/>
    <w:pPr>
      <w:bidi/>
    </w:pPr>
  </w:style>
  <w:style w:type="paragraph" w:customStyle="1" w:styleId="C60FFCBFFD1F4D868DB6CE0F51113753">
    <w:name w:val="C60FFCBFFD1F4D868DB6CE0F51113753"/>
    <w:rsid w:val="006F7C39"/>
    <w:pPr>
      <w:bidi/>
    </w:pPr>
  </w:style>
  <w:style w:type="paragraph" w:customStyle="1" w:styleId="762A336E338A49C19D6D1F3321FA48EB">
    <w:name w:val="762A336E338A49C19D6D1F3321FA48EB"/>
    <w:rsid w:val="006F7C39"/>
    <w:pPr>
      <w:bidi/>
    </w:pPr>
  </w:style>
  <w:style w:type="paragraph" w:customStyle="1" w:styleId="6E70B7B65B2B48298A9E4511EB851C2D">
    <w:name w:val="6E70B7B65B2B48298A9E4511EB851C2D"/>
    <w:rsid w:val="006F7C39"/>
    <w:pPr>
      <w:bidi/>
    </w:pPr>
  </w:style>
  <w:style w:type="paragraph" w:customStyle="1" w:styleId="BB61F3AB2D31475EB1E25A2E3171D2B2">
    <w:name w:val="BB61F3AB2D31475EB1E25A2E3171D2B2"/>
    <w:rsid w:val="006F7C39"/>
    <w:pPr>
      <w:bidi/>
    </w:pPr>
  </w:style>
  <w:style w:type="paragraph" w:customStyle="1" w:styleId="12D216495EEA46FEAFE3B5028D4605C5">
    <w:name w:val="12D216495EEA46FEAFE3B5028D4605C5"/>
    <w:rsid w:val="006F7C39"/>
    <w:pPr>
      <w:bidi/>
    </w:pPr>
  </w:style>
  <w:style w:type="paragraph" w:customStyle="1" w:styleId="A03F7F519E92497E909036045DF97820">
    <w:name w:val="A03F7F519E92497E909036045DF97820"/>
    <w:rsid w:val="006F7C39"/>
    <w:pPr>
      <w:bidi/>
    </w:pPr>
  </w:style>
  <w:style w:type="paragraph" w:customStyle="1" w:styleId="706175CF2B854347A97EEEBFC4261B49">
    <w:name w:val="706175CF2B854347A97EEEBFC4261B49"/>
    <w:rsid w:val="006F7C39"/>
    <w:pPr>
      <w:bidi/>
    </w:pPr>
  </w:style>
  <w:style w:type="paragraph" w:customStyle="1" w:styleId="DA6E3D3729A8407DB28CDC3D8F6F3185">
    <w:name w:val="DA6E3D3729A8407DB28CDC3D8F6F3185"/>
    <w:rsid w:val="006F7C39"/>
    <w:pPr>
      <w:bidi/>
    </w:pPr>
  </w:style>
  <w:style w:type="paragraph" w:customStyle="1" w:styleId="14B09FB2F5874CB0BA576B98DF4FE5CB">
    <w:name w:val="14B09FB2F5874CB0BA576B98DF4FE5CB"/>
    <w:rsid w:val="006F7C39"/>
    <w:pPr>
      <w:bidi/>
    </w:pPr>
  </w:style>
  <w:style w:type="paragraph" w:customStyle="1" w:styleId="03F279A8F4844B828DD8F23D69598056">
    <w:name w:val="03F279A8F4844B828DD8F23D69598056"/>
    <w:rsid w:val="006F7C39"/>
    <w:pPr>
      <w:bidi/>
    </w:pPr>
  </w:style>
  <w:style w:type="paragraph" w:customStyle="1" w:styleId="DB108CC893964298B1737FC273067F1C">
    <w:name w:val="DB108CC893964298B1737FC273067F1C"/>
    <w:rsid w:val="006F7C39"/>
    <w:pPr>
      <w:bidi/>
    </w:pPr>
  </w:style>
  <w:style w:type="paragraph" w:customStyle="1" w:styleId="28901A362AF94C16A43512CA497DFA7B">
    <w:name w:val="28901A362AF94C16A43512CA497DFA7B"/>
    <w:rsid w:val="006F7C39"/>
    <w:pPr>
      <w:bidi/>
    </w:pPr>
  </w:style>
  <w:style w:type="paragraph" w:customStyle="1" w:styleId="77E4D5DA506949D987EDDB8DB7C9B01E">
    <w:name w:val="77E4D5DA506949D987EDDB8DB7C9B01E"/>
    <w:rsid w:val="006F7C39"/>
    <w:pPr>
      <w:bidi/>
    </w:pPr>
  </w:style>
  <w:style w:type="paragraph" w:customStyle="1" w:styleId="DF5A750FE8214DBFB55ACF058E8E058D">
    <w:name w:val="DF5A750FE8214DBFB55ACF058E8E058D"/>
    <w:rsid w:val="006F7C39"/>
    <w:pPr>
      <w:bidi/>
    </w:pPr>
  </w:style>
  <w:style w:type="paragraph" w:customStyle="1" w:styleId="052BF357E7724EA986AE5C8878DD892C">
    <w:name w:val="052BF357E7724EA986AE5C8878DD892C"/>
    <w:rsid w:val="006F7C39"/>
    <w:pPr>
      <w:bidi/>
    </w:pPr>
  </w:style>
  <w:style w:type="paragraph" w:customStyle="1" w:styleId="8F076E18D17448129E91DE0C8F2A93E1">
    <w:name w:val="8F076E18D17448129E91DE0C8F2A93E1"/>
    <w:rsid w:val="006F7C39"/>
    <w:pPr>
      <w:bidi/>
    </w:pPr>
  </w:style>
  <w:style w:type="paragraph" w:customStyle="1" w:styleId="96DCE30970A64B029EC72FF38676588F">
    <w:name w:val="96DCE30970A64B029EC72FF38676588F"/>
    <w:rsid w:val="006F7C39"/>
    <w:pPr>
      <w:bidi/>
    </w:pPr>
  </w:style>
  <w:style w:type="paragraph" w:customStyle="1" w:styleId="70DFC46556E148ECA67432D48B7A4396">
    <w:name w:val="70DFC46556E148ECA67432D48B7A4396"/>
    <w:rsid w:val="006F7C39"/>
    <w:pPr>
      <w:bidi/>
    </w:pPr>
  </w:style>
  <w:style w:type="paragraph" w:customStyle="1" w:styleId="37C0ED5F27B3456EA60B395253361F84">
    <w:name w:val="37C0ED5F27B3456EA60B395253361F84"/>
    <w:rsid w:val="006F7C39"/>
    <w:pPr>
      <w:bidi/>
    </w:pPr>
  </w:style>
  <w:style w:type="paragraph" w:customStyle="1" w:styleId="F1A978EA000C4504B6A6EF3470EB8671">
    <w:name w:val="F1A978EA000C4504B6A6EF3470EB8671"/>
    <w:rsid w:val="006F7C39"/>
    <w:pPr>
      <w:bidi/>
    </w:pPr>
  </w:style>
  <w:style w:type="paragraph" w:customStyle="1" w:styleId="3CA1101ADEA34FD690817E07A84DEFB5">
    <w:name w:val="3CA1101ADEA34FD690817E07A84DEFB5"/>
    <w:rsid w:val="006F7C39"/>
    <w:pPr>
      <w:bidi/>
    </w:pPr>
  </w:style>
  <w:style w:type="paragraph" w:customStyle="1" w:styleId="407FAE4BD5874587A7FD1201FC250C69">
    <w:name w:val="407FAE4BD5874587A7FD1201FC250C69"/>
    <w:rsid w:val="006F7C39"/>
    <w:pPr>
      <w:bidi/>
    </w:pPr>
  </w:style>
  <w:style w:type="paragraph" w:customStyle="1" w:styleId="4DAC7C562AAA4214BD557DE3EB634B68">
    <w:name w:val="4DAC7C562AAA4214BD557DE3EB634B68"/>
    <w:rsid w:val="006F7C39"/>
    <w:pPr>
      <w:bidi/>
    </w:pPr>
  </w:style>
  <w:style w:type="paragraph" w:customStyle="1" w:styleId="82370196848A46DF9E52405CB4599694">
    <w:name w:val="82370196848A46DF9E52405CB4599694"/>
    <w:rsid w:val="006F7C39"/>
    <w:pPr>
      <w:bidi/>
    </w:pPr>
  </w:style>
  <w:style w:type="paragraph" w:customStyle="1" w:styleId="054BEEC7A78E4F4F94F41E0114A5A42B">
    <w:name w:val="054BEEC7A78E4F4F94F41E0114A5A42B"/>
    <w:rsid w:val="006F7C39"/>
    <w:pPr>
      <w:bidi/>
    </w:pPr>
  </w:style>
  <w:style w:type="paragraph" w:customStyle="1" w:styleId="2594BC73E06D4AE4AA63C90E33170B12">
    <w:name w:val="2594BC73E06D4AE4AA63C90E33170B12"/>
    <w:rsid w:val="006F7C39"/>
    <w:pPr>
      <w:bidi/>
    </w:pPr>
  </w:style>
  <w:style w:type="paragraph" w:customStyle="1" w:styleId="3093A2A0921540239685EAC59F415CE8">
    <w:name w:val="3093A2A0921540239685EAC59F415CE8"/>
    <w:rsid w:val="006F7C39"/>
    <w:pPr>
      <w:bidi/>
    </w:pPr>
  </w:style>
  <w:style w:type="paragraph" w:customStyle="1" w:styleId="B232EE4CD0104BEB90E5E68632BF042B">
    <w:name w:val="B232EE4CD0104BEB90E5E68632BF042B"/>
    <w:rsid w:val="006F7C39"/>
    <w:pPr>
      <w:bidi/>
    </w:pPr>
  </w:style>
  <w:style w:type="paragraph" w:customStyle="1" w:styleId="B87EAF8CA1FD400FA42FE6D5F26D5CB7">
    <w:name w:val="B87EAF8CA1FD400FA42FE6D5F26D5CB7"/>
    <w:rsid w:val="006F7C39"/>
    <w:pPr>
      <w:bidi/>
    </w:pPr>
  </w:style>
  <w:style w:type="paragraph" w:customStyle="1" w:styleId="7E5EFE51E0DB44039B39FC49B8837E45">
    <w:name w:val="7E5EFE51E0DB44039B39FC49B8837E45"/>
    <w:rsid w:val="006F7C39"/>
    <w:pPr>
      <w:bidi/>
    </w:pPr>
  </w:style>
  <w:style w:type="paragraph" w:customStyle="1" w:styleId="FF8ADF3E89E3465B847B0061AAA298B9">
    <w:name w:val="FF8ADF3E89E3465B847B0061AAA298B9"/>
    <w:rsid w:val="006F7C39"/>
    <w:pPr>
      <w:bidi/>
    </w:pPr>
  </w:style>
  <w:style w:type="paragraph" w:customStyle="1" w:styleId="87BEE3499A75441A92F088813E2EF6DB">
    <w:name w:val="87BEE3499A75441A92F088813E2EF6DB"/>
    <w:rsid w:val="006F7C39"/>
    <w:pPr>
      <w:bidi/>
    </w:pPr>
  </w:style>
  <w:style w:type="paragraph" w:customStyle="1" w:styleId="E58E5BD933764E5B87EF3A99276881C1">
    <w:name w:val="E58E5BD933764E5B87EF3A99276881C1"/>
    <w:rsid w:val="006F7C39"/>
    <w:pPr>
      <w:bidi/>
    </w:pPr>
  </w:style>
  <w:style w:type="paragraph" w:customStyle="1" w:styleId="952C1818F4734BAD8C2FC0017F0C62F8">
    <w:name w:val="952C1818F4734BAD8C2FC0017F0C62F8"/>
    <w:rsid w:val="006F7C39"/>
    <w:pPr>
      <w:bidi/>
    </w:pPr>
  </w:style>
  <w:style w:type="paragraph" w:customStyle="1" w:styleId="7611E6F2B8A34FADBEE896245FB0C062">
    <w:name w:val="7611E6F2B8A34FADBEE896245FB0C062"/>
    <w:rsid w:val="006F7C39"/>
    <w:pPr>
      <w:bidi/>
    </w:pPr>
  </w:style>
  <w:style w:type="paragraph" w:customStyle="1" w:styleId="DCDFEC491E7A4ACB8A13E9E4A3990ADC">
    <w:name w:val="DCDFEC491E7A4ACB8A13E9E4A3990ADC"/>
    <w:rsid w:val="006F7C39"/>
    <w:pPr>
      <w:bidi/>
    </w:pPr>
  </w:style>
  <w:style w:type="paragraph" w:customStyle="1" w:styleId="242B8DD68DC2473A9E75A62409197240">
    <w:name w:val="242B8DD68DC2473A9E75A62409197240"/>
    <w:rsid w:val="006F7C39"/>
    <w:pPr>
      <w:bidi/>
    </w:pPr>
  </w:style>
  <w:style w:type="paragraph" w:customStyle="1" w:styleId="A9DD42686C96463BAA3BB39316851965">
    <w:name w:val="A9DD42686C96463BAA3BB39316851965"/>
    <w:rsid w:val="006F7C39"/>
    <w:pPr>
      <w:bidi/>
    </w:pPr>
  </w:style>
  <w:style w:type="paragraph" w:customStyle="1" w:styleId="4AAC292E643347509A296395A06C919C">
    <w:name w:val="4AAC292E643347509A296395A06C919C"/>
    <w:rsid w:val="006F7C39"/>
    <w:pPr>
      <w:bidi/>
    </w:pPr>
  </w:style>
  <w:style w:type="paragraph" w:customStyle="1" w:styleId="F5906261694247CE9DF608F934D6A91F">
    <w:name w:val="F5906261694247CE9DF608F934D6A91F"/>
    <w:rsid w:val="006F7C39"/>
    <w:pPr>
      <w:bidi/>
    </w:pPr>
  </w:style>
  <w:style w:type="paragraph" w:customStyle="1" w:styleId="D4357BEC0AD44F34809285206FADA65F">
    <w:name w:val="D4357BEC0AD44F34809285206FADA65F"/>
    <w:rsid w:val="006F7C39"/>
    <w:pPr>
      <w:bidi/>
    </w:pPr>
  </w:style>
  <w:style w:type="paragraph" w:customStyle="1" w:styleId="750BCD4107A54B5AA1C95E48D79EABD2">
    <w:name w:val="750BCD4107A54B5AA1C95E48D79EABD2"/>
    <w:rsid w:val="006F7C39"/>
    <w:pPr>
      <w:bidi/>
    </w:pPr>
  </w:style>
  <w:style w:type="paragraph" w:customStyle="1" w:styleId="9BCC14B1AF284C918D9A05FDBE59D481">
    <w:name w:val="9BCC14B1AF284C918D9A05FDBE59D481"/>
    <w:rsid w:val="006F7C39"/>
    <w:pPr>
      <w:bidi/>
    </w:pPr>
  </w:style>
  <w:style w:type="paragraph" w:customStyle="1" w:styleId="A0F01058A45147268782EA1080BCCD23">
    <w:name w:val="A0F01058A45147268782EA1080BCCD23"/>
    <w:rsid w:val="006F7C39"/>
    <w:pPr>
      <w:bidi/>
    </w:pPr>
  </w:style>
  <w:style w:type="paragraph" w:customStyle="1" w:styleId="17EAC8A993D04AC7A6886C75849B7C6B">
    <w:name w:val="17EAC8A993D04AC7A6886C75849B7C6B"/>
    <w:rsid w:val="006F7C39"/>
    <w:pPr>
      <w:bidi/>
    </w:pPr>
  </w:style>
  <w:style w:type="paragraph" w:customStyle="1" w:styleId="E573C74ACC9842E881CF553DDF69A006">
    <w:name w:val="E573C74ACC9842E881CF553DDF69A006"/>
    <w:rsid w:val="006F7C39"/>
    <w:pPr>
      <w:bidi/>
    </w:pPr>
  </w:style>
  <w:style w:type="paragraph" w:customStyle="1" w:styleId="3FA7E25D28B944CE93C0CE81F2FD1D22">
    <w:name w:val="3FA7E25D28B944CE93C0CE81F2FD1D22"/>
    <w:rsid w:val="006F7C39"/>
    <w:pPr>
      <w:bidi/>
    </w:pPr>
  </w:style>
  <w:style w:type="paragraph" w:customStyle="1" w:styleId="542B8A02ED8B42BD891A7A630CA4A04D">
    <w:name w:val="542B8A02ED8B42BD891A7A630CA4A04D"/>
    <w:rsid w:val="006F7C39"/>
    <w:pPr>
      <w:bidi/>
    </w:pPr>
  </w:style>
  <w:style w:type="paragraph" w:customStyle="1" w:styleId="1ACD43538CF24471BE28A8B006E68B2F">
    <w:name w:val="1ACD43538CF24471BE28A8B006E68B2F"/>
    <w:rsid w:val="006F7C39"/>
    <w:pPr>
      <w:bidi/>
    </w:pPr>
  </w:style>
  <w:style w:type="paragraph" w:customStyle="1" w:styleId="F62E80F00D8C45CB9152809B60AC8CC7">
    <w:name w:val="F62E80F00D8C45CB9152809B60AC8CC7"/>
    <w:rsid w:val="006F7C39"/>
    <w:pPr>
      <w:bidi/>
    </w:pPr>
  </w:style>
  <w:style w:type="paragraph" w:customStyle="1" w:styleId="5FA06D5635C24D1184B7D6438587F7CB">
    <w:name w:val="5FA06D5635C24D1184B7D6438587F7CB"/>
    <w:rsid w:val="006F7C39"/>
    <w:pPr>
      <w:bidi/>
    </w:pPr>
  </w:style>
  <w:style w:type="paragraph" w:customStyle="1" w:styleId="BEC85A51E41E4769ACB1A86A1891B431">
    <w:name w:val="BEC85A51E41E4769ACB1A86A1891B431"/>
    <w:rsid w:val="006F7C39"/>
    <w:pPr>
      <w:bidi/>
    </w:pPr>
  </w:style>
  <w:style w:type="paragraph" w:customStyle="1" w:styleId="9F80760B359F46B687D2223EF607EAAC">
    <w:name w:val="9F80760B359F46B687D2223EF607EAAC"/>
    <w:rsid w:val="006F7C39"/>
    <w:pPr>
      <w:bidi/>
    </w:pPr>
  </w:style>
  <w:style w:type="paragraph" w:customStyle="1" w:styleId="8C79219F2D4843C2AC3DF45BAB1DE168">
    <w:name w:val="8C79219F2D4843C2AC3DF45BAB1DE168"/>
    <w:rsid w:val="006F7C39"/>
    <w:pPr>
      <w:bidi/>
    </w:pPr>
  </w:style>
  <w:style w:type="paragraph" w:customStyle="1" w:styleId="6ADD80862FC344F094B6FEE3F5F69BEF">
    <w:name w:val="6ADD80862FC344F094B6FEE3F5F69BEF"/>
    <w:rsid w:val="006F7C39"/>
    <w:pPr>
      <w:bidi/>
    </w:pPr>
  </w:style>
  <w:style w:type="paragraph" w:customStyle="1" w:styleId="0103FBA464564C63A574B7B8949EE6A7">
    <w:name w:val="0103FBA464564C63A574B7B8949EE6A7"/>
    <w:rsid w:val="006F7C39"/>
    <w:pPr>
      <w:bidi/>
    </w:pPr>
  </w:style>
  <w:style w:type="paragraph" w:customStyle="1" w:styleId="2442A008A2154D21A55D9C312668F7A9">
    <w:name w:val="2442A008A2154D21A55D9C312668F7A9"/>
    <w:rsid w:val="006F7C39"/>
    <w:pPr>
      <w:bidi/>
    </w:pPr>
  </w:style>
  <w:style w:type="paragraph" w:customStyle="1" w:styleId="D3865CC3E79347D8928D9C9C63A642E3">
    <w:name w:val="D3865CC3E79347D8928D9C9C63A642E3"/>
    <w:rsid w:val="006F7C39"/>
    <w:pPr>
      <w:bidi/>
    </w:pPr>
  </w:style>
  <w:style w:type="paragraph" w:customStyle="1" w:styleId="B4DEE28B0E76493C9A39CF68D1EDF9FA">
    <w:name w:val="B4DEE28B0E76493C9A39CF68D1EDF9FA"/>
    <w:rsid w:val="006F7C39"/>
    <w:pPr>
      <w:bidi/>
    </w:pPr>
  </w:style>
  <w:style w:type="paragraph" w:customStyle="1" w:styleId="75C805CF77654623B3361A6E1D33F91C">
    <w:name w:val="75C805CF77654623B3361A6E1D33F91C"/>
    <w:rsid w:val="006F7C39"/>
    <w:pPr>
      <w:bidi/>
    </w:pPr>
  </w:style>
  <w:style w:type="paragraph" w:customStyle="1" w:styleId="32263E69B3C2492F8EB009902705826B">
    <w:name w:val="32263E69B3C2492F8EB009902705826B"/>
    <w:rsid w:val="006F7C39"/>
    <w:pPr>
      <w:bidi/>
    </w:pPr>
  </w:style>
  <w:style w:type="paragraph" w:customStyle="1" w:styleId="60E75505DE014749A0C9DBCF73F4EC30">
    <w:name w:val="60E75505DE014749A0C9DBCF73F4EC30"/>
    <w:rsid w:val="006F7C39"/>
    <w:pPr>
      <w:bidi/>
    </w:pPr>
  </w:style>
  <w:style w:type="paragraph" w:customStyle="1" w:styleId="1A11068470A14A3A96B08B867FE40432">
    <w:name w:val="1A11068470A14A3A96B08B867FE40432"/>
    <w:rsid w:val="006F7C39"/>
    <w:pPr>
      <w:bidi/>
    </w:pPr>
  </w:style>
  <w:style w:type="paragraph" w:customStyle="1" w:styleId="282841E91818499FAA978FEB3678F2BF">
    <w:name w:val="282841E91818499FAA978FEB3678F2BF"/>
    <w:rsid w:val="006F7C39"/>
    <w:pPr>
      <w:bidi/>
    </w:pPr>
  </w:style>
  <w:style w:type="paragraph" w:customStyle="1" w:styleId="08365F60A27940CBA44D370EF13B8B29">
    <w:name w:val="08365F60A27940CBA44D370EF13B8B29"/>
    <w:rsid w:val="006F7C39"/>
    <w:pPr>
      <w:bidi/>
    </w:pPr>
  </w:style>
  <w:style w:type="paragraph" w:customStyle="1" w:styleId="A950A1F6AD634633AEC1C40AC1AB8835">
    <w:name w:val="A950A1F6AD634633AEC1C40AC1AB8835"/>
    <w:rsid w:val="006F7C39"/>
    <w:pPr>
      <w:bidi/>
    </w:pPr>
  </w:style>
  <w:style w:type="paragraph" w:customStyle="1" w:styleId="B628A0525C2449EBB6A5660A3C2F3691">
    <w:name w:val="B628A0525C2449EBB6A5660A3C2F3691"/>
    <w:rsid w:val="006F7C39"/>
    <w:pPr>
      <w:bidi/>
    </w:pPr>
  </w:style>
  <w:style w:type="paragraph" w:customStyle="1" w:styleId="0FDE9D3E708340F0834F9805A50DDCCE">
    <w:name w:val="0FDE9D3E708340F0834F9805A50DDCCE"/>
    <w:rsid w:val="006F7C39"/>
    <w:pPr>
      <w:bidi/>
    </w:pPr>
  </w:style>
  <w:style w:type="paragraph" w:customStyle="1" w:styleId="43007CE92B3D4796AC145E371852A6C1">
    <w:name w:val="43007CE92B3D4796AC145E371852A6C1"/>
    <w:rsid w:val="006F7C39"/>
    <w:pPr>
      <w:bidi/>
    </w:pPr>
  </w:style>
  <w:style w:type="paragraph" w:customStyle="1" w:styleId="61F385415E8D47119A2A7FB5DCADDBAE">
    <w:name w:val="61F385415E8D47119A2A7FB5DCADDBAE"/>
    <w:rsid w:val="006F7C39"/>
    <w:pPr>
      <w:bidi/>
    </w:pPr>
  </w:style>
  <w:style w:type="paragraph" w:customStyle="1" w:styleId="820B963EA6084CD495A3325A0B967CE7">
    <w:name w:val="820B963EA6084CD495A3325A0B967CE7"/>
    <w:rsid w:val="006F7C39"/>
    <w:pPr>
      <w:bidi/>
    </w:pPr>
  </w:style>
  <w:style w:type="paragraph" w:customStyle="1" w:styleId="7AF5F4B1AF0D4D0299855A0820988E29">
    <w:name w:val="7AF5F4B1AF0D4D0299855A0820988E29"/>
    <w:rsid w:val="006F7C39"/>
    <w:pPr>
      <w:bidi/>
    </w:pPr>
  </w:style>
  <w:style w:type="paragraph" w:customStyle="1" w:styleId="F1E783E315D04DBC9F4D122A9669B655">
    <w:name w:val="F1E783E315D04DBC9F4D122A9669B655"/>
    <w:rsid w:val="006F7C39"/>
    <w:pPr>
      <w:bidi/>
    </w:pPr>
  </w:style>
  <w:style w:type="paragraph" w:customStyle="1" w:styleId="137366209FA64799BF62F25F8D23B428">
    <w:name w:val="137366209FA64799BF62F25F8D23B428"/>
    <w:rsid w:val="006F7C39"/>
    <w:pPr>
      <w:bidi/>
    </w:pPr>
  </w:style>
  <w:style w:type="paragraph" w:customStyle="1" w:styleId="CD57D3749DAF43B3940498DB59178C33">
    <w:name w:val="CD57D3749DAF43B3940498DB59178C33"/>
    <w:rsid w:val="006F7C39"/>
    <w:pPr>
      <w:bidi/>
    </w:pPr>
  </w:style>
  <w:style w:type="paragraph" w:customStyle="1" w:styleId="0304EF88A9CE42BBBF04986157759EE1">
    <w:name w:val="0304EF88A9CE42BBBF04986157759EE1"/>
    <w:rsid w:val="006F7C39"/>
    <w:pPr>
      <w:bidi/>
    </w:pPr>
  </w:style>
  <w:style w:type="paragraph" w:customStyle="1" w:styleId="87DE0D3064D74AFC8937C6D9612FCFBE">
    <w:name w:val="87DE0D3064D74AFC8937C6D9612FCFBE"/>
    <w:rsid w:val="006F7C39"/>
    <w:pPr>
      <w:bidi/>
    </w:pPr>
  </w:style>
  <w:style w:type="paragraph" w:customStyle="1" w:styleId="408E572C036F431EB9351C9207CC89BB">
    <w:name w:val="408E572C036F431EB9351C9207CC89BB"/>
    <w:rsid w:val="006F7C39"/>
    <w:pPr>
      <w:bidi/>
    </w:pPr>
  </w:style>
  <w:style w:type="paragraph" w:customStyle="1" w:styleId="F2CF66DA40054DF5B51EF634C8534C0B">
    <w:name w:val="F2CF66DA40054DF5B51EF634C8534C0B"/>
    <w:rsid w:val="006F7C39"/>
    <w:pPr>
      <w:bidi/>
    </w:pPr>
  </w:style>
  <w:style w:type="paragraph" w:customStyle="1" w:styleId="2449D2BEB7584E4B82DB064987B83A3E">
    <w:name w:val="2449D2BEB7584E4B82DB064987B83A3E"/>
    <w:rsid w:val="006F7C39"/>
    <w:pPr>
      <w:bidi/>
    </w:pPr>
  </w:style>
  <w:style w:type="paragraph" w:customStyle="1" w:styleId="1A85466A54BF4D40A7A2E60F76430880">
    <w:name w:val="1A85466A54BF4D40A7A2E60F76430880"/>
    <w:rsid w:val="006F7C39"/>
    <w:pPr>
      <w:bidi/>
    </w:pPr>
  </w:style>
  <w:style w:type="paragraph" w:customStyle="1" w:styleId="32B10CC6374444C2AE62E18BF505D0EF">
    <w:name w:val="32B10CC6374444C2AE62E18BF505D0EF"/>
    <w:rsid w:val="006F7C39"/>
    <w:pPr>
      <w:bidi/>
    </w:pPr>
  </w:style>
  <w:style w:type="paragraph" w:customStyle="1" w:styleId="888D0484BC0145C8A4335FFF881CC33F">
    <w:name w:val="888D0484BC0145C8A4335FFF881CC33F"/>
    <w:rsid w:val="006F7C39"/>
    <w:pPr>
      <w:bidi/>
    </w:pPr>
  </w:style>
  <w:style w:type="paragraph" w:customStyle="1" w:styleId="34ADD1B554F84307A6A32045F5D20F44">
    <w:name w:val="34ADD1B554F84307A6A32045F5D20F44"/>
    <w:rsid w:val="006F7C39"/>
    <w:pPr>
      <w:bidi/>
    </w:pPr>
  </w:style>
  <w:style w:type="paragraph" w:customStyle="1" w:styleId="EB3F8226FDD0473685C1E06B380E0EDB">
    <w:name w:val="EB3F8226FDD0473685C1E06B380E0EDB"/>
    <w:rsid w:val="006F7C39"/>
    <w:pPr>
      <w:bidi/>
    </w:pPr>
  </w:style>
  <w:style w:type="paragraph" w:customStyle="1" w:styleId="2030BA5EE066424AA6DBC73701FBD978">
    <w:name w:val="2030BA5EE066424AA6DBC73701FBD978"/>
    <w:rsid w:val="006F7C39"/>
    <w:pPr>
      <w:bidi/>
    </w:pPr>
  </w:style>
  <w:style w:type="paragraph" w:customStyle="1" w:styleId="4B9F8CA684C549FEBB877707020A1BB9">
    <w:name w:val="4B9F8CA684C549FEBB877707020A1BB9"/>
    <w:rsid w:val="006F7C39"/>
    <w:pPr>
      <w:bidi/>
    </w:pPr>
  </w:style>
  <w:style w:type="paragraph" w:customStyle="1" w:styleId="FECBB32A45B5460085391918814429F1">
    <w:name w:val="FECBB32A45B5460085391918814429F1"/>
    <w:rsid w:val="006F7C39"/>
    <w:pPr>
      <w:bidi/>
    </w:pPr>
  </w:style>
  <w:style w:type="paragraph" w:customStyle="1" w:styleId="561FB0661F6A41FD9CF41034588A929A">
    <w:name w:val="561FB0661F6A41FD9CF41034588A929A"/>
    <w:rsid w:val="006F7C39"/>
    <w:pPr>
      <w:bidi/>
    </w:pPr>
  </w:style>
  <w:style w:type="paragraph" w:customStyle="1" w:styleId="019F458106454888B43FFD88CBA8DA34">
    <w:name w:val="019F458106454888B43FFD88CBA8DA34"/>
    <w:rsid w:val="006F7C39"/>
    <w:pPr>
      <w:bidi/>
    </w:pPr>
  </w:style>
  <w:style w:type="paragraph" w:customStyle="1" w:styleId="E7FAAB8FAC2F402EB83D706FA4979C75">
    <w:name w:val="E7FAAB8FAC2F402EB83D706FA4979C75"/>
    <w:rsid w:val="006F7C39"/>
    <w:pPr>
      <w:bidi/>
    </w:pPr>
  </w:style>
  <w:style w:type="paragraph" w:customStyle="1" w:styleId="0AAE94BA740D4FC9B69E174ACC55E9C0">
    <w:name w:val="0AAE94BA740D4FC9B69E174ACC55E9C0"/>
    <w:rsid w:val="006F7C39"/>
    <w:pPr>
      <w:bidi/>
    </w:pPr>
  </w:style>
  <w:style w:type="paragraph" w:customStyle="1" w:styleId="71FF7E551598412787F1CECB9997A77B">
    <w:name w:val="71FF7E551598412787F1CECB9997A77B"/>
    <w:rsid w:val="006F7C39"/>
    <w:pPr>
      <w:bidi/>
    </w:pPr>
  </w:style>
  <w:style w:type="paragraph" w:customStyle="1" w:styleId="6774779CFDA240C5B990BE49FC0C4346">
    <w:name w:val="6774779CFDA240C5B990BE49FC0C4346"/>
    <w:rsid w:val="006F7C39"/>
    <w:pPr>
      <w:bidi/>
    </w:pPr>
  </w:style>
  <w:style w:type="paragraph" w:customStyle="1" w:styleId="0145BFB27B614D72AD73ADF3C04C0CEE">
    <w:name w:val="0145BFB27B614D72AD73ADF3C04C0CEE"/>
    <w:rsid w:val="006F7C39"/>
    <w:pPr>
      <w:bidi/>
    </w:pPr>
  </w:style>
  <w:style w:type="paragraph" w:customStyle="1" w:styleId="284B8B0B6BFE4B04AB3F8594E36C253B">
    <w:name w:val="284B8B0B6BFE4B04AB3F8594E36C253B"/>
    <w:rsid w:val="006F7C39"/>
    <w:pPr>
      <w:bidi/>
    </w:pPr>
  </w:style>
  <w:style w:type="paragraph" w:customStyle="1" w:styleId="C86515E3014F4FE89BB828C1D17D8AD7">
    <w:name w:val="C86515E3014F4FE89BB828C1D17D8AD7"/>
    <w:rsid w:val="006F7C39"/>
    <w:pPr>
      <w:bidi/>
    </w:pPr>
  </w:style>
  <w:style w:type="paragraph" w:customStyle="1" w:styleId="B0839C8C5F8348FC9CFA58981CD2029B">
    <w:name w:val="B0839C8C5F8348FC9CFA58981CD2029B"/>
    <w:rsid w:val="006F7C39"/>
    <w:pPr>
      <w:bidi/>
    </w:pPr>
  </w:style>
  <w:style w:type="paragraph" w:customStyle="1" w:styleId="4378262AFA1D4765837AAA9344346D6F">
    <w:name w:val="4378262AFA1D4765837AAA9344346D6F"/>
    <w:rsid w:val="006F7C39"/>
    <w:pPr>
      <w:bidi/>
    </w:pPr>
  </w:style>
  <w:style w:type="paragraph" w:customStyle="1" w:styleId="5A7286ACE97742C7AB40C96DDF16E7CB">
    <w:name w:val="5A7286ACE97742C7AB40C96DDF16E7CB"/>
    <w:rsid w:val="006F7C39"/>
    <w:pPr>
      <w:bidi/>
    </w:pPr>
  </w:style>
  <w:style w:type="paragraph" w:customStyle="1" w:styleId="2D36F1732F9744CE856C3D91316231ED">
    <w:name w:val="2D36F1732F9744CE856C3D91316231ED"/>
    <w:rsid w:val="006F7C39"/>
    <w:pPr>
      <w:bidi/>
    </w:pPr>
  </w:style>
  <w:style w:type="paragraph" w:customStyle="1" w:styleId="12F7B4CBD9904EAABFC1EE5A9F510B3E">
    <w:name w:val="12F7B4CBD9904EAABFC1EE5A9F510B3E"/>
    <w:rsid w:val="006F7C39"/>
    <w:pPr>
      <w:bidi/>
    </w:pPr>
  </w:style>
  <w:style w:type="paragraph" w:customStyle="1" w:styleId="82CB632F10E7453CBA6A8470F343018C">
    <w:name w:val="82CB632F10E7453CBA6A8470F343018C"/>
    <w:rsid w:val="006F7C39"/>
    <w:pPr>
      <w:bidi/>
    </w:pPr>
  </w:style>
  <w:style w:type="paragraph" w:customStyle="1" w:styleId="8E2CCD0C81014909B4DE22681859A231">
    <w:name w:val="8E2CCD0C81014909B4DE22681859A231"/>
    <w:rsid w:val="006F7C39"/>
    <w:pPr>
      <w:bidi/>
    </w:pPr>
  </w:style>
  <w:style w:type="paragraph" w:customStyle="1" w:styleId="AB7EF22EC2B54DE9A3778E292F46436D">
    <w:name w:val="AB7EF22EC2B54DE9A3778E292F46436D"/>
    <w:rsid w:val="006F7C39"/>
    <w:pPr>
      <w:bidi/>
    </w:pPr>
  </w:style>
  <w:style w:type="paragraph" w:customStyle="1" w:styleId="34E578073939494B940ADC72E992B9DD">
    <w:name w:val="34E578073939494B940ADC72E992B9DD"/>
    <w:rsid w:val="006F7C39"/>
    <w:pPr>
      <w:bidi/>
    </w:pPr>
  </w:style>
  <w:style w:type="paragraph" w:customStyle="1" w:styleId="7A6722EA66CE42B1926E5CEF330A05D7">
    <w:name w:val="7A6722EA66CE42B1926E5CEF330A05D7"/>
    <w:rsid w:val="006F7C39"/>
    <w:pPr>
      <w:bidi/>
    </w:pPr>
  </w:style>
  <w:style w:type="paragraph" w:customStyle="1" w:styleId="7FB93EDF19DE414CB5B1EFECC603565E">
    <w:name w:val="7FB93EDF19DE414CB5B1EFECC603565E"/>
    <w:rsid w:val="006F7C39"/>
    <w:pPr>
      <w:bidi/>
    </w:pPr>
  </w:style>
  <w:style w:type="paragraph" w:customStyle="1" w:styleId="2F7DA03A5089403FAD10B8C5049BCE1D">
    <w:name w:val="2F7DA03A5089403FAD10B8C5049BCE1D"/>
    <w:rsid w:val="006F7C39"/>
    <w:pPr>
      <w:bidi/>
    </w:pPr>
  </w:style>
  <w:style w:type="paragraph" w:customStyle="1" w:styleId="37A641E609B5465BA8D8764C7E6659C3">
    <w:name w:val="37A641E609B5465BA8D8764C7E6659C3"/>
    <w:rsid w:val="006F7C39"/>
    <w:pPr>
      <w:bidi/>
    </w:pPr>
  </w:style>
  <w:style w:type="paragraph" w:customStyle="1" w:styleId="308C68331EAB4267AF77B947FF1A482B">
    <w:name w:val="308C68331EAB4267AF77B947FF1A482B"/>
    <w:rsid w:val="006F7C39"/>
    <w:pPr>
      <w:bidi/>
    </w:pPr>
  </w:style>
  <w:style w:type="paragraph" w:customStyle="1" w:styleId="E17C977612844CC3B62FC68F7DA1D625">
    <w:name w:val="E17C977612844CC3B62FC68F7DA1D625"/>
    <w:rsid w:val="006F7C39"/>
    <w:pPr>
      <w:bidi/>
    </w:pPr>
  </w:style>
  <w:style w:type="paragraph" w:customStyle="1" w:styleId="D8BC01801A524F7AA0FB314495885DB6">
    <w:name w:val="D8BC01801A524F7AA0FB314495885DB6"/>
    <w:rsid w:val="006F7C39"/>
    <w:pPr>
      <w:bidi/>
    </w:pPr>
  </w:style>
  <w:style w:type="paragraph" w:customStyle="1" w:styleId="36ADBDCA53684649B80D82FCAC519015">
    <w:name w:val="36ADBDCA53684649B80D82FCAC519015"/>
    <w:rsid w:val="006F7C39"/>
    <w:pPr>
      <w:bidi/>
    </w:pPr>
  </w:style>
  <w:style w:type="paragraph" w:customStyle="1" w:styleId="81F3B6B418884CAE855863ECF942CB93">
    <w:name w:val="81F3B6B418884CAE855863ECF942CB93"/>
    <w:rsid w:val="006F7C39"/>
    <w:pPr>
      <w:bidi/>
    </w:pPr>
  </w:style>
  <w:style w:type="paragraph" w:customStyle="1" w:styleId="FD2646D9F1B446E2B0FA5FB23C41D2BA">
    <w:name w:val="FD2646D9F1B446E2B0FA5FB23C41D2BA"/>
    <w:rsid w:val="006F7C39"/>
    <w:pPr>
      <w:bidi/>
    </w:pPr>
  </w:style>
  <w:style w:type="paragraph" w:customStyle="1" w:styleId="63B7B64FBAF34C7AB822F67E50FDB55C">
    <w:name w:val="63B7B64FBAF34C7AB822F67E50FDB55C"/>
    <w:rsid w:val="006F7C39"/>
    <w:pPr>
      <w:bidi/>
    </w:pPr>
  </w:style>
  <w:style w:type="paragraph" w:customStyle="1" w:styleId="137FA672C4A044688F23788911F20B39">
    <w:name w:val="137FA672C4A044688F23788911F20B39"/>
    <w:rsid w:val="006F7C39"/>
    <w:pPr>
      <w:bidi/>
    </w:pPr>
  </w:style>
  <w:style w:type="paragraph" w:customStyle="1" w:styleId="0B8AEA9FD8CE4BD7B8289966EB485837">
    <w:name w:val="0B8AEA9FD8CE4BD7B8289966EB485837"/>
    <w:rsid w:val="006F7C39"/>
    <w:pPr>
      <w:bidi/>
    </w:pPr>
  </w:style>
  <w:style w:type="paragraph" w:customStyle="1" w:styleId="26D319B217784981B6606291310FAA44">
    <w:name w:val="26D319B217784981B6606291310FAA44"/>
    <w:rsid w:val="006F7C39"/>
    <w:pPr>
      <w:bidi/>
    </w:pPr>
  </w:style>
  <w:style w:type="paragraph" w:customStyle="1" w:styleId="D2E21866CEF54F3A9E346DA281861E07">
    <w:name w:val="D2E21866CEF54F3A9E346DA281861E07"/>
    <w:rsid w:val="006F7C39"/>
    <w:pPr>
      <w:bidi/>
    </w:pPr>
  </w:style>
  <w:style w:type="paragraph" w:customStyle="1" w:styleId="66CF1BB7FC88405083133D9024B89EC1">
    <w:name w:val="66CF1BB7FC88405083133D9024B89EC1"/>
    <w:rsid w:val="006F7C39"/>
    <w:pPr>
      <w:bidi/>
    </w:pPr>
  </w:style>
  <w:style w:type="paragraph" w:customStyle="1" w:styleId="CBC2CC5AB2784CCEAF0CA12C7B5078B9">
    <w:name w:val="CBC2CC5AB2784CCEAF0CA12C7B5078B9"/>
    <w:rsid w:val="006F7C39"/>
    <w:pPr>
      <w:bidi/>
    </w:pPr>
  </w:style>
  <w:style w:type="paragraph" w:customStyle="1" w:styleId="35C8DF24DA154458ADA08034F7F44962">
    <w:name w:val="35C8DF24DA154458ADA08034F7F44962"/>
    <w:rsid w:val="006F7C39"/>
    <w:pPr>
      <w:bidi/>
    </w:pPr>
  </w:style>
  <w:style w:type="paragraph" w:customStyle="1" w:styleId="FB8312D9233A4DDFBAC78F77995DAD4F">
    <w:name w:val="FB8312D9233A4DDFBAC78F77995DAD4F"/>
    <w:rsid w:val="006F7C39"/>
    <w:pPr>
      <w:bidi/>
    </w:pPr>
  </w:style>
  <w:style w:type="paragraph" w:customStyle="1" w:styleId="D257602801B14FC9982DB66B42E3F36F">
    <w:name w:val="D257602801B14FC9982DB66B42E3F36F"/>
    <w:rsid w:val="006F7C39"/>
    <w:pPr>
      <w:bidi/>
    </w:pPr>
  </w:style>
  <w:style w:type="paragraph" w:customStyle="1" w:styleId="9E82E5DE1FA648CFBC91D4D2A5CA099F">
    <w:name w:val="9E82E5DE1FA648CFBC91D4D2A5CA099F"/>
    <w:rsid w:val="006F7C39"/>
    <w:pPr>
      <w:bidi/>
    </w:pPr>
  </w:style>
  <w:style w:type="paragraph" w:customStyle="1" w:styleId="CD18806A711D4E589D9168949291727A">
    <w:name w:val="CD18806A711D4E589D9168949291727A"/>
    <w:rsid w:val="006F7C39"/>
    <w:pPr>
      <w:bidi/>
    </w:pPr>
  </w:style>
  <w:style w:type="paragraph" w:customStyle="1" w:styleId="39C0C23B16B84CDB8F651BE8682683AC">
    <w:name w:val="39C0C23B16B84CDB8F651BE8682683AC"/>
    <w:rsid w:val="006F7C39"/>
    <w:pPr>
      <w:bidi/>
    </w:pPr>
  </w:style>
  <w:style w:type="paragraph" w:customStyle="1" w:styleId="AE308CC0179F4F4E942E5555D1B5ECC8">
    <w:name w:val="AE308CC0179F4F4E942E5555D1B5ECC8"/>
    <w:rsid w:val="006F7C39"/>
    <w:pPr>
      <w:bidi/>
    </w:pPr>
  </w:style>
  <w:style w:type="paragraph" w:customStyle="1" w:styleId="0EBAFCFA1D7B46E3A658F0E45A178DF2">
    <w:name w:val="0EBAFCFA1D7B46E3A658F0E45A178DF2"/>
    <w:rsid w:val="006F7C39"/>
    <w:pPr>
      <w:bidi/>
    </w:pPr>
  </w:style>
  <w:style w:type="paragraph" w:customStyle="1" w:styleId="E9896019EC6A492FBBCCF05500A72359">
    <w:name w:val="E9896019EC6A492FBBCCF05500A72359"/>
    <w:rsid w:val="006F7C39"/>
    <w:pPr>
      <w:bidi/>
    </w:pPr>
  </w:style>
  <w:style w:type="paragraph" w:customStyle="1" w:styleId="81B5D382304D4756ABC9BEA748E720B1">
    <w:name w:val="81B5D382304D4756ABC9BEA748E720B1"/>
    <w:rsid w:val="006F7C39"/>
    <w:pPr>
      <w:bidi/>
    </w:pPr>
  </w:style>
  <w:style w:type="paragraph" w:customStyle="1" w:styleId="4789592F28734846BA9BAE0643336D8D">
    <w:name w:val="4789592F28734846BA9BAE0643336D8D"/>
    <w:rsid w:val="006F7C39"/>
    <w:pPr>
      <w:bidi/>
    </w:pPr>
  </w:style>
  <w:style w:type="paragraph" w:customStyle="1" w:styleId="603BB153FA8E4788AB511B20C4797E98">
    <w:name w:val="603BB153FA8E4788AB511B20C4797E98"/>
    <w:rsid w:val="006F7C39"/>
    <w:pPr>
      <w:bidi/>
    </w:pPr>
  </w:style>
  <w:style w:type="paragraph" w:customStyle="1" w:styleId="0E42E58B2CE5492CAA4892CC789F1B11">
    <w:name w:val="0E42E58B2CE5492CAA4892CC789F1B11"/>
    <w:rsid w:val="00C92F28"/>
    <w:pPr>
      <w:bidi/>
    </w:pPr>
  </w:style>
  <w:style w:type="paragraph" w:customStyle="1" w:styleId="5C764C3470DA4A98B3FE2838C2BDD583">
    <w:name w:val="5C764C3470DA4A98B3FE2838C2BDD583"/>
    <w:rsid w:val="00C92F28"/>
    <w:pPr>
      <w:bidi/>
    </w:pPr>
  </w:style>
  <w:style w:type="paragraph" w:customStyle="1" w:styleId="4A042705FE49481ABAE5225F15516EB6">
    <w:name w:val="4A042705FE49481ABAE5225F15516EB6"/>
    <w:rsid w:val="00C92F28"/>
    <w:pPr>
      <w:bidi/>
    </w:pPr>
  </w:style>
  <w:style w:type="paragraph" w:customStyle="1" w:styleId="BD529E3DD873417FA4ACD80589E32EC7">
    <w:name w:val="BD529E3DD873417FA4ACD80589E32EC7"/>
    <w:rsid w:val="00C92F28"/>
    <w:pPr>
      <w:bidi/>
    </w:pPr>
  </w:style>
  <w:style w:type="paragraph" w:customStyle="1" w:styleId="0D332E73BAD44EF2BE69675AF291B1EA">
    <w:name w:val="0D332E73BAD44EF2BE69675AF291B1EA"/>
    <w:rsid w:val="00C92F28"/>
    <w:pPr>
      <w:bidi/>
    </w:pPr>
  </w:style>
  <w:style w:type="paragraph" w:customStyle="1" w:styleId="F5F529C15E4048BFA422F3726E313C44">
    <w:name w:val="F5F529C15E4048BFA422F3726E313C44"/>
    <w:rsid w:val="00C92F28"/>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BAD6379-4BD5-4DFF-B153-6F56357A94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9F833F60.dotm</Template>
  <TotalTime>3</TotalTime>
  <Pages>27</Pages>
  <Words>3906</Words>
  <Characters>18078</Characters>
  <Application>Microsoft Office Word</Application>
  <DocSecurity>4</DocSecurity>
  <Lines>150</Lines>
  <Paragraphs>43</Paragraphs>
  <ScaleCrop>false</ScaleCrop>
  <HeadingPairs>
    <vt:vector size="2" baseType="variant">
      <vt:variant>
        <vt:lpstr>שם</vt:lpstr>
      </vt:variant>
      <vt:variant>
        <vt:i4>1</vt:i4>
      </vt:variant>
    </vt:vector>
  </HeadingPairs>
  <TitlesOfParts>
    <vt:vector size="1" baseType="lpstr">
      <vt:lpstr>מכרז מלא - הערות יאיר 31.5.10</vt:lpstr>
    </vt:vector>
  </TitlesOfParts>
  <Company>pmo</Company>
  <LinksUpToDate>false</LinksUpToDate>
  <CharactersWithSpaces>21941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מלא - הערות יאיר 31.5.10</dc:title>
  <dc:creator>מחבר נוסף</dc:creator>
  <cp:keywords>ה\11\9\26</cp:keywords>
  <cp:lastModifiedBy>yeelal</cp:lastModifiedBy>
  <cp:revision>2</cp:revision>
  <cp:lastPrinted>2012-04-04T13:34:00Z</cp:lastPrinted>
  <dcterms:created xsi:type="dcterms:W3CDTF">2019-02-25T08:54:00Z</dcterms:created>
  <dcterms:modified xsi:type="dcterms:W3CDTF">2019-02-25T08:54:00Z</dcterms:modified>
</cp:coreProperties>
</file>